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577B" w14:textId="0907CB01" w:rsidR="001E3C7A" w:rsidRDefault="001E3C7A">
      <w:pPr>
        <w:pStyle w:val="Formhidden"/>
      </w:pPr>
      <w:r>
        <w:t>Form 3-3</w:t>
      </w:r>
      <w:r w:rsidR="00514098">
        <w:t>2</w:t>
      </w:r>
    </w:p>
    <w:p w14:paraId="162E577C" w14:textId="0145F891" w:rsidR="001E3C7A" w:rsidRDefault="00514098" w:rsidP="00C829C4">
      <w:pPr>
        <w:pStyle w:val="Titlehidden"/>
      </w:pPr>
      <w:r w:rsidRPr="00514098">
        <w:t>Acknowledgment by Foreign Service Officer</w:t>
      </w:r>
    </w:p>
    <w:p w14:paraId="0A6FB084" w14:textId="77777777" w:rsidR="00F5125A" w:rsidRDefault="00F5125A" w:rsidP="00F5125A">
      <w:pPr>
        <w:pStyle w:val="ParaFlushLeft"/>
      </w:pPr>
      <w:r>
        <w:t>[</w:t>
      </w:r>
      <w:r w:rsidRPr="00A53595">
        <w:rPr>
          <w:rFonts w:ascii="Arial" w:hAnsi="Arial" w:cs="Arial"/>
          <w:b/>
          <w:bCs/>
          <w:sz w:val="20"/>
          <w:szCs w:val="20"/>
        </w:rPr>
        <w:t>Name of country</w:t>
      </w:r>
      <w:r>
        <w:t>]</w:t>
      </w:r>
    </w:p>
    <w:p w14:paraId="79D35D6A" w14:textId="77777777" w:rsidR="00F5125A" w:rsidRDefault="00F5125A" w:rsidP="00F5125A">
      <w:pPr>
        <w:pStyle w:val="ParaFlushLeft"/>
      </w:pPr>
      <w:r>
        <w:t>[</w:t>
      </w:r>
      <w:r w:rsidRPr="00A53595">
        <w:rPr>
          <w:rFonts w:ascii="Arial" w:hAnsi="Arial" w:cs="Arial"/>
          <w:b/>
          <w:bCs/>
          <w:sz w:val="20"/>
          <w:szCs w:val="20"/>
        </w:rPr>
        <w:t>County and/or other political subdivision</w:t>
      </w:r>
      <w:r>
        <w:t>]</w:t>
      </w:r>
    </w:p>
    <w:p w14:paraId="3CB3A4D1" w14:textId="77777777" w:rsidR="00F5125A" w:rsidRDefault="00F5125A" w:rsidP="00F5125A">
      <w:pPr>
        <w:pStyle w:val="ParaFlushLeft"/>
      </w:pPr>
      <w:r>
        <w:t>[</w:t>
      </w:r>
      <w:r w:rsidRPr="00A53595">
        <w:rPr>
          <w:rFonts w:ascii="Arial" w:hAnsi="Arial" w:cs="Arial"/>
          <w:b/>
          <w:bCs/>
          <w:sz w:val="20"/>
          <w:szCs w:val="20"/>
        </w:rPr>
        <w:t>City and/or other political subdivision</w:t>
      </w:r>
      <w:r>
        <w:t>]</w:t>
      </w:r>
    </w:p>
    <w:p w14:paraId="088DD149" w14:textId="52C6C2C3" w:rsidR="00F5125A" w:rsidRDefault="00F5125A" w:rsidP="00F5125A">
      <w:pPr>
        <w:pStyle w:val="ParaFlushLeft"/>
      </w:pPr>
      <w:r>
        <w:t>[</w:t>
      </w:r>
      <w:r w:rsidRPr="00A53595">
        <w:rPr>
          <w:rFonts w:ascii="Arial" w:hAnsi="Arial" w:cs="Arial"/>
          <w:b/>
          <w:bCs/>
          <w:sz w:val="20"/>
          <w:szCs w:val="20"/>
        </w:rPr>
        <w:t>Name of foreign service office</w:t>
      </w:r>
      <w:r>
        <w:t>]</w:t>
      </w:r>
    </w:p>
    <w:p w14:paraId="293A0D58" w14:textId="6ADC226E" w:rsidR="00DD498A" w:rsidRDefault="00DD498A" w:rsidP="00DD498A">
      <w:pPr>
        <w:pStyle w:val="Para"/>
        <w:rPr>
          <w:w w:val="100"/>
        </w:rPr>
      </w:pPr>
      <w:r w:rsidRPr="00DD498A">
        <w:rPr>
          <w:w w:val="100"/>
        </w:rPr>
        <w:t>Before me, [</w:t>
      </w:r>
      <w:r w:rsidRPr="00723F08">
        <w:rPr>
          <w:rFonts w:ascii="Arial" w:hAnsi="Arial" w:cs="Arial"/>
          <w:b/>
          <w:bCs/>
          <w:w w:val="100"/>
          <w:sz w:val="20"/>
          <w:szCs w:val="20"/>
        </w:rPr>
        <w:t>name, rank, and title of foreign service officer</w:t>
      </w:r>
      <w:r w:rsidRPr="00DD498A">
        <w:rPr>
          <w:w w:val="100"/>
        </w:rPr>
        <w:t>], of the United States of</w:t>
      </w:r>
      <w:r w:rsidR="00723F08">
        <w:rPr>
          <w:w w:val="100"/>
        </w:rPr>
        <w:t xml:space="preserve"> </w:t>
      </w:r>
      <w:r w:rsidRPr="00DD498A">
        <w:rPr>
          <w:w w:val="100"/>
        </w:rPr>
        <w:t>America at [</w:t>
      </w:r>
      <w:r w:rsidRPr="00723F08">
        <w:rPr>
          <w:rFonts w:ascii="Arial" w:hAnsi="Arial" w:cs="Arial"/>
          <w:b/>
          <w:bCs/>
          <w:w w:val="100"/>
          <w:sz w:val="20"/>
          <w:szCs w:val="20"/>
        </w:rPr>
        <w:t>city and country</w:t>
      </w:r>
      <w:r w:rsidRPr="00DD498A">
        <w:rPr>
          <w:w w:val="100"/>
        </w:rPr>
        <w:t>], duly commissioned and qualified and a resident of [</w:t>
      </w:r>
      <w:r w:rsidRPr="00723F08">
        <w:rPr>
          <w:rFonts w:ascii="Arial" w:hAnsi="Arial" w:cs="Arial"/>
          <w:b/>
          <w:bCs/>
          <w:w w:val="100"/>
          <w:sz w:val="20"/>
          <w:szCs w:val="20"/>
        </w:rPr>
        <w:t>city and</w:t>
      </w:r>
      <w:r w:rsidR="00723F08" w:rsidRPr="00723F08">
        <w:rPr>
          <w:rFonts w:ascii="Arial" w:hAnsi="Arial" w:cs="Arial"/>
          <w:b/>
          <w:bCs/>
          <w:w w:val="100"/>
          <w:sz w:val="20"/>
          <w:szCs w:val="20"/>
        </w:rPr>
        <w:t xml:space="preserve"> </w:t>
      </w:r>
      <w:r w:rsidRPr="00723F08">
        <w:rPr>
          <w:rFonts w:ascii="Arial" w:hAnsi="Arial" w:cs="Arial"/>
          <w:b/>
          <w:bCs/>
          <w:w w:val="100"/>
          <w:sz w:val="20"/>
          <w:szCs w:val="20"/>
        </w:rPr>
        <w:t>country</w:t>
      </w:r>
      <w:r w:rsidRPr="00DD498A">
        <w:rPr>
          <w:w w:val="100"/>
        </w:rPr>
        <w:t>], on this day personally appeared [</w:t>
      </w:r>
      <w:r w:rsidRPr="00723F08">
        <w:rPr>
          <w:rFonts w:ascii="Arial" w:hAnsi="Arial" w:cs="Arial"/>
          <w:b/>
          <w:bCs/>
          <w:w w:val="100"/>
          <w:sz w:val="20"/>
          <w:szCs w:val="20"/>
        </w:rPr>
        <w:t>name of acknowledger</w:t>
      </w:r>
      <w:r w:rsidRPr="00DD498A">
        <w:rPr>
          <w:w w:val="100"/>
        </w:rPr>
        <w:t>], [known to me/proved to</w:t>
      </w:r>
      <w:r w:rsidR="00723F08">
        <w:rPr>
          <w:w w:val="100"/>
        </w:rPr>
        <w:t xml:space="preserve"> </w:t>
      </w:r>
      <w:r w:rsidRPr="00DD498A">
        <w:rPr>
          <w:w w:val="100"/>
        </w:rPr>
        <w:t>me on the oath of [</w:t>
      </w:r>
      <w:r w:rsidRPr="00200C6D">
        <w:rPr>
          <w:rFonts w:ascii="Arial" w:hAnsi="Arial" w:cs="Arial"/>
          <w:b/>
          <w:bCs/>
          <w:w w:val="100"/>
          <w:sz w:val="20"/>
          <w:szCs w:val="20"/>
        </w:rPr>
        <w:t>name of witness</w:t>
      </w:r>
      <w:r w:rsidRPr="00DD498A">
        <w:rPr>
          <w:w w:val="100"/>
        </w:rPr>
        <w:t>]/proved to me through [</w:t>
      </w:r>
      <w:r w:rsidRPr="00200C6D">
        <w:rPr>
          <w:rFonts w:ascii="Arial" w:hAnsi="Arial" w:cs="Arial"/>
          <w:b/>
          <w:bCs/>
          <w:w w:val="100"/>
          <w:sz w:val="20"/>
          <w:szCs w:val="20"/>
        </w:rPr>
        <w:t>description of identity card or</w:t>
      </w:r>
      <w:r w:rsidR="00723F08" w:rsidRPr="00200C6D">
        <w:rPr>
          <w:rFonts w:ascii="Arial" w:hAnsi="Arial" w:cs="Arial"/>
          <w:b/>
          <w:bCs/>
          <w:w w:val="100"/>
          <w:sz w:val="20"/>
          <w:szCs w:val="20"/>
        </w:rPr>
        <w:t xml:space="preserve"> </w:t>
      </w:r>
      <w:r w:rsidRPr="00200C6D">
        <w:rPr>
          <w:rFonts w:ascii="Arial" w:hAnsi="Arial" w:cs="Arial"/>
          <w:b/>
          <w:bCs/>
          <w:w w:val="100"/>
          <w:sz w:val="20"/>
          <w:szCs w:val="20"/>
        </w:rPr>
        <w:t>other document</w:t>
      </w:r>
      <w:r w:rsidRPr="00DD498A">
        <w:rPr>
          <w:w w:val="100"/>
        </w:rPr>
        <w:t>]] to be the person whose name is subscribed to the foregoing instrument and</w:t>
      </w:r>
      <w:r>
        <w:rPr>
          <w:w w:val="100"/>
        </w:rPr>
        <w:t xml:space="preserve"> </w:t>
      </w:r>
      <w:r w:rsidRPr="00DD498A">
        <w:rPr>
          <w:w w:val="100"/>
        </w:rPr>
        <w:t>acknowledged to me that [he/she] executed the same for the purposes and consideration</w:t>
      </w:r>
      <w:r w:rsidR="00723F08">
        <w:rPr>
          <w:w w:val="100"/>
        </w:rPr>
        <w:t xml:space="preserve"> </w:t>
      </w:r>
      <w:r w:rsidRPr="00DD498A">
        <w:rPr>
          <w:w w:val="100"/>
        </w:rPr>
        <w:t>therein expressed.</w:t>
      </w:r>
    </w:p>
    <w:p w14:paraId="162E5780" w14:textId="77777777" w:rsidR="001E3C7A" w:rsidRDefault="001E3C7A" w:rsidP="00717687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  <w:r w:rsidRPr="002E2DE5">
        <w:rPr>
          <w:w w:val="100"/>
        </w:rPr>
        <w:t xml:space="preserve"> </w:t>
      </w:r>
    </w:p>
    <w:p w14:paraId="162E5781" w14:textId="77777777" w:rsidR="001E3C7A" w:rsidRDefault="001E3C7A" w:rsidP="0022764B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1E3C7A" w14:paraId="162E5784" w14:textId="77777777" w:rsidTr="0071768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2E5782" w14:textId="77777777" w:rsidR="001E3C7A" w:rsidRPr="00717687" w:rsidRDefault="001E3C7A" w:rsidP="0022764B">
            <w:pPr>
              <w:pStyle w:val="Entry"/>
              <w:ind w:left="680"/>
            </w:pPr>
            <w:r w:rsidRPr="0071768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2E5783" w14:textId="561E60A4" w:rsidR="001E3C7A" w:rsidRPr="00717687" w:rsidRDefault="001E3C7A" w:rsidP="00890BAB">
            <w:pPr>
              <w:pStyle w:val="Entry"/>
              <w:ind w:left="317" w:hanging="360"/>
            </w:pPr>
            <w:r w:rsidRPr="00717687">
              <w:rPr>
                <w:w w:val="100"/>
              </w:rPr>
              <w:t>[</w:t>
            </w:r>
            <w:r w:rsidR="005D5A63">
              <w:rPr>
                <w:rStyle w:val="Substitute"/>
                <w:rFonts w:cs="Arial"/>
                <w:w w:val="100"/>
                <w:szCs w:val="20"/>
              </w:rPr>
              <w:t>N</w:t>
            </w:r>
            <w:r w:rsidR="005D5A63" w:rsidRPr="005D5A63">
              <w:rPr>
                <w:rStyle w:val="Substitute"/>
                <w:rFonts w:cs="Arial"/>
                <w:w w:val="100"/>
                <w:szCs w:val="20"/>
              </w:rPr>
              <w:t>ame, rank, and title of foreign service officer</w:t>
            </w:r>
            <w:r w:rsidRPr="00717687">
              <w:rPr>
                <w:w w:val="100"/>
              </w:rPr>
              <w:t>]</w:t>
            </w:r>
          </w:p>
        </w:tc>
      </w:tr>
    </w:tbl>
    <w:p w14:paraId="162E5785" w14:textId="77777777" w:rsidR="001E3C7A" w:rsidRDefault="001E3C7A" w:rsidP="00717687">
      <w:pPr>
        <w:pStyle w:val="Para"/>
      </w:pPr>
    </w:p>
    <w:p w14:paraId="162E5786" w14:textId="77777777" w:rsidR="002C211D" w:rsidRDefault="002C211D" w:rsidP="00937698"/>
    <w:sectPr w:rsidR="002C211D" w:rsidSect="001E3C7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C30B9" w14:textId="77777777" w:rsidR="00B72FE9" w:rsidRDefault="00B72FE9">
      <w:r>
        <w:separator/>
      </w:r>
    </w:p>
  </w:endnote>
  <w:endnote w:type="continuationSeparator" w:id="0">
    <w:p w14:paraId="78191156" w14:textId="77777777" w:rsidR="00B72FE9" w:rsidRDefault="00B72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78C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E184B" w14:textId="77777777" w:rsidR="00B72FE9" w:rsidRDefault="00B72FE9">
      <w:r>
        <w:separator/>
      </w:r>
    </w:p>
  </w:footnote>
  <w:footnote w:type="continuationSeparator" w:id="0">
    <w:p w14:paraId="215DA7A1" w14:textId="77777777" w:rsidR="00B72FE9" w:rsidRDefault="00B72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78B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96F6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E1221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F148A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C9BA5F1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10E95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9675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48113376">
    <w:abstractNumId w:val="8"/>
  </w:num>
  <w:num w:numId="2" w16cid:durableId="1611157027">
    <w:abstractNumId w:val="8"/>
  </w:num>
  <w:num w:numId="3" w16cid:durableId="736902429">
    <w:abstractNumId w:val="3"/>
  </w:num>
  <w:num w:numId="4" w16cid:durableId="188644909">
    <w:abstractNumId w:val="3"/>
  </w:num>
  <w:num w:numId="5" w16cid:durableId="114561876">
    <w:abstractNumId w:val="9"/>
  </w:num>
  <w:num w:numId="6" w16cid:durableId="1046677959">
    <w:abstractNumId w:val="9"/>
  </w:num>
  <w:num w:numId="7" w16cid:durableId="1183785889">
    <w:abstractNumId w:val="7"/>
  </w:num>
  <w:num w:numId="8" w16cid:durableId="614100743">
    <w:abstractNumId w:val="7"/>
  </w:num>
  <w:num w:numId="9" w16cid:durableId="713506665">
    <w:abstractNumId w:val="12"/>
  </w:num>
  <w:num w:numId="10" w16cid:durableId="276303316">
    <w:abstractNumId w:val="14"/>
  </w:num>
  <w:num w:numId="11" w16cid:durableId="663321111">
    <w:abstractNumId w:val="8"/>
  </w:num>
  <w:num w:numId="12" w16cid:durableId="1768386438">
    <w:abstractNumId w:val="3"/>
  </w:num>
  <w:num w:numId="13" w16cid:durableId="2058578838">
    <w:abstractNumId w:val="9"/>
  </w:num>
  <w:num w:numId="14" w16cid:durableId="1688868541">
    <w:abstractNumId w:val="7"/>
  </w:num>
  <w:num w:numId="15" w16cid:durableId="5325364">
    <w:abstractNumId w:val="6"/>
  </w:num>
  <w:num w:numId="16" w16cid:durableId="1986737725">
    <w:abstractNumId w:val="5"/>
  </w:num>
  <w:num w:numId="17" w16cid:durableId="789203695">
    <w:abstractNumId w:val="4"/>
  </w:num>
  <w:num w:numId="18" w16cid:durableId="835271185">
    <w:abstractNumId w:val="2"/>
  </w:num>
  <w:num w:numId="19" w16cid:durableId="1516845379">
    <w:abstractNumId w:val="1"/>
  </w:num>
  <w:num w:numId="20" w16cid:durableId="1164468373">
    <w:abstractNumId w:val="0"/>
  </w:num>
  <w:num w:numId="21" w16cid:durableId="1627858826">
    <w:abstractNumId w:val="10"/>
  </w:num>
  <w:num w:numId="22" w16cid:durableId="1657999572">
    <w:abstractNumId w:val="11"/>
  </w:num>
  <w:num w:numId="23" w16cid:durableId="15734201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32.docx"/>
    <w:docVar w:name="TBBStampDate" w:val="07-22-2025"/>
    <w:docVar w:name="TBBVer" w:val="docx"/>
    <w:docVar w:name="TBBYear" w:val="2025"/>
  </w:docVars>
  <w:rsids>
    <w:rsidRoot w:val="00717687"/>
    <w:rsid w:val="00006704"/>
    <w:rsid w:val="00020788"/>
    <w:rsid w:val="00035105"/>
    <w:rsid w:val="0005047C"/>
    <w:rsid w:val="00055419"/>
    <w:rsid w:val="00075517"/>
    <w:rsid w:val="000A2727"/>
    <w:rsid w:val="000A5288"/>
    <w:rsid w:val="000A5EAF"/>
    <w:rsid w:val="000A6364"/>
    <w:rsid w:val="000A6DC7"/>
    <w:rsid w:val="000B0F31"/>
    <w:rsid w:val="000B259E"/>
    <w:rsid w:val="000C4DA5"/>
    <w:rsid w:val="000D0833"/>
    <w:rsid w:val="000D5936"/>
    <w:rsid w:val="00103258"/>
    <w:rsid w:val="00124EC7"/>
    <w:rsid w:val="001357DF"/>
    <w:rsid w:val="00147EA9"/>
    <w:rsid w:val="00167635"/>
    <w:rsid w:val="001B4977"/>
    <w:rsid w:val="001C2EBD"/>
    <w:rsid w:val="001C7034"/>
    <w:rsid w:val="001D113B"/>
    <w:rsid w:val="001E3C7A"/>
    <w:rsid w:val="00200C6D"/>
    <w:rsid w:val="00212AD4"/>
    <w:rsid w:val="00220537"/>
    <w:rsid w:val="00221D27"/>
    <w:rsid w:val="0022764B"/>
    <w:rsid w:val="002733D1"/>
    <w:rsid w:val="002C1293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4261F"/>
    <w:rsid w:val="003506AF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E1BA3"/>
    <w:rsid w:val="00417CAA"/>
    <w:rsid w:val="004217A3"/>
    <w:rsid w:val="0046632A"/>
    <w:rsid w:val="004904D6"/>
    <w:rsid w:val="004A1988"/>
    <w:rsid w:val="004C7340"/>
    <w:rsid w:val="004D7E2D"/>
    <w:rsid w:val="004E343B"/>
    <w:rsid w:val="004F6E30"/>
    <w:rsid w:val="005038A4"/>
    <w:rsid w:val="00514098"/>
    <w:rsid w:val="005140F1"/>
    <w:rsid w:val="00521902"/>
    <w:rsid w:val="0054029D"/>
    <w:rsid w:val="005402A1"/>
    <w:rsid w:val="00551332"/>
    <w:rsid w:val="00555361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04C3"/>
    <w:rsid w:val="005D5A63"/>
    <w:rsid w:val="00607DAB"/>
    <w:rsid w:val="006161C4"/>
    <w:rsid w:val="006213A8"/>
    <w:rsid w:val="00630A0B"/>
    <w:rsid w:val="00647EBD"/>
    <w:rsid w:val="00651634"/>
    <w:rsid w:val="0065344C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2EA0"/>
    <w:rsid w:val="0070594F"/>
    <w:rsid w:val="007101E2"/>
    <w:rsid w:val="00717687"/>
    <w:rsid w:val="00723F08"/>
    <w:rsid w:val="00746473"/>
    <w:rsid w:val="00763BF6"/>
    <w:rsid w:val="00767ED8"/>
    <w:rsid w:val="00795CB0"/>
    <w:rsid w:val="007A39D0"/>
    <w:rsid w:val="007B3F3B"/>
    <w:rsid w:val="007C5E8C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90BAB"/>
    <w:rsid w:val="008B3F1F"/>
    <w:rsid w:val="008B7418"/>
    <w:rsid w:val="008D3F7D"/>
    <w:rsid w:val="008D602D"/>
    <w:rsid w:val="008F41A5"/>
    <w:rsid w:val="00903348"/>
    <w:rsid w:val="009205E5"/>
    <w:rsid w:val="009210C9"/>
    <w:rsid w:val="00937698"/>
    <w:rsid w:val="009518AF"/>
    <w:rsid w:val="00965A52"/>
    <w:rsid w:val="00986BE4"/>
    <w:rsid w:val="0099522E"/>
    <w:rsid w:val="009A2FE8"/>
    <w:rsid w:val="009A73DB"/>
    <w:rsid w:val="009A7C45"/>
    <w:rsid w:val="009B4D48"/>
    <w:rsid w:val="009C27E5"/>
    <w:rsid w:val="009C6567"/>
    <w:rsid w:val="009D367E"/>
    <w:rsid w:val="009F1B69"/>
    <w:rsid w:val="00A026BD"/>
    <w:rsid w:val="00A0583D"/>
    <w:rsid w:val="00A14B00"/>
    <w:rsid w:val="00A156B5"/>
    <w:rsid w:val="00A53595"/>
    <w:rsid w:val="00AA74A2"/>
    <w:rsid w:val="00AB3BCD"/>
    <w:rsid w:val="00AC4A4B"/>
    <w:rsid w:val="00AE05F0"/>
    <w:rsid w:val="00AE61F5"/>
    <w:rsid w:val="00AF438B"/>
    <w:rsid w:val="00B00FC9"/>
    <w:rsid w:val="00B12519"/>
    <w:rsid w:val="00B13323"/>
    <w:rsid w:val="00B157A8"/>
    <w:rsid w:val="00B15C0D"/>
    <w:rsid w:val="00B17021"/>
    <w:rsid w:val="00B53927"/>
    <w:rsid w:val="00B72FE9"/>
    <w:rsid w:val="00BA13C4"/>
    <w:rsid w:val="00BC3A76"/>
    <w:rsid w:val="00BE2E17"/>
    <w:rsid w:val="00C04F3D"/>
    <w:rsid w:val="00C1069F"/>
    <w:rsid w:val="00C16AEA"/>
    <w:rsid w:val="00C31867"/>
    <w:rsid w:val="00C445FE"/>
    <w:rsid w:val="00C53FF7"/>
    <w:rsid w:val="00C829C4"/>
    <w:rsid w:val="00CA5BD5"/>
    <w:rsid w:val="00CB155D"/>
    <w:rsid w:val="00CC5C2E"/>
    <w:rsid w:val="00CD150A"/>
    <w:rsid w:val="00CD2379"/>
    <w:rsid w:val="00CF11C6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6EB9"/>
    <w:rsid w:val="00DB22E2"/>
    <w:rsid w:val="00DB48F2"/>
    <w:rsid w:val="00DC4601"/>
    <w:rsid w:val="00DC572B"/>
    <w:rsid w:val="00DD498A"/>
    <w:rsid w:val="00DF64BF"/>
    <w:rsid w:val="00E04650"/>
    <w:rsid w:val="00E17361"/>
    <w:rsid w:val="00E7012A"/>
    <w:rsid w:val="00E8508F"/>
    <w:rsid w:val="00E90259"/>
    <w:rsid w:val="00E95688"/>
    <w:rsid w:val="00E95DCC"/>
    <w:rsid w:val="00EF0713"/>
    <w:rsid w:val="00EF3BC1"/>
    <w:rsid w:val="00F1261B"/>
    <w:rsid w:val="00F22B3D"/>
    <w:rsid w:val="00F5125A"/>
    <w:rsid w:val="00F6777D"/>
    <w:rsid w:val="00F72310"/>
    <w:rsid w:val="00F75F04"/>
    <w:rsid w:val="00F94ACB"/>
    <w:rsid w:val="00FB2C6F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2E577B"/>
  <w15:chartTrackingRefBased/>
  <w15:docId w15:val="{CE29DF68-981E-4F5A-A839-966C888C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E3C7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E3C7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E3C7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E3C7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E3C7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E3C7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E3C7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E3C7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E3C7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E3C7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E3C7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E3C7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E3C7A"/>
  </w:style>
  <w:style w:type="paragraph" w:styleId="TOC1">
    <w:name w:val="toc 1"/>
    <w:basedOn w:val="Normal"/>
    <w:next w:val="Normal"/>
    <w:autoRedefine/>
    <w:uiPriority w:val="2"/>
    <w:rsid w:val="001E3C7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E3C7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E3C7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E3C7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E3C7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E3C7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E3C7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E3C7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E3C7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E3C7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E3C7A"/>
    <w:pPr>
      <w:numPr>
        <w:numId w:val="10"/>
      </w:numPr>
    </w:pPr>
  </w:style>
  <w:style w:type="paragraph" w:styleId="ListBullet">
    <w:name w:val="List Bullet"/>
    <w:basedOn w:val="BodyText"/>
    <w:uiPriority w:val="1"/>
    <w:rsid w:val="001E3C7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E3C7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E3C7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E3C7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E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E3C7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E3C7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E3C7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E3C7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E3C7A"/>
    <w:rPr>
      <w:sz w:val="20"/>
      <w:szCs w:val="20"/>
    </w:rPr>
  </w:style>
  <w:style w:type="paragraph" w:customStyle="1" w:styleId="Titlehidden">
    <w:name w:val="Title_hidden"/>
    <w:uiPriority w:val="2"/>
    <w:rsid w:val="001E3C7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E3C7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E3C7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E3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E3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E3C7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E3C7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E3C7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E3C7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E3C7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E3C7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E3C7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E3C7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E3C7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E3C7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E3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E3C7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E3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E3C7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E3C7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1E3C7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E3C7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E3C7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1E3C7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E3C7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1E3C7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E3C7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1E3C7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E3C7A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0056A7-44E5-4F5E-B809-999E6BA604C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2BD8D7F1-5D60-4605-8410-38468D214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23D96-E207-46EE-9915-42E4BAFD7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12</cp:revision>
  <cp:lastPrinted>2010-04-20T04:56:00Z</cp:lastPrinted>
  <dcterms:created xsi:type="dcterms:W3CDTF">2025-01-11T15:47:00Z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