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577B" w14:textId="20907FCF" w:rsidR="001E3C7A" w:rsidRDefault="001E3C7A">
      <w:pPr>
        <w:pStyle w:val="Formhidden"/>
      </w:pPr>
      <w:r>
        <w:t>Form 3-3</w:t>
      </w:r>
      <w:r w:rsidR="0043068C">
        <w:t>3</w:t>
      </w:r>
    </w:p>
    <w:p w14:paraId="162E577C" w14:textId="64489475" w:rsidR="001E3C7A" w:rsidRDefault="00357283" w:rsidP="00C829C4">
      <w:pPr>
        <w:pStyle w:val="Titlehidden"/>
      </w:pPr>
      <w:r w:rsidRPr="00357283">
        <w:t>Military Acknowledgment</w:t>
      </w:r>
    </w:p>
    <w:p w14:paraId="1EC68D9A" w14:textId="6202FE7C" w:rsidR="006C64FF" w:rsidRDefault="006C64FF" w:rsidP="006C64FF">
      <w:pPr>
        <w:pStyle w:val="ParaFlushLeft"/>
      </w:pPr>
      <w:r>
        <w:t>IN THE ARMED FORCES OF THE UNITED STATES OF AMERICA with the [</w:t>
      </w:r>
      <w:r w:rsidRPr="006C64FF">
        <w:rPr>
          <w:rFonts w:ascii="Arial" w:hAnsi="Arial" w:cs="Arial"/>
          <w:b/>
          <w:bCs/>
          <w:sz w:val="20"/>
          <w:szCs w:val="20"/>
        </w:rPr>
        <w:t>branch of military</w:t>
      </w:r>
      <w:r>
        <w:t>] at [</w:t>
      </w:r>
      <w:r w:rsidRPr="006C64FF">
        <w:rPr>
          <w:rFonts w:ascii="Arial" w:hAnsi="Arial" w:cs="Arial"/>
          <w:b/>
          <w:bCs/>
          <w:sz w:val="20"/>
          <w:szCs w:val="20"/>
        </w:rPr>
        <w:t>name of base or post</w:t>
      </w:r>
      <w:r>
        <w:t>], [</w:t>
      </w:r>
      <w:r w:rsidRPr="006C64FF">
        <w:rPr>
          <w:rFonts w:ascii="Arial" w:hAnsi="Arial" w:cs="Arial"/>
          <w:b/>
          <w:bCs/>
          <w:sz w:val="20"/>
          <w:szCs w:val="20"/>
        </w:rPr>
        <w:t>include if applicable:</w:t>
      </w:r>
      <w:r>
        <w:t xml:space="preserve"> [</w:t>
      </w:r>
      <w:r w:rsidRPr="006C64FF">
        <w:rPr>
          <w:rFonts w:ascii="Arial" w:hAnsi="Arial" w:cs="Arial"/>
          <w:b/>
          <w:bCs/>
          <w:sz w:val="20"/>
          <w:szCs w:val="20"/>
        </w:rPr>
        <w:t>city and state</w:t>
      </w:r>
      <w:r>
        <w:t>],] [</w:t>
      </w:r>
      <w:r w:rsidRPr="006C64FF">
        <w:rPr>
          <w:rFonts w:ascii="Arial" w:hAnsi="Arial" w:cs="Arial"/>
          <w:b/>
          <w:bCs/>
          <w:sz w:val="20"/>
          <w:szCs w:val="20"/>
        </w:rPr>
        <w:t>country</w:t>
      </w:r>
      <w:r>
        <w:t>].</w:t>
      </w:r>
    </w:p>
    <w:p w14:paraId="21CD3174" w14:textId="20033776" w:rsidR="00395170" w:rsidRDefault="00395170" w:rsidP="00395170">
      <w:pPr>
        <w:pStyle w:val="Para"/>
        <w:rPr>
          <w:w w:val="100"/>
        </w:rPr>
      </w:pPr>
      <w:r w:rsidRPr="00395170">
        <w:rPr>
          <w:w w:val="100"/>
        </w:rPr>
        <w:t>Before me,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name, rank, branch, and serial number of officer in U.S. armed forces</w:t>
      </w:r>
      <w:r w:rsidRPr="00395170">
        <w:rPr>
          <w:w w:val="100"/>
        </w:rPr>
        <w:t>], a</w:t>
      </w:r>
      <w:r>
        <w:rPr>
          <w:w w:val="100"/>
        </w:rPr>
        <w:t xml:space="preserve"> </w:t>
      </w:r>
      <w:r w:rsidRPr="00395170">
        <w:rPr>
          <w:w w:val="100"/>
        </w:rPr>
        <w:t>duly commissioned officer in [the Armed Forces/[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specify auxiliary to armed forces</w:t>
      </w:r>
      <w:r w:rsidRPr="00395170">
        <w:rPr>
          <w:w w:val="100"/>
        </w:rPr>
        <w:t>]] of the</w:t>
      </w:r>
      <w:r>
        <w:rPr>
          <w:w w:val="100"/>
        </w:rPr>
        <w:t xml:space="preserve"> </w:t>
      </w:r>
      <w:r w:rsidRPr="00395170">
        <w:rPr>
          <w:w w:val="100"/>
        </w:rPr>
        <w:t>United States of America at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city and country</w:t>
      </w:r>
      <w:r w:rsidRPr="00395170">
        <w:rPr>
          <w:w w:val="100"/>
        </w:rPr>
        <w:t>], on this day personally appeared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name of acknowledger</w:t>
      </w:r>
      <w:r w:rsidRPr="00395170">
        <w:rPr>
          <w:w w:val="100"/>
        </w:rPr>
        <w:t>],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include if applicable:</w:t>
      </w:r>
      <w:r w:rsidRPr="00395170">
        <w:rPr>
          <w:w w:val="100"/>
        </w:rPr>
        <w:t xml:space="preserve"> the spouse of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name, rank, branch, and serial number of military personnel</w:t>
      </w:r>
      <w:r w:rsidRPr="00395170">
        <w:rPr>
          <w:w w:val="100"/>
        </w:rPr>
        <w:t>]], [known to me/proved to me on the oath of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name, rank, branch, and serial number of witness</w:t>
      </w:r>
      <w:r w:rsidRPr="00395170">
        <w:rPr>
          <w:w w:val="100"/>
        </w:rPr>
        <w:t>], a member of [the Armed Forces/[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specify auxiliary to armed forces</w:t>
      </w:r>
      <w:r w:rsidRPr="00395170">
        <w:rPr>
          <w:w w:val="100"/>
        </w:rPr>
        <w:t>]] of the</w:t>
      </w:r>
      <w:r>
        <w:rPr>
          <w:w w:val="100"/>
        </w:rPr>
        <w:t xml:space="preserve"> </w:t>
      </w:r>
      <w:r w:rsidRPr="00395170">
        <w:rPr>
          <w:w w:val="100"/>
        </w:rPr>
        <w:t>United States of America/proved to me through [</w:t>
      </w:r>
      <w:r w:rsidRPr="00395170">
        <w:rPr>
          <w:rFonts w:ascii="Arial" w:hAnsi="Arial" w:cs="Arial"/>
          <w:b/>
          <w:bCs/>
          <w:w w:val="100"/>
          <w:sz w:val="20"/>
          <w:szCs w:val="20"/>
        </w:rPr>
        <w:t>description of identity card or other document</w:t>
      </w:r>
      <w:r w:rsidRPr="00395170">
        <w:rPr>
          <w:w w:val="100"/>
        </w:rPr>
        <w:t>]]</w:t>
      </w:r>
      <w:r>
        <w:rPr>
          <w:w w:val="100"/>
        </w:rPr>
        <w:t xml:space="preserve"> </w:t>
      </w:r>
      <w:r w:rsidRPr="00395170">
        <w:rPr>
          <w:w w:val="100"/>
        </w:rPr>
        <w:t>to be the person whose name is subscribed to the foregoing instrument and acknowledged</w:t>
      </w:r>
      <w:r>
        <w:rPr>
          <w:w w:val="100"/>
        </w:rPr>
        <w:t xml:space="preserve"> </w:t>
      </w:r>
      <w:r w:rsidRPr="00395170">
        <w:rPr>
          <w:w w:val="100"/>
        </w:rPr>
        <w:t>to me that [he/she] executed the same for the purposes and consideration therein</w:t>
      </w:r>
      <w:r>
        <w:rPr>
          <w:w w:val="100"/>
        </w:rPr>
        <w:t xml:space="preserve"> </w:t>
      </w:r>
      <w:r w:rsidRPr="00395170">
        <w:rPr>
          <w:w w:val="100"/>
        </w:rPr>
        <w:t>expressed.</w:t>
      </w:r>
    </w:p>
    <w:p w14:paraId="162E5780" w14:textId="26D78B19" w:rsidR="001E3C7A" w:rsidRDefault="001E3C7A" w:rsidP="00717687">
      <w:pPr>
        <w:pStyle w:val="Para"/>
        <w:rPr>
          <w:w w:val="100"/>
        </w:rPr>
      </w:pPr>
      <w:r>
        <w:rPr>
          <w:w w:val="100"/>
        </w:rPr>
        <w:t>Given under my hand and seal of office this [</w:t>
      </w:r>
      <w:r>
        <w:rPr>
          <w:rStyle w:val="Substitute"/>
          <w:rFonts w:cs="Arial"/>
          <w:bCs/>
          <w:w w:val="100"/>
          <w:szCs w:val="20"/>
        </w:rPr>
        <w:t>specify</w:t>
      </w:r>
      <w:r>
        <w:rPr>
          <w:w w:val="100"/>
        </w:rPr>
        <w:t>] day of [</w:t>
      </w:r>
      <w:r>
        <w:rPr>
          <w:rStyle w:val="Substitute"/>
          <w:rFonts w:cs="Arial"/>
          <w:bCs/>
          <w:w w:val="100"/>
          <w:szCs w:val="20"/>
        </w:rPr>
        <w:t>month</w:t>
      </w:r>
      <w:r>
        <w:rPr>
          <w:w w:val="100"/>
        </w:rPr>
        <w:t>], [</w:t>
      </w:r>
      <w:r>
        <w:rPr>
          <w:rStyle w:val="Substitute"/>
          <w:rFonts w:cs="Arial"/>
          <w:bCs/>
          <w:w w:val="100"/>
          <w:szCs w:val="20"/>
        </w:rPr>
        <w:t>year</w:t>
      </w:r>
      <w:r>
        <w:rPr>
          <w:w w:val="100"/>
        </w:rPr>
        <w:t>].</w:t>
      </w:r>
    </w:p>
    <w:p w14:paraId="162E5781" w14:textId="77777777" w:rsidR="001E3C7A" w:rsidRDefault="001E3C7A" w:rsidP="0022764B">
      <w:pPr>
        <w:pStyle w:val="SignBlock"/>
        <w:ind w:left="4410"/>
      </w:pPr>
      <w:r>
        <w:tab/>
      </w:r>
    </w:p>
    <w:tbl>
      <w:tblPr>
        <w:tblW w:w="0" w:type="auto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410"/>
        <w:gridCol w:w="4220"/>
      </w:tblGrid>
      <w:tr w:rsidR="001E3C7A" w14:paraId="162E5784" w14:textId="77777777" w:rsidTr="00717687">
        <w:trPr>
          <w:trHeight w:val="60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2E5782" w14:textId="77777777" w:rsidR="001E3C7A" w:rsidRPr="00717687" w:rsidRDefault="001E3C7A" w:rsidP="0022764B">
            <w:pPr>
              <w:pStyle w:val="Entry"/>
              <w:ind w:left="680"/>
            </w:pPr>
            <w:r w:rsidRPr="00717687">
              <w:rPr>
                <w:w w:val="100"/>
              </w:rPr>
              <w:t>[SEAL]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62E5783" w14:textId="0EB86D17" w:rsidR="001E3C7A" w:rsidRPr="00717687" w:rsidRDefault="001E3C7A" w:rsidP="00ED2FE6">
            <w:pPr>
              <w:pStyle w:val="Entry"/>
              <w:ind w:left="317" w:hanging="360"/>
            </w:pPr>
            <w:r w:rsidRPr="00717687">
              <w:rPr>
                <w:w w:val="100"/>
              </w:rPr>
              <w:t>[</w:t>
            </w:r>
            <w:r w:rsidR="00ED2FE6">
              <w:rPr>
                <w:rStyle w:val="Substitute"/>
                <w:rFonts w:cs="Arial"/>
                <w:w w:val="100"/>
                <w:szCs w:val="20"/>
              </w:rPr>
              <w:t>N</w:t>
            </w:r>
            <w:r w:rsidR="00ED2FE6" w:rsidRPr="00ED2FE6">
              <w:rPr>
                <w:rStyle w:val="Substitute"/>
                <w:rFonts w:cs="Arial"/>
                <w:w w:val="100"/>
                <w:szCs w:val="20"/>
              </w:rPr>
              <w:t>ame, rank, branch, and serial number of officer</w:t>
            </w:r>
            <w:r w:rsidRPr="00717687">
              <w:rPr>
                <w:w w:val="100"/>
              </w:rPr>
              <w:t>]</w:t>
            </w:r>
          </w:p>
        </w:tc>
      </w:tr>
    </w:tbl>
    <w:p w14:paraId="162E5785" w14:textId="77777777" w:rsidR="001E3C7A" w:rsidRDefault="001E3C7A" w:rsidP="00717687">
      <w:pPr>
        <w:pStyle w:val="Para"/>
      </w:pPr>
    </w:p>
    <w:p w14:paraId="162E5786" w14:textId="77777777" w:rsidR="002C211D" w:rsidRDefault="002C211D" w:rsidP="00937698"/>
    <w:sectPr w:rsidR="002C211D" w:rsidSect="001E3C7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F0F3E" w14:textId="77777777" w:rsidR="008A0712" w:rsidRDefault="008A0712">
      <w:r>
        <w:separator/>
      </w:r>
    </w:p>
  </w:endnote>
  <w:endnote w:type="continuationSeparator" w:id="0">
    <w:p w14:paraId="60498DDC" w14:textId="77777777" w:rsidR="008A0712" w:rsidRDefault="008A0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78C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48167" w14:textId="77777777" w:rsidR="008A0712" w:rsidRDefault="008A0712">
      <w:r>
        <w:separator/>
      </w:r>
    </w:p>
  </w:footnote>
  <w:footnote w:type="continuationSeparator" w:id="0">
    <w:p w14:paraId="3C4BD696" w14:textId="77777777" w:rsidR="008A0712" w:rsidRDefault="008A0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E578B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196F66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E1221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F148AF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C9BA5F1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10E95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39675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48113376">
    <w:abstractNumId w:val="8"/>
  </w:num>
  <w:num w:numId="2" w16cid:durableId="1611157027">
    <w:abstractNumId w:val="8"/>
  </w:num>
  <w:num w:numId="3" w16cid:durableId="736902429">
    <w:abstractNumId w:val="3"/>
  </w:num>
  <w:num w:numId="4" w16cid:durableId="188644909">
    <w:abstractNumId w:val="3"/>
  </w:num>
  <w:num w:numId="5" w16cid:durableId="114561876">
    <w:abstractNumId w:val="9"/>
  </w:num>
  <w:num w:numId="6" w16cid:durableId="1046677959">
    <w:abstractNumId w:val="9"/>
  </w:num>
  <w:num w:numId="7" w16cid:durableId="1183785889">
    <w:abstractNumId w:val="7"/>
  </w:num>
  <w:num w:numId="8" w16cid:durableId="614100743">
    <w:abstractNumId w:val="7"/>
  </w:num>
  <w:num w:numId="9" w16cid:durableId="713506665">
    <w:abstractNumId w:val="12"/>
  </w:num>
  <w:num w:numId="10" w16cid:durableId="276303316">
    <w:abstractNumId w:val="14"/>
  </w:num>
  <w:num w:numId="11" w16cid:durableId="663321111">
    <w:abstractNumId w:val="8"/>
  </w:num>
  <w:num w:numId="12" w16cid:durableId="1768386438">
    <w:abstractNumId w:val="3"/>
  </w:num>
  <w:num w:numId="13" w16cid:durableId="2058578838">
    <w:abstractNumId w:val="9"/>
  </w:num>
  <w:num w:numId="14" w16cid:durableId="1688868541">
    <w:abstractNumId w:val="7"/>
  </w:num>
  <w:num w:numId="15" w16cid:durableId="5325364">
    <w:abstractNumId w:val="6"/>
  </w:num>
  <w:num w:numId="16" w16cid:durableId="1986737725">
    <w:abstractNumId w:val="5"/>
  </w:num>
  <w:num w:numId="17" w16cid:durableId="789203695">
    <w:abstractNumId w:val="4"/>
  </w:num>
  <w:num w:numId="18" w16cid:durableId="835271185">
    <w:abstractNumId w:val="2"/>
  </w:num>
  <w:num w:numId="19" w16cid:durableId="1516845379">
    <w:abstractNumId w:val="1"/>
  </w:num>
  <w:num w:numId="20" w16cid:durableId="1164468373">
    <w:abstractNumId w:val="0"/>
  </w:num>
  <w:num w:numId="21" w16cid:durableId="1627858826">
    <w:abstractNumId w:val="10"/>
  </w:num>
  <w:num w:numId="22" w16cid:durableId="1657999572">
    <w:abstractNumId w:val="11"/>
  </w:num>
  <w:num w:numId="23" w16cid:durableId="15734201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3-33.docx"/>
    <w:docVar w:name="TBBStampDate" w:val="07-22-2025"/>
    <w:docVar w:name="TBBVer" w:val="docx"/>
    <w:docVar w:name="TBBYear" w:val="2025"/>
  </w:docVars>
  <w:rsids>
    <w:rsidRoot w:val="00717687"/>
    <w:rsid w:val="00006704"/>
    <w:rsid w:val="00020788"/>
    <w:rsid w:val="00035105"/>
    <w:rsid w:val="00040E61"/>
    <w:rsid w:val="0005047C"/>
    <w:rsid w:val="00055419"/>
    <w:rsid w:val="00075517"/>
    <w:rsid w:val="000A2727"/>
    <w:rsid w:val="000A5288"/>
    <w:rsid w:val="000A5EAF"/>
    <w:rsid w:val="000A6364"/>
    <w:rsid w:val="000A6DC7"/>
    <w:rsid w:val="000B0F31"/>
    <w:rsid w:val="000B259E"/>
    <w:rsid w:val="000C4DA5"/>
    <w:rsid w:val="000D0833"/>
    <w:rsid w:val="000D5936"/>
    <w:rsid w:val="00103258"/>
    <w:rsid w:val="00124EC7"/>
    <w:rsid w:val="001357DF"/>
    <w:rsid w:val="00147EA9"/>
    <w:rsid w:val="00167635"/>
    <w:rsid w:val="001B4977"/>
    <w:rsid w:val="001C2EBD"/>
    <w:rsid w:val="001C7034"/>
    <w:rsid w:val="001D113B"/>
    <w:rsid w:val="001E3C7A"/>
    <w:rsid w:val="00212AD4"/>
    <w:rsid w:val="00220537"/>
    <w:rsid w:val="00221D27"/>
    <w:rsid w:val="0022764B"/>
    <w:rsid w:val="002733D1"/>
    <w:rsid w:val="002C1293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20622"/>
    <w:rsid w:val="0034261F"/>
    <w:rsid w:val="003506AF"/>
    <w:rsid w:val="00357283"/>
    <w:rsid w:val="00382C39"/>
    <w:rsid w:val="00385003"/>
    <w:rsid w:val="003864FA"/>
    <w:rsid w:val="00386B7C"/>
    <w:rsid w:val="0039278E"/>
    <w:rsid w:val="00395170"/>
    <w:rsid w:val="00397006"/>
    <w:rsid w:val="00397661"/>
    <w:rsid w:val="003C0B1C"/>
    <w:rsid w:val="003D7347"/>
    <w:rsid w:val="003E1B11"/>
    <w:rsid w:val="003E1BA3"/>
    <w:rsid w:val="00417CAA"/>
    <w:rsid w:val="004217A3"/>
    <w:rsid w:val="0043068C"/>
    <w:rsid w:val="0046632A"/>
    <w:rsid w:val="004904D6"/>
    <w:rsid w:val="004A1988"/>
    <w:rsid w:val="004C7340"/>
    <w:rsid w:val="004D7E2D"/>
    <w:rsid w:val="004E343B"/>
    <w:rsid w:val="004F6E30"/>
    <w:rsid w:val="005038A4"/>
    <w:rsid w:val="005140F1"/>
    <w:rsid w:val="00521902"/>
    <w:rsid w:val="0054029D"/>
    <w:rsid w:val="005402A1"/>
    <w:rsid w:val="00551332"/>
    <w:rsid w:val="00562AB8"/>
    <w:rsid w:val="0056511D"/>
    <w:rsid w:val="00570333"/>
    <w:rsid w:val="00574113"/>
    <w:rsid w:val="00575BB3"/>
    <w:rsid w:val="00582F0A"/>
    <w:rsid w:val="005906DA"/>
    <w:rsid w:val="005967D5"/>
    <w:rsid w:val="005B3021"/>
    <w:rsid w:val="005B4AE9"/>
    <w:rsid w:val="005B683D"/>
    <w:rsid w:val="005C4081"/>
    <w:rsid w:val="005D04C3"/>
    <w:rsid w:val="00607DAB"/>
    <w:rsid w:val="006161C4"/>
    <w:rsid w:val="006213A8"/>
    <w:rsid w:val="00630A0B"/>
    <w:rsid w:val="00647EBD"/>
    <w:rsid w:val="00651634"/>
    <w:rsid w:val="0065344C"/>
    <w:rsid w:val="006546C9"/>
    <w:rsid w:val="00662FDF"/>
    <w:rsid w:val="00676127"/>
    <w:rsid w:val="00680E59"/>
    <w:rsid w:val="006959A6"/>
    <w:rsid w:val="006C0869"/>
    <w:rsid w:val="006C1BBF"/>
    <w:rsid w:val="006C2810"/>
    <w:rsid w:val="006C64FF"/>
    <w:rsid w:val="006D14DF"/>
    <w:rsid w:val="006D2EA0"/>
    <w:rsid w:val="0070594F"/>
    <w:rsid w:val="007101E2"/>
    <w:rsid w:val="00717687"/>
    <w:rsid w:val="00746473"/>
    <w:rsid w:val="00763BF6"/>
    <w:rsid w:val="00767ED8"/>
    <w:rsid w:val="00795CB0"/>
    <w:rsid w:val="007A39D0"/>
    <w:rsid w:val="007A3D1B"/>
    <w:rsid w:val="007B3F3B"/>
    <w:rsid w:val="007C5E8C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A0712"/>
    <w:rsid w:val="008B13C7"/>
    <w:rsid w:val="008B3F1F"/>
    <w:rsid w:val="008B7418"/>
    <w:rsid w:val="008D3F7D"/>
    <w:rsid w:val="008D602D"/>
    <w:rsid w:val="008F41A5"/>
    <w:rsid w:val="00903348"/>
    <w:rsid w:val="009205E5"/>
    <w:rsid w:val="009210C9"/>
    <w:rsid w:val="00937698"/>
    <w:rsid w:val="009518AF"/>
    <w:rsid w:val="00965A52"/>
    <w:rsid w:val="00986BE4"/>
    <w:rsid w:val="009A2FE8"/>
    <w:rsid w:val="009A73DB"/>
    <w:rsid w:val="009A7C45"/>
    <w:rsid w:val="009B4D48"/>
    <w:rsid w:val="009C27E5"/>
    <w:rsid w:val="009C6567"/>
    <w:rsid w:val="009D367E"/>
    <w:rsid w:val="009F1B69"/>
    <w:rsid w:val="00A026BD"/>
    <w:rsid w:val="00A0583D"/>
    <w:rsid w:val="00A11DDD"/>
    <w:rsid w:val="00A14B00"/>
    <w:rsid w:val="00A156B5"/>
    <w:rsid w:val="00AA74A2"/>
    <w:rsid w:val="00AB3BCD"/>
    <w:rsid w:val="00AC4A4B"/>
    <w:rsid w:val="00AE05F0"/>
    <w:rsid w:val="00AE61F5"/>
    <w:rsid w:val="00AF438B"/>
    <w:rsid w:val="00B12519"/>
    <w:rsid w:val="00B13323"/>
    <w:rsid w:val="00B157A8"/>
    <w:rsid w:val="00B15C0D"/>
    <w:rsid w:val="00B17021"/>
    <w:rsid w:val="00B53927"/>
    <w:rsid w:val="00BA13C4"/>
    <w:rsid w:val="00BC3A76"/>
    <w:rsid w:val="00BE2E17"/>
    <w:rsid w:val="00C04F3D"/>
    <w:rsid w:val="00C1069F"/>
    <w:rsid w:val="00C16AEA"/>
    <w:rsid w:val="00C31867"/>
    <w:rsid w:val="00C445FE"/>
    <w:rsid w:val="00C53FF7"/>
    <w:rsid w:val="00C829C4"/>
    <w:rsid w:val="00CA5BD5"/>
    <w:rsid w:val="00CB155D"/>
    <w:rsid w:val="00CC5C2E"/>
    <w:rsid w:val="00CD150A"/>
    <w:rsid w:val="00CD2379"/>
    <w:rsid w:val="00CF11C6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6EB9"/>
    <w:rsid w:val="00DB22E2"/>
    <w:rsid w:val="00DB48F2"/>
    <w:rsid w:val="00DC4601"/>
    <w:rsid w:val="00DC572B"/>
    <w:rsid w:val="00DF64BF"/>
    <w:rsid w:val="00E04650"/>
    <w:rsid w:val="00E17361"/>
    <w:rsid w:val="00E7012A"/>
    <w:rsid w:val="00E8508F"/>
    <w:rsid w:val="00E90259"/>
    <w:rsid w:val="00E95688"/>
    <w:rsid w:val="00E95DCC"/>
    <w:rsid w:val="00ED2FE6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2E577B"/>
  <w15:chartTrackingRefBased/>
  <w15:docId w15:val="{CE29DF68-981E-4F5A-A839-966C888C9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1E3C7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1E3C7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1E3C7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1E3C7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1E3C7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1E3C7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1E3C7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1E3C7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1E3C7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1E3C7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E3C7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1E3C7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E3C7A"/>
  </w:style>
  <w:style w:type="paragraph" w:styleId="TOC1">
    <w:name w:val="toc 1"/>
    <w:basedOn w:val="Normal"/>
    <w:next w:val="Normal"/>
    <w:autoRedefine/>
    <w:uiPriority w:val="2"/>
    <w:rsid w:val="001E3C7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1E3C7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1E3C7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1E3C7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1E3C7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1E3C7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1E3C7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1E3C7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1E3C7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1E3C7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1E3C7A"/>
    <w:pPr>
      <w:numPr>
        <w:numId w:val="10"/>
      </w:numPr>
    </w:pPr>
  </w:style>
  <w:style w:type="paragraph" w:styleId="ListBullet">
    <w:name w:val="List Bullet"/>
    <w:basedOn w:val="BodyText"/>
    <w:uiPriority w:val="1"/>
    <w:rsid w:val="001E3C7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1E3C7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1E3C7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E3C7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E3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E3C7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E3C7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E3C7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1E3C7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E3C7A"/>
    <w:rPr>
      <w:sz w:val="20"/>
      <w:szCs w:val="20"/>
    </w:rPr>
  </w:style>
  <w:style w:type="paragraph" w:customStyle="1" w:styleId="Titlehidden">
    <w:name w:val="Title_hidden"/>
    <w:uiPriority w:val="2"/>
    <w:rsid w:val="001E3C7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1E3C7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E3C7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1E3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1E3C7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E3C7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1E3C7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1E3C7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1E3C7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1E3C7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1E3C7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1E3C7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1E3C7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1E3C7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1E3C7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1E3C7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1E3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E3C7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E3C7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E3C7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1E3C7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1E3C7A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1E3C7A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1E3C7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1E3C7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1E3C7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1E3C7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1E3C7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1E3C7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1E3C7A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1E3C7A"/>
    <w:rPr>
      <w:rFonts w:ascii="Arial" w:hAnsi="Arial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D8D7F1-5D60-4605-8410-38468D2149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723D96-E207-46EE-9915-42E4BAFD7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0056A7-44E5-4F5E-B809-999E6BA604C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10</cp:revision>
  <cp:lastPrinted>2010-04-20T04:56:00Z</cp:lastPrinted>
  <dcterms:created xsi:type="dcterms:W3CDTF">2025-01-11T15:54:00Z</dcterms:created>
  <dcterms:modified xsi:type="dcterms:W3CDTF">2025-07-22T19:21:00Z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