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D5AB5" w14:textId="274A478A" w:rsidR="00C507AC" w:rsidRDefault="00C507AC">
      <w:pPr>
        <w:pStyle w:val="Formhidden"/>
      </w:pPr>
      <w:r>
        <w:t>Form 23-2</w:t>
      </w:r>
      <w:r w:rsidR="00BE0482">
        <w:t>2</w:t>
      </w:r>
    </w:p>
    <w:p w14:paraId="710D5AB6" w14:textId="77777777" w:rsidR="00C507AC" w:rsidRDefault="00C507AC">
      <w:pPr>
        <w:pStyle w:val="Title"/>
      </w:pPr>
      <w:r>
        <w:t>Owner Notification to Association of Rental Information</w:t>
      </w:r>
    </w:p>
    <w:p w14:paraId="710D5AB7" w14:textId="77777777" w:rsidR="00C507AC" w:rsidRDefault="00C507AC">
      <w:pPr>
        <w:pStyle w:val="ParaFlushLeft"/>
      </w:pPr>
      <w:r>
        <w:t>Date:</w:t>
      </w:r>
    </w:p>
    <w:p w14:paraId="710D5AB8" w14:textId="77777777" w:rsidR="00C507AC" w:rsidRDefault="00C507AC">
      <w:pPr>
        <w:pStyle w:val="ParaFlushLeft"/>
      </w:pPr>
      <w:r>
        <w:t>Property Owner:</w:t>
      </w:r>
    </w:p>
    <w:p w14:paraId="710D5AB9" w14:textId="77777777" w:rsidR="00C507AC" w:rsidRDefault="00C507AC" w:rsidP="00FB6C89">
      <w:pPr>
        <w:pStyle w:val="ParaFlushLeft"/>
        <w:ind w:firstLine="720"/>
      </w:pPr>
      <w:r>
        <w:t>Address:</w:t>
      </w:r>
    </w:p>
    <w:p w14:paraId="710D5ABA" w14:textId="77777777" w:rsidR="00C507AC" w:rsidRDefault="00C507AC">
      <w:pPr>
        <w:pStyle w:val="Para"/>
        <w:rPr>
          <w:w w:val="100"/>
        </w:rPr>
      </w:pPr>
      <w:r>
        <w:rPr>
          <w:w w:val="100"/>
        </w:rPr>
        <w:t>Phone:</w:t>
      </w:r>
    </w:p>
    <w:p w14:paraId="710D5ABB" w14:textId="61ECCA79" w:rsidR="00C507AC" w:rsidRDefault="00C507AC">
      <w:pPr>
        <w:pStyle w:val="Para"/>
        <w:rPr>
          <w:w w:val="100"/>
        </w:rPr>
      </w:pPr>
      <w:r>
        <w:rPr>
          <w:w w:val="100"/>
        </w:rPr>
        <w:t>Email:</w:t>
      </w:r>
    </w:p>
    <w:p w14:paraId="710D5ABC" w14:textId="77777777" w:rsidR="00C507AC" w:rsidRDefault="00C507AC" w:rsidP="00A9047B">
      <w:pPr>
        <w:pStyle w:val="UserInstructioncenterhidden"/>
        <w:ind w:left="1440"/>
        <w:jc w:val="both"/>
      </w:pPr>
      <w:r>
        <w:t>Repeat above information for each additional owner.</w:t>
      </w:r>
    </w:p>
    <w:p w14:paraId="710D5ABD" w14:textId="77777777" w:rsidR="00C507AC" w:rsidRDefault="00C507AC">
      <w:pPr>
        <w:pStyle w:val="ParaFlushLeft"/>
      </w:pPr>
      <w:r>
        <w:t>Address of Rented Property:</w:t>
      </w:r>
    </w:p>
    <w:p w14:paraId="710D5ABE" w14:textId="77777777" w:rsidR="00C507AC" w:rsidRDefault="00C507AC">
      <w:pPr>
        <w:pStyle w:val="ParaFlushLeft"/>
      </w:pPr>
      <w:r>
        <w:t>Owner’s Rental Property Management Company:</w:t>
      </w:r>
    </w:p>
    <w:p w14:paraId="710D5ABF" w14:textId="77777777" w:rsidR="00C507AC" w:rsidRDefault="00C507AC" w:rsidP="00FB6C89">
      <w:pPr>
        <w:pStyle w:val="ParaFlushLeft"/>
        <w:ind w:firstLine="720"/>
      </w:pPr>
      <w:r>
        <w:t>Address:</w:t>
      </w:r>
    </w:p>
    <w:p w14:paraId="710D5AC0" w14:textId="77777777" w:rsidR="00C507AC" w:rsidRDefault="00C507AC">
      <w:pPr>
        <w:pStyle w:val="Para"/>
        <w:rPr>
          <w:w w:val="100"/>
        </w:rPr>
      </w:pPr>
      <w:r>
        <w:rPr>
          <w:w w:val="100"/>
        </w:rPr>
        <w:t>Phone:</w:t>
      </w:r>
    </w:p>
    <w:p w14:paraId="710D5AC1" w14:textId="54207925" w:rsidR="00C507AC" w:rsidRDefault="00C507AC">
      <w:pPr>
        <w:pStyle w:val="Para"/>
        <w:rPr>
          <w:w w:val="100"/>
        </w:rPr>
      </w:pPr>
      <w:r>
        <w:rPr>
          <w:w w:val="100"/>
        </w:rPr>
        <w:t>Email:</w:t>
      </w:r>
    </w:p>
    <w:p w14:paraId="710D5AC2" w14:textId="77777777" w:rsidR="00C507AC" w:rsidRDefault="00C507AC" w:rsidP="00FB6C89">
      <w:pPr>
        <w:pStyle w:val="Para"/>
        <w:ind w:firstLine="0"/>
        <w:rPr>
          <w:w w:val="100"/>
        </w:rPr>
      </w:pPr>
      <w:r>
        <w:rPr>
          <w:w w:val="100"/>
        </w:rPr>
        <w:t>Tenant:</w:t>
      </w:r>
    </w:p>
    <w:p w14:paraId="710D5AC3" w14:textId="77777777" w:rsidR="00C507AC" w:rsidRDefault="00C507AC">
      <w:pPr>
        <w:pStyle w:val="Para"/>
        <w:rPr>
          <w:w w:val="100"/>
        </w:rPr>
      </w:pPr>
      <w:r>
        <w:rPr>
          <w:w w:val="100"/>
        </w:rPr>
        <w:t>Phone:</w:t>
      </w:r>
    </w:p>
    <w:p w14:paraId="710D5AC4" w14:textId="77777777" w:rsidR="00C507AC" w:rsidRDefault="00C507AC">
      <w:pPr>
        <w:pStyle w:val="Para"/>
        <w:rPr>
          <w:w w:val="100"/>
        </w:rPr>
      </w:pPr>
      <w:r>
        <w:rPr>
          <w:w w:val="100"/>
        </w:rPr>
        <w:t>Motor vehicle</w:t>
      </w:r>
    </w:p>
    <w:p w14:paraId="710D5AC5" w14:textId="77777777" w:rsidR="00C507AC" w:rsidRDefault="00C507AC" w:rsidP="00FB6C89">
      <w:pPr>
        <w:pStyle w:val="Para"/>
        <w:ind w:firstLine="1440"/>
        <w:rPr>
          <w:w w:val="100"/>
        </w:rPr>
      </w:pPr>
      <w:r>
        <w:rPr>
          <w:w w:val="100"/>
        </w:rPr>
        <w:t>Year, make, and model:</w:t>
      </w:r>
    </w:p>
    <w:p w14:paraId="710D5AC6" w14:textId="77777777" w:rsidR="00C507AC" w:rsidRDefault="00C507AC" w:rsidP="00FB6C89">
      <w:pPr>
        <w:pStyle w:val="Para"/>
        <w:ind w:firstLine="1440"/>
        <w:rPr>
          <w:w w:val="100"/>
        </w:rPr>
      </w:pPr>
      <w:r>
        <w:rPr>
          <w:w w:val="100"/>
        </w:rPr>
        <w:t>License plate number:</w:t>
      </w:r>
    </w:p>
    <w:p w14:paraId="710D5AC7" w14:textId="77777777" w:rsidR="00C507AC" w:rsidRDefault="00C507AC" w:rsidP="00A9047B">
      <w:pPr>
        <w:pStyle w:val="UserInstructioncenterhidden"/>
        <w:ind w:left="1440" w:right="1440"/>
        <w:jc w:val="both"/>
      </w:pPr>
      <w:r>
        <w:t>Repeat above information for each additional tenant or vehicle.</w:t>
      </w:r>
    </w:p>
    <w:p w14:paraId="710D5AC8" w14:textId="77777777" w:rsidR="00C507AC" w:rsidRDefault="00C507AC">
      <w:pPr>
        <w:pStyle w:val="ParaFlushLeft"/>
      </w:pPr>
      <w:r>
        <w:t>Rental Agreement Commencement Date:</w:t>
      </w:r>
    </w:p>
    <w:p w14:paraId="710D5AC9" w14:textId="77777777" w:rsidR="00C507AC" w:rsidRDefault="00C507AC">
      <w:pPr>
        <w:pStyle w:val="ParaFlushLeft"/>
      </w:pPr>
      <w:r>
        <w:t>Rental Agreement Termination Date:</w:t>
      </w:r>
    </w:p>
    <w:p w14:paraId="710D5ACA" w14:textId="77777777" w:rsidR="00C507AC" w:rsidRDefault="00C507AC" w:rsidP="00A9047B">
      <w:pPr>
        <w:pStyle w:val="UserInstructioncenterhidden"/>
        <w:ind w:left="2160" w:right="2160"/>
        <w:jc w:val="both"/>
      </w:pPr>
      <w:r>
        <w:t>Attach copy of lease or rental agreement.</w:t>
      </w:r>
    </w:p>
    <w:p w14:paraId="710D5ACB" w14:textId="77777777" w:rsidR="007F463F" w:rsidRDefault="007F463F" w:rsidP="00937698"/>
    <w:sectPr w:rsidR="007F463F" w:rsidSect="00C507A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D5ACE" w14:textId="77777777" w:rsidR="00014605" w:rsidRDefault="00014605">
      <w:r>
        <w:separator/>
      </w:r>
    </w:p>
  </w:endnote>
  <w:endnote w:type="continuationSeparator" w:id="0">
    <w:p w14:paraId="710D5ACF" w14:textId="77777777" w:rsidR="00014605" w:rsidRDefault="0001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D5AD1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D5ACC" w14:textId="77777777" w:rsidR="00014605" w:rsidRDefault="00014605">
      <w:r>
        <w:separator/>
      </w:r>
    </w:p>
  </w:footnote>
  <w:footnote w:type="continuationSeparator" w:id="0">
    <w:p w14:paraId="710D5ACD" w14:textId="77777777" w:rsidR="00014605" w:rsidRDefault="0001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D5AD0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87230821">
    <w:abstractNumId w:val="8"/>
  </w:num>
  <w:num w:numId="2" w16cid:durableId="567881289">
    <w:abstractNumId w:val="8"/>
  </w:num>
  <w:num w:numId="3" w16cid:durableId="1369993431">
    <w:abstractNumId w:val="3"/>
  </w:num>
  <w:num w:numId="4" w16cid:durableId="1740984499">
    <w:abstractNumId w:val="3"/>
  </w:num>
  <w:num w:numId="5" w16cid:durableId="324747388">
    <w:abstractNumId w:val="9"/>
  </w:num>
  <w:num w:numId="6" w16cid:durableId="153574007">
    <w:abstractNumId w:val="9"/>
  </w:num>
  <w:num w:numId="7" w16cid:durableId="1256326119">
    <w:abstractNumId w:val="7"/>
  </w:num>
  <w:num w:numId="8" w16cid:durableId="945889954">
    <w:abstractNumId w:val="7"/>
  </w:num>
  <w:num w:numId="9" w16cid:durableId="1001158181">
    <w:abstractNumId w:val="13"/>
  </w:num>
  <w:num w:numId="10" w16cid:durableId="254828566">
    <w:abstractNumId w:val="15"/>
  </w:num>
  <w:num w:numId="11" w16cid:durableId="168568038">
    <w:abstractNumId w:val="8"/>
  </w:num>
  <w:num w:numId="12" w16cid:durableId="1654721881">
    <w:abstractNumId w:val="3"/>
  </w:num>
  <w:num w:numId="13" w16cid:durableId="1490708771">
    <w:abstractNumId w:val="9"/>
  </w:num>
  <w:num w:numId="14" w16cid:durableId="183983218">
    <w:abstractNumId w:val="7"/>
  </w:num>
  <w:num w:numId="15" w16cid:durableId="415984288">
    <w:abstractNumId w:val="6"/>
  </w:num>
  <w:num w:numId="16" w16cid:durableId="906646046">
    <w:abstractNumId w:val="5"/>
  </w:num>
  <w:num w:numId="17" w16cid:durableId="1047871938">
    <w:abstractNumId w:val="4"/>
  </w:num>
  <w:num w:numId="18" w16cid:durableId="1842352024">
    <w:abstractNumId w:val="2"/>
  </w:num>
  <w:num w:numId="19" w16cid:durableId="2120054629">
    <w:abstractNumId w:val="1"/>
  </w:num>
  <w:num w:numId="20" w16cid:durableId="335812683">
    <w:abstractNumId w:val="0"/>
  </w:num>
  <w:num w:numId="21" w16cid:durableId="272521372">
    <w:abstractNumId w:val="11"/>
  </w:num>
  <w:num w:numId="22" w16cid:durableId="696856477">
    <w:abstractNumId w:val="12"/>
  </w:num>
  <w:num w:numId="23" w16cid:durableId="1936598547">
    <w:abstractNumId w:val="14"/>
  </w:num>
  <w:num w:numId="24" w16cid:durableId="1437360518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3-22.docx"/>
    <w:docVar w:name="TBBStampDate" w:val="07-22-2025"/>
    <w:docVar w:name="TBBVer" w:val="docx"/>
    <w:docVar w:name="TBBYear" w:val="2025"/>
  </w:docVars>
  <w:rsids>
    <w:rsidRoot w:val="00C507AC"/>
    <w:rsid w:val="00006704"/>
    <w:rsid w:val="00014605"/>
    <w:rsid w:val="00020788"/>
    <w:rsid w:val="00035105"/>
    <w:rsid w:val="00055419"/>
    <w:rsid w:val="00075517"/>
    <w:rsid w:val="000A4BA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2B80"/>
    <w:rsid w:val="00167635"/>
    <w:rsid w:val="001A4CC8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3413"/>
    <w:rsid w:val="00417CAA"/>
    <w:rsid w:val="004217A3"/>
    <w:rsid w:val="0046632A"/>
    <w:rsid w:val="004A1988"/>
    <w:rsid w:val="004C7340"/>
    <w:rsid w:val="004D65BF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75386"/>
    <w:rsid w:val="00582F0A"/>
    <w:rsid w:val="005906DA"/>
    <w:rsid w:val="005967D5"/>
    <w:rsid w:val="005B3021"/>
    <w:rsid w:val="005B4AE9"/>
    <w:rsid w:val="005B683D"/>
    <w:rsid w:val="005C4081"/>
    <w:rsid w:val="005F1092"/>
    <w:rsid w:val="00607DAB"/>
    <w:rsid w:val="006161C4"/>
    <w:rsid w:val="006213A8"/>
    <w:rsid w:val="00627009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113AA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9047B"/>
    <w:rsid w:val="00AA74A2"/>
    <w:rsid w:val="00AB3BCD"/>
    <w:rsid w:val="00AE05F0"/>
    <w:rsid w:val="00AE61F5"/>
    <w:rsid w:val="00B12519"/>
    <w:rsid w:val="00B157A8"/>
    <w:rsid w:val="00B15C0D"/>
    <w:rsid w:val="00B17021"/>
    <w:rsid w:val="00B23ED1"/>
    <w:rsid w:val="00B53927"/>
    <w:rsid w:val="00BA13C4"/>
    <w:rsid w:val="00BE0482"/>
    <w:rsid w:val="00BE2E17"/>
    <w:rsid w:val="00C04F3D"/>
    <w:rsid w:val="00C1069F"/>
    <w:rsid w:val="00C16AEA"/>
    <w:rsid w:val="00C20529"/>
    <w:rsid w:val="00C27624"/>
    <w:rsid w:val="00C31867"/>
    <w:rsid w:val="00C445FE"/>
    <w:rsid w:val="00C507AC"/>
    <w:rsid w:val="00C53FF7"/>
    <w:rsid w:val="00C5607E"/>
    <w:rsid w:val="00CA5BD5"/>
    <w:rsid w:val="00CB155D"/>
    <w:rsid w:val="00CC5C2E"/>
    <w:rsid w:val="00CD150A"/>
    <w:rsid w:val="00CF7073"/>
    <w:rsid w:val="00D25F76"/>
    <w:rsid w:val="00D2766B"/>
    <w:rsid w:val="00D35A20"/>
    <w:rsid w:val="00D457FA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16D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B6C89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0D5AB5"/>
  <w15:chartTrackingRefBased/>
  <w15:docId w15:val="{42568D0A-A7CF-4C46-B8DD-6AB47EEA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507A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507A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507A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507A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507A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507A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507A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507A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507A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507A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507A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507A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507AC"/>
  </w:style>
  <w:style w:type="paragraph" w:styleId="TOC1">
    <w:name w:val="toc 1"/>
    <w:basedOn w:val="Normal"/>
    <w:next w:val="Normal"/>
    <w:autoRedefine/>
    <w:uiPriority w:val="2"/>
    <w:rsid w:val="00C507A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507A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507A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507A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507A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507A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507A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507A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507A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507A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507AC"/>
    <w:pPr>
      <w:numPr>
        <w:numId w:val="10"/>
      </w:numPr>
    </w:pPr>
  </w:style>
  <w:style w:type="paragraph" w:styleId="ListBullet">
    <w:name w:val="List Bullet"/>
    <w:basedOn w:val="BodyText"/>
    <w:uiPriority w:val="1"/>
    <w:rsid w:val="00C507A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507A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507A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507A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50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507A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507A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507A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507A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507AC"/>
    <w:rPr>
      <w:sz w:val="20"/>
      <w:szCs w:val="20"/>
    </w:rPr>
  </w:style>
  <w:style w:type="paragraph" w:customStyle="1" w:styleId="Titlehidden">
    <w:name w:val="Title_hidden"/>
    <w:uiPriority w:val="99"/>
    <w:qFormat/>
    <w:rsid w:val="00C507AC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507A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507A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507A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507A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507A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507A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507A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507A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507A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507A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507A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507A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507A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507A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507A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507A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507A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507A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507A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507A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507A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507A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507A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507A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507A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507A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507AC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507AC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507A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507A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507AC"/>
  </w:style>
  <w:style w:type="paragraph" w:customStyle="1" w:styleId="TitleBeforeSub">
    <w:name w:val="TitleBeforeSub"/>
    <w:uiPriority w:val="2"/>
    <w:qFormat/>
    <w:rsid w:val="00C507A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C507AC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507A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C507AC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4B5787-1BEA-4130-A626-98F247AE8C1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09B47A55-141B-474D-9871-E998D6DEA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383CF9-5E75-44A0-9FEF-7D4AEB1353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8</cp:revision>
  <cp:lastPrinted>2010-04-20T04:56:00Z</cp:lastPrinted>
  <dcterms:created xsi:type="dcterms:W3CDTF">2021-09-22T15:14:00Z</dcterms:created>
  <dcterms:modified xsi:type="dcterms:W3CDTF">2025-07-22T19:17:00Z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