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73803" w:rsidRDefault="00473803">
      <w:pPr>
        <w:pStyle w:val="Formhidden"/>
      </w:pPr>
      <w:r>
        <w:t>Form 1-14</w:t>
      </w:r>
    </w:p>
    <w:p w:rsidR="00473803" w:rsidRDefault="00473803">
      <w:pPr>
        <w:pStyle w:val="DescriptionLasthidden"/>
      </w:pPr>
      <w:r>
        <w:t xml:space="preserve">This letter is furnished only as a basic example and should not be used as a standard form. The attorney must be careful to tailor the details of the letter to the facts of the particular case. Client files must be maintained and preserved for a period of five years after termination of representation. </w:t>
      </w:r>
      <w:r>
        <w:rPr>
          <w:rStyle w:val="Code"/>
        </w:rPr>
        <w:t>Tex. Disciplinary R. Prof’l Conduct 1.14</w:t>
      </w:r>
      <w:r>
        <w:t>.</w:t>
      </w:r>
    </w:p>
    <w:p w:rsidR="00473803" w:rsidRDefault="00473803">
      <w:pPr>
        <w:pStyle w:val="Titlehidden"/>
      </w:pPr>
      <w:r>
        <w:t>Letter for Completion of Attorney-Client Relationship</w:t>
      </w:r>
    </w:p>
    <w:p w:rsidR="00473803" w:rsidRDefault="00473803">
      <w:pPr>
        <w:pStyle w:val="LetterDate"/>
        <w:rPr>
          <w:w w:val="100"/>
        </w:rPr>
      </w:pPr>
      <w:r>
        <w:rPr>
          <w:w w:val="100"/>
        </w:rPr>
        <w:t>[</w:t>
      </w:r>
      <w:r>
        <w:rPr>
          <w:rFonts w:ascii="Arial" w:hAnsi="Arial" w:cs="Arial"/>
          <w:b/>
          <w:bCs/>
          <w:w w:val="100"/>
          <w:sz w:val="20"/>
          <w:szCs w:val="20"/>
        </w:rPr>
        <w:t>Date</w:t>
      </w:r>
      <w:r>
        <w:rPr>
          <w:w w:val="100"/>
        </w:rPr>
        <w:t>]</w:t>
      </w:r>
    </w:p>
    <w:p w:rsidR="00473803" w:rsidRDefault="00473803">
      <w:pPr>
        <w:pStyle w:val="LetterAddress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and address of client</w:t>
      </w:r>
      <w:r>
        <w:rPr>
          <w:w w:val="100"/>
        </w:rPr>
        <w:t>]</w:t>
      </w:r>
    </w:p>
    <w:p w:rsidR="00473803" w:rsidRDefault="00F02BEB" w:rsidP="00F02BEB">
      <w:pPr>
        <w:pStyle w:val="ParaLetterRe"/>
        <w:rPr>
          <w:w w:val="100"/>
        </w:rPr>
      </w:pPr>
      <w:r>
        <w:rPr>
          <w:w w:val="100"/>
        </w:rPr>
        <w:t xml:space="preserve">Re: </w:t>
      </w:r>
      <w:r>
        <w:rPr>
          <w:w w:val="100"/>
        </w:rPr>
        <w:tab/>
      </w:r>
      <w:r w:rsidR="00473803">
        <w:rPr>
          <w:w w:val="100"/>
        </w:rPr>
        <w:t>[</w:t>
      </w:r>
      <w:r w:rsidR="00473803">
        <w:rPr>
          <w:rStyle w:val="Substitute"/>
          <w:rFonts w:cs="Arial"/>
          <w:bCs/>
          <w:w w:val="100"/>
          <w:szCs w:val="20"/>
        </w:rPr>
        <w:t>describe transaction</w:t>
      </w:r>
      <w:r w:rsidR="00473803">
        <w:rPr>
          <w:w w:val="100"/>
        </w:rPr>
        <w:t>]</w:t>
      </w:r>
    </w:p>
    <w:p w:rsidR="00473803" w:rsidRDefault="00473803">
      <w:pPr>
        <w:pStyle w:val="ParaSalutation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Salutation</w:t>
      </w:r>
      <w:r>
        <w:rPr>
          <w:w w:val="100"/>
        </w:rPr>
        <w:t>]</w:t>
      </w:r>
    </w:p>
    <w:p w:rsidR="00473803" w:rsidRDefault="00473803">
      <w:pPr>
        <w:pStyle w:val="Para"/>
        <w:rPr>
          <w:w w:val="100"/>
        </w:rPr>
      </w:pPr>
      <w:r>
        <w:rPr>
          <w:w w:val="100"/>
        </w:rPr>
        <w:t>It has been our pleasure to serve you as counsel in [</w:t>
      </w:r>
      <w:r>
        <w:rPr>
          <w:rStyle w:val="Substitute"/>
          <w:rFonts w:cs="Arial"/>
          <w:bCs/>
          <w:w w:val="100"/>
          <w:szCs w:val="20"/>
        </w:rPr>
        <w:t>describe transaction</w:t>
      </w:r>
      <w:r>
        <w:rPr>
          <w:w w:val="100"/>
        </w:rPr>
        <w:t>]. According to our records, we have completed this matter, and we are closing this file.</w:t>
      </w:r>
    </w:p>
    <w:p w:rsidR="00473803" w:rsidRDefault="00473803">
      <w:pPr>
        <w:pStyle w:val="Para"/>
        <w:rPr>
          <w:w w:val="100"/>
        </w:rPr>
      </w:pPr>
      <w:r>
        <w:rPr>
          <w:w w:val="100"/>
        </w:rPr>
        <w:t>You should already have a complete set of the relevant closing documents in your possession. If not, please let us know and we will be glad to send them to you.</w:t>
      </w:r>
    </w:p>
    <w:p w:rsidR="00473803" w:rsidRDefault="00473803" w:rsidP="00473803">
      <w:pPr>
        <w:pStyle w:val="UserInstructionjustifyhidden"/>
      </w:pPr>
      <w:r>
        <w:t>Describe any actions that the client may need to follow up on, such as UCC1 renewals, note extensions at maturity, etc.</w:t>
      </w:r>
    </w:p>
    <w:p w:rsidR="00473803" w:rsidRDefault="00473803" w:rsidP="00473803">
      <w:pPr>
        <w:pStyle w:val="UserInstructioncenterhidden"/>
      </w:pPr>
      <w:r>
        <w:t>Include the following if applicable.</w:t>
      </w:r>
    </w:p>
    <w:p w:rsidR="00473803" w:rsidRDefault="00473803">
      <w:pPr>
        <w:pStyle w:val="Para"/>
        <w:rPr>
          <w:w w:val="100"/>
        </w:rPr>
      </w:pPr>
      <w:r>
        <w:rPr>
          <w:w w:val="100"/>
        </w:rPr>
        <w:t>Please let us know if you need any other documents from our files. We will retain documents for five years and then destroy them in accordance with our record-retention policy then in effect.</w:t>
      </w:r>
    </w:p>
    <w:p w:rsidR="00473803" w:rsidRDefault="00473803" w:rsidP="00473803">
      <w:pPr>
        <w:pStyle w:val="UserInstructioncenterhidden"/>
      </w:pPr>
      <w:r>
        <w:t>Continue with the following.</w:t>
      </w:r>
    </w:p>
    <w:p w:rsidR="00473803" w:rsidRDefault="00473803">
      <w:pPr>
        <w:pStyle w:val="Para"/>
        <w:rPr>
          <w:w w:val="100"/>
        </w:rPr>
      </w:pPr>
      <w:r>
        <w:rPr>
          <w:w w:val="100"/>
        </w:rPr>
        <w:t xml:space="preserve">I look forward to the opportunity to represent you on other matters in the future. </w:t>
      </w:r>
    </w:p>
    <w:p w:rsidR="00473803" w:rsidRDefault="00F02BEB" w:rsidP="00F02BEB">
      <w:pPr>
        <w:pStyle w:val="LetterSincerely"/>
        <w:rPr>
          <w:w w:val="100"/>
        </w:rPr>
      </w:pPr>
      <w:r>
        <w:rPr>
          <w:w w:val="100"/>
        </w:rPr>
        <w:t>Sincerely yours,</w:t>
      </w:r>
      <w:r>
        <w:rPr>
          <w:w w:val="100"/>
        </w:rPr>
        <w:tab/>
      </w:r>
    </w:p>
    <w:p w:rsidR="00473803" w:rsidRDefault="00473803" w:rsidP="00887599">
      <w:pPr>
        <w:pStyle w:val="SignBlock"/>
      </w:pPr>
      <w:r>
        <w:tab/>
      </w:r>
    </w:p>
    <w:p w:rsidR="00473803" w:rsidRDefault="00473803">
      <w:pPr>
        <w:pStyle w:val="SignItemLast"/>
      </w:pPr>
      <w:r>
        <w:t>[</w:t>
      </w:r>
      <w:r>
        <w:rPr>
          <w:rStyle w:val="Substitute"/>
          <w:rFonts w:cs="Arial"/>
          <w:bCs/>
          <w:szCs w:val="20"/>
        </w:rPr>
        <w:t>Name of attorney</w:t>
      </w:r>
      <w:r>
        <w:t>]</w:t>
      </w:r>
    </w:p>
    <w:sectPr w:rsidR="00473803" w:rsidSect="0047380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146F" w:rsidRDefault="00CF146F">
      <w:r>
        <w:separator/>
      </w:r>
    </w:p>
  </w:endnote>
  <w:endnote w:type="continuationSeparator" w:id="0">
    <w:p w:rsidR="00CF146F" w:rsidRDefault="00CF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146F" w:rsidRDefault="00CF146F">
      <w:r>
        <w:separator/>
      </w:r>
    </w:p>
  </w:footnote>
  <w:footnote w:type="continuationSeparator" w:id="0">
    <w:p w:rsidR="00CF146F" w:rsidRDefault="00CF14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8220A8DE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26303173">
    <w:abstractNumId w:val="8"/>
  </w:num>
  <w:num w:numId="2" w16cid:durableId="1408110714">
    <w:abstractNumId w:val="8"/>
  </w:num>
  <w:num w:numId="3" w16cid:durableId="1650864225">
    <w:abstractNumId w:val="3"/>
  </w:num>
  <w:num w:numId="4" w16cid:durableId="1904216750">
    <w:abstractNumId w:val="3"/>
  </w:num>
  <w:num w:numId="5" w16cid:durableId="874971900">
    <w:abstractNumId w:val="9"/>
  </w:num>
  <w:num w:numId="6" w16cid:durableId="1641687118">
    <w:abstractNumId w:val="9"/>
  </w:num>
  <w:num w:numId="7" w16cid:durableId="1775513996">
    <w:abstractNumId w:val="7"/>
  </w:num>
  <w:num w:numId="8" w16cid:durableId="1748308304">
    <w:abstractNumId w:val="7"/>
  </w:num>
  <w:num w:numId="9" w16cid:durableId="1476138846">
    <w:abstractNumId w:val="13"/>
  </w:num>
  <w:num w:numId="10" w16cid:durableId="356780262">
    <w:abstractNumId w:val="15"/>
  </w:num>
  <w:num w:numId="11" w16cid:durableId="1287543589">
    <w:abstractNumId w:val="8"/>
  </w:num>
  <w:num w:numId="12" w16cid:durableId="1148060454">
    <w:abstractNumId w:val="3"/>
  </w:num>
  <w:num w:numId="13" w16cid:durableId="502162086">
    <w:abstractNumId w:val="9"/>
  </w:num>
  <w:num w:numId="14" w16cid:durableId="643392767">
    <w:abstractNumId w:val="7"/>
  </w:num>
  <w:num w:numId="15" w16cid:durableId="599997150">
    <w:abstractNumId w:val="6"/>
  </w:num>
  <w:num w:numId="16" w16cid:durableId="2015449331">
    <w:abstractNumId w:val="5"/>
  </w:num>
  <w:num w:numId="17" w16cid:durableId="959653973">
    <w:abstractNumId w:val="4"/>
  </w:num>
  <w:num w:numId="18" w16cid:durableId="1466310759">
    <w:abstractNumId w:val="2"/>
  </w:num>
  <w:num w:numId="19" w16cid:durableId="383800777">
    <w:abstractNumId w:val="1"/>
  </w:num>
  <w:num w:numId="20" w16cid:durableId="1893610886">
    <w:abstractNumId w:val="0"/>
  </w:num>
  <w:num w:numId="21" w16cid:durableId="1794473402">
    <w:abstractNumId w:val="11"/>
  </w:num>
  <w:num w:numId="22" w16cid:durableId="1372801946">
    <w:abstractNumId w:val="12"/>
  </w:num>
  <w:num w:numId="23" w16cid:durableId="207572109">
    <w:abstractNumId w:val="14"/>
  </w:num>
  <w:num w:numId="24" w16cid:durableId="101386305">
    <w:abstractNumId w:val="10"/>
    <w:lvlOverride w:ilvl="0">
      <w:lvl w:ilvl="0">
        <w:start w:val="1"/>
        <w:numFmt w:val="bullet"/>
        <w:lvlText w:val="Re: "/>
        <w:legacy w:legacy="1" w:legacySpace="0" w:legacyIndent="0"/>
        <w:lvlJc w:val="left"/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  <w:num w:numId="25" w16cid:durableId="2129155740">
    <w:abstractNumId w:val="10"/>
    <w:lvlOverride w:ilvl="0">
      <w:lvl w:ilvl="0">
        <w:start w:val="1"/>
        <w:numFmt w:val="bullet"/>
        <w:lvlText w:val="Sincerely yours,"/>
        <w:legacy w:legacy="1" w:legacySpace="0" w:legacyIndent="0"/>
        <w:lvlJc w:val="left"/>
        <w:pPr>
          <w:ind w:left="4320"/>
        </w:pPr>
        <w:rPr>
          <w:rFonts w:ascii="Times New Roman" w:hAnsi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-14.docx"/>
    <w:docVar w:name="TBBStampDate" w:val="07-22-2025"/>
    <w:docVar w:name="TBBVer" w:val="docx"/>
    <w:docVar w:name="TBBYear" w:val="2025"/>
  </w:docVars>
  <w:rsids>
    <w:rsidRoot w:val="00887599"/>
    <w:rsid w:val="00006704"/>
    <w:rsid w:val="00020788"/>
    <w:rsid w:val="00035105"/>
    <w:rsid w:val="00055419"/>
    <w:rsid w:val="00075517"/>
    <w:rsid w:val="0008379F"/>
    <w:rsid w:val="000A5288"/>
    <w:rsid w:val="000A6DC7"/>
    <w:rsid w:val="000B0F31"/>
    <w:rsid w:val="000B259E"/>
    <w:rsid w:val="000D0833"/>
    <w:rsid w:val="000D2AD0"/>
    <w:rsid w:val="000D5936"/>
    <w:rsid w:val="00103258"/>
    <w:rsid w:val="00124EC7"/>
    <w:rsid w:val="001357DF"/>
    <w:rsid w:val="00167635"/>
    <w:rsid w:val="001B4180"/>
    <w:rsid w:val="001B4977"/>
    <w:rsid w:val="001C7034"/>
    <w:rsid w:val="001D113B"/>
    <w:rsid w:val="00212AD4"/>
    <w:rsid w:val="00220537"/>
    <w:rsid w:val="00221D27"/>
    <w:rsid w:val="002733D1"/>
    <w:rsid w:val="002B5EE9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C47FF"/>
    <w:rsid w:val="003D2620"/>
    <w:rsid w:val="003D7347"/>
    <w:rsid w:val="003E1B11"/>
    <w:rsid w:val="004128C2"/>
    <w:rsid w:val="00417CAA"/>
    <w:rsid w:val="004217A3"/>
    <w:rsid w:val="004578BE"/>
    <w:rsid w:val="0046632A"/>
    <w:rsid w:val="00473803"/>
    <w:rsid w:val="004A1988"/>
    <w:rsid w:val="004C7340"/>
    <w:rsid w:val="004D75BC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17E24"/>
    <w:rsid w:val="006213A8"/>
    <w:rsid w:val="00630A0B"/>
    <w:rsid w:val="006518EA"/>
    <w:rsid w:val="006546C9"/>
    <w:rsid w:val="00662FDF"/>
    <w:rsid w:val="00676127"/>
    <w:rsid w:val="00680E59"/>
    <w:rsid w:val="00695474"/>
    <w:rsid w:val="006959A6"/>
    <w:rsid w:val="006C0869"/>
    <w:rsid w:val="006C1BBF"/>
    <w:rsid w:val="006C2810"/>
    <w:rsid w:val="006D14DF"/>
    <w:rsid w:val="006E0C0B"/>
    <w:rsid w:val="0070594F"/>
    <w:rsid w:val="00746473"/>
    <w:rsid w:val="00763BF6"/>
    <w:rsid w:val="00767ED8"/>
    <w:rsid w:val="00795CB0"/>
    <w:rsid w:val="007A39D0"/>
    <w:rsid w:val="007A7DA4"/>
    <w:rsid w:val="007B3F3B"/>
    <w:rsid w:val="007D0DE2"/>
    <w:rsid w:val="007D2BDA"/>
    <w:rsid w:val="007D3F21"/>
    <w:rsid w:val="007D5BE5"/>
    <w:rsid w:val="007D67DD"/>
    <w:rsid w:val="007E0A3B"/>
    <w:rsid w:val="007E2112"/>
    <w:rsid w:val="007E4CC2"/>
    <w:rsid w:val="007F111E"/>
    <w:rsid w:val="00813EC4"/>
    <w:rsid w:val="00820566"/>
    <w:rsid w:val="008222BD"/>
    <w:rsid w:val="00832078"/>
    <w:rsid w:val="008421B8"/>
    <w:rsid w:val="008575EE"/>
    <w:rsid w:val="00873F2F"/>
    <w:rsid w:val="00877F53"/>
    <w:rsid w:val="00887599"/>
    <w:rsid w:val="008B3F1F"/>
    <w:rsid w:val="008D3F7D"/>
    <w:rsid w:val="008D5C5D"/>
    <w:rsid w:val="008D602D"/>
    <w:rsid w:val="008F138D"/>
    <w:rsid w:val="008F41A5"/>
    <w:rsid w:val="00903348"/>
    <w:rsid w:val="0091339B"/>
    <w:rsid w:val="00937698"/>
    <w:rsid w:val="009518AF"/>
    <w:rsid w:val="00965A52"/>
    <w:rsid w:val="00986BE4"/>
    <w:rsid w:val="009A086A"/>
    <w:rsid w:val="009A2FE8"/>
    <w:rsid w:val="009A7C45"/>
    <w:rsid w:val="009C6567"/>
    <w:rsid w:val="009D367E"/>
    <w:rsid w:val="009F1B69"/>
    <w:rsid w:val="00A026BD"/>
    <w:rsid w:val="00A0583D"/>
    <w:rsid w:val="00A156B5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D0AC9"/>
    <w:rsid w:val="00BE2E17"/>
    <w:rsid w:val="00C04F3D"/>
    <w:rsid w:val="00C1069F"/>
    <w:rsid w:val="00C16AEA"/>
    <w:rsid w:val="00C31867"/>
    <w:rsid w:val="00C445FE"/>
    <w:rsid w:val="00C53FF7"/>
    <w:rsid w:val="00C91DE5"/>
    <w:rsid w:val="00CA5BD5"/>
    <w:rsid w:val="00CB155D"/>
    <w:rsid w:val="00CB60E5"/>
    <w:rsid w:val="00CC5C2E"/>
    <w:rsid w:val="00CD150A"/>
    <w:rsid w:val="00CD2379"/>
    <w:rsid w:val="00CF146F"/>
    <w:rsid w:val="00CF7073"/>
    <w:rsid w:val="00D04C1D"/>
    <w:rsid w:val="00D25F76"/>
    <w:rsid w:val="00D2766B"/>
    <w:rsid w:val="00D35A20"/>
    <w:rsid w:val="00D40D2B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4B66"/>
    <w:rsid w:val="00DC572B"/>
    <w:rsid w:val="00DF64BF"/>
    <w:rsid w:val="00E021BE"/>
    <w:rsid w:val="00E17361"/>
    <w:rsid w:val="00E429D2"/>
    <w:rsid w:val="00E7012A"/>
    <w:rsid w:val="00E8508F"/>
    <w:rsid w:val="00E90259"/>
    <w:rsid w:val="00E95688"/>
    <w:rsid w:val="00EF0713"/>
    <w:rsid w:val="00EF3BC1"/>
    <w:rsid w:val="00EF684A"/>
    <w:rsid w:val="00F02BEB"/>
    <w:rsid w:val="00F1261B"/>
    <w:rsid w:val="00F22B3D"/>
    <w:rsid w:val="00F6777D"/>
    <w:rsid w:val="00F70397"/>
    <w:rsid w:val="00F72310"/>
    <w:rsid w:val="00F75F04"/>
    <w:rsid w:val="00F94ACB"/>
    <w:rsid w:val="00FD58F3"/>
    <w:rsid w:val="00FD5B0C"/>
    <w:rsid w:val="00FE5FBB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B47F6-86FF-4A7C-ACE9-0F397446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7380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7380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7380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7380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7380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7380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7380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7380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7380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7380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7380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7380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73803"/>
  </w:style>
  <w:style w:type="paragraph" w:styleId="TOC1">
    <w:name w:val="toc 1"/>
    <w:basedOn w:val="Normal"/>
    <w:next w:val="Normal"/>
    <w:autoRedefine/>
    <w:uiPriority w:val="2"/>
    <w:rsid w:val="0047380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7380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7380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7380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7380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7380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7380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7380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7380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7380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73803"/>
    <w:pPr>
      <w:numPr>
        <w:numId w:val="10"/>
      </w:numPr>
    </w:pPr>
  </w:style>
  <w:style w:type="paragraph" w:styleId="ListBullet">
    <w:name w:val="List Bullet"/>
    <w:basedOn w:val="BodyText"/>
    <w:uiPriority w:val="1"/>
    <w:rsid w:val="0047380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7380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7380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7380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73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7380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7380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7380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7380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73803"/>
    <w:rPr>
      <w:sz w:val="20"/>
      <w:szCs w:val="20"/>
    </w:rPr>
  </w:style>
  <w:style w:type="paragraph" w:customStyle="1" w:styleId="Titlehidden">
    <w:name w:val="Title_hidden"/>
    <w:uiPriority w:val="2"/>
    <w:rsid w:val="0047380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7380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7380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738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738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738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7380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7380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7380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7380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7380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738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738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7380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738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7380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7380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7380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7380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7380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738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738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738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7380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7380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7380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738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73803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473803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7380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7380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7380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7380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LetterRe">
    <w:name w:val="ParaLetterRe"/>
    <w:uiPriority w:val="99"/>
    <w:rsid w:val="00473803"/>
    <w:pPr>
      <w:widowControl w:val="0"/>
      <w:tabs>
        <w:tab w:val="left" w:pos="360"/>
      </w:tabs>
      <w:suppressAutoHyphens/>
      <w:autoSpaceDE w:val="0"/>
      <w:autoSpaceDN w:val="0"/>
      <w:adjustRightInd w:val="0"/>
      <w:spacing w:after="240" w:line="280" w:lineRule="atLeast"/>
      <w:ind w:left="360" w:hanging="360"/>
    </w:pPr>
    <w:rPr>
      <w:color w:val="000000"/>
      <w:w w:val="0"/>
      <w:sz w:val="24"/>
      <w:szCs w:val="24"/>
    </w:rPr>
  </w:style>
  <w:style w:type="paragraph" w:customStyle="1" w:styleId="LetterSincerely">
    <w:name w:val="LetterSincerely"/>
    <w:uiPriority w:val="99"/>
    <w:rsid w:val="00473803"/>
    <w:pPr>
      <w:widowControl w:val="0"/>
      <w:suppressAutoHyphens/>
      <w:autoSpaceDE w:val="0"/>
      <w:autoSpaceDN w:val="0"/>
      <w:adjustRightInd w:val="0"/>
      <w:spacing w:after="240" w:line="280" w:lineRule="atLeast"/>
      <w:ind w:left="43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47380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47380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ParaSalutation">
    <w:name w:val="ParaSalutation"/>
    <w:uiPriority w:val="99"/>
    <w:rsid w:val="0047380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473803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73803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73803"/>
    <w:rPr>
      <w:rFonts w:ascii="Arial" w:hAnsi="Arial"/>
      <w:b/>
      <w:sz w:val="20"/>
    </w:rPr>
  </w:style>
  <w:style w:type="character" w:customStyle="1" w:styleId="Code">
    <w:name w:val="Code"/>
    <w:uiPriority w:val="99"/>
    <w:rsid w:val="00473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4AB16E-E9E5-424F-A3A3-86A592F9EA0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6ADAA504-A4E8-4887-B58B-20FEFB0E01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DF03E4-004C-48CA-A34A-2766E17A38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2010-04-20T04:56:00Z</cp:lastPrinted>
  <dcterms:created xsi:type="dcterms:W3CDTF">2021-09-22T15:13:00Z</dcterms:created>
  <dcterms:modified xsi:type="dcterms:W3CDTF">2025-07-22T19:12:00Z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