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044E" w:rsidRDefault="0009044E">
      <w:pPr>
        <w:pStyle w:val="Formhidden"/>
      </w:pPr>
      <w:r>
        <w:t>Form 3-2</w:t>
      </w:r>
    </w:p>
    <w:p w:rsidR="0009044E" w:rsidRDefault="0009044E" w:rsidP="00B234A6">
      <w:pPr>
        <w:pStyle w:val="Titlehidden"/>
      </w:pPr>
      <w:r>
        <w:t>Document Components: Spouses</w:t>
      </w:r>
    </w:p>
    <w:p w:rsidR="0009044E" w:rsidRDefault="0009044E">
      <w:pPr>
        <w:pStyle w:val="MnLevel1hidden"/>
      </w:pPr>
      <w:r>
        <w:t>1.</w:t>
      </w:r>
      <w:r>
        <w:tab/>
        <w:t>Party Designation</w:t>
      </w:r>
    </w:p>
    <w:p w:rsidR="0009044E" w:rsidRDefault="0009044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A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B</w:t>
      </w:r>
      <w:r>
        <w:rPr>
          <w:w w:val="100"/>
        </w:rPr>
        <w:t xml:space="preserve">], </w:t>
      </w:r>
      <w:r w:rsidR="00A27A1E">
        <w:rPr>
          <w:w w:val="100"/>
        </w:rPr>
        <w:t>spouses</w:t>
      </w:r>
      <w:r>
        <w:rPr>
          <w:w w:val="100"/>
        </w:rPr>
        <w:t>,</w:t>
      </w:r>
    </w:p>
    <w:p w:rsidR="0009044E" w:rsidRDefault="0009044E">
      <w:pPr>
        <w:pStyle w:val="MnLevel1hidden"/>
      </w:pPr>
      <w:r>
        <w:t>2.</w:t>
      </w:r>
      <w:r>
        <w:tab/>
        <w:t>Signature Block</w:t>
      </w:r>
    </w:p>
    <w:p w:rsidR="0009044E" w:rsidRDefault="0009044E" w:rsidP="00B234A6">
      <w:pPr>
        <w:pStyle w:val="SignBlock"/>
      </w:pPr>
      <w:r>
        <w:tab/>
      </w:r>
    </w:p>
    <w:p w:rsidR="0009044E" w:rsidRDefault="0009044E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 xml:space="preserve">Name of </w:t>
      </w:r>
      <w:r w:rsidR="00A27A1E">
        <w:rPr>
          <w:rStyle w:val="Substitute"/>
          <w:rFonts w:cs="Arial"/>
          <w:bCs/>
          <w:szCs w:val="20"/>
        </w:rPr>
        <w:t>spouse A</w:t>
      </w:r>
      <w:r>
        <w:t>]</w:t>
      </w:r>
    </w:p>
    <w:p w:rsidR="0009044E" w:rsidRDefault="0009044E" w:rsidP="00B234A6">
      <w:pPr>
        <w:pStyle w:val="SignBlock"/>
      </w:pPr>
      <w:r>
        <w:tab/>
      </w:r>
    </w:p>
    <w:p w:rsidR="0009044E" w:rsidRDefault="0009044E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 xml:space="preserve">Name of </w:t>
      </w:r>
      <w:r w:rsidR="00A27A1E">
        <w:rPr>
          <w:rStyle w:val="Substitute"/>
          <w:rFonts w:cs="Arial"/>
          <w:bCs/>
          <w:szCs w:val="20"/>
        </w:rPr>
        <w:t>spouse B</w:t>
      </w:r>
      <w:r>
        <w:t>]</w:t>
      </w:r>
    </w:p>
    <w:p w:rsidR="0009044E" w:rsidRDefault="0009044E">
      <w:pPr>
        <w:pStyle w:val="MnLevel1hidden"/>
      </w:pPr>
      <w:r>
        <w:t>3.</w:t>
      </w:r>
      <w:r>
        <w:tab/>
        <w:t>Certificate of Acknowledgment</w:t>
      </w:r>
    </w:p>
    <w:p w:rsidR="0009044E" w:rsidRDefault="0009044E">
      <w:pPr>
        <w:pStyle w:val="MnLevel2hidden"/>
      </w:pPr>
      <w:r>
        <w:t>3.A.</w:t>
      </w:r>
      <w:r>
        <w:tab/>
        <w:t>Short-Form Certificate of Acknowledgment</w:t>
      </w:r>
    </w:p>
    <w:p w:rsidR="0009044E" w:rsidRDefault="0009044E">
      <w:pPr>
        <w:pStyle w:val="ParaFlushLeft"/>
      </w:pPr>
      <w:r>
        <w:t>STATE OF TEXAS</w:t>
      </w:r>
    </w:p>
    <w:p w:rsidR="0009044E" w:rsidRDefault="0009044E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09044E" w:rsidRDefault="0009044E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A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B</w:t>
      </w:r>
      <w:r>
        <w:rPr>
          <w:w w:val="100"/>
        </w:rPr>
        <w:t>].</w:t>
      </w:r>
    </w:p>
    <w:p w:rsidR="0009044E" w:rsidRDefault="0009044E" w:rsidP="000C0C3E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09044E" w:rsidTr="00B234A6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9044E" w:rsidRPr="00B234A6" w:rsidRDefault="0009044E" w:rsidP="000C0C3E">
            <w:pPr>
              <w:pStyle w:val="Entry"/>
              <w:ind w:left="680"/>
            </w:pPr>
            <w:r w:rsidRPr="00B234A6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9044E" w:rsidRPr="00B234A6" w:rsidRDefault="0009044E" w:rsidP="00B234A6">
            <w:pPr>
              <w:pStyle w:val="Entry"/>
              <w:ind w:left="-40"/>
            </w:pPr>
            <w:r w:rsidRPr="00B234A6">
              <w:rPr>
                <w:w w:val="100"/>
              </w:rPr>
              <w:t>[</w:t>
            </w:r>
            <w:r w:rsidRPr="00B234A6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B234A6">
              <w:rPr>
                <w:w w:val="100"/>
              </w:rPr>
              <w:t>]</w:t>
            </w:r>
            <w:r w:rsidRPr="00B234A6">
              <w:rPr>
                <w:w w:val="100"/>
              </w:rPr>
              <w:br/>
              <w:t>My commission expires: [</w:t>
            </w:r>
            <w:r w:rsidRPr="00B234A6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B234A6">
              <w:rPr>
                <w:w w:val="100"/>
              </w:rPr>
              <w:t>]</w:t>
            </w:r>
          </w:p>
        </w:tc>
      </w:tr>
    </w:tbl>
    <w:p w:rsidR="0009044E" w:rsidRDefault="0009044E">
      <w:pPr>
        <w:pStyle w:val="MnLevel2hidden"/>
      </w:pPr>
      <w:r>
        <w:t>3.B.</w:t>
      </w:r>
      <w:r>
        <w:tab/>
        <w:t>Ordinary Certificate of Acknowledgment</w:t>
      </w:r>
    </w:p>
    <w:p w:rsidR="00382AA1" w:rsidRDefault="00382AA1">
      <w:pPr>
        <w:pStyle w:val="ParaFlushLeft"/>
      </w:pPr>
      <w:r>
        <w:t>STATE OF TEXAS</w:t>
      </w:r>
    </w:p>
    <w:p w:rsidR="0009044E" w:rsidRDefault="0009044E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09044E" w:rsidRDefault="0009044E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A</w:t>
      </w:r>
      <w:r>
        <w:rPr>
          <w:w w:val="100"/>
        </w:rPr>
        <w:t>] and [</w:t>
      </w:r>
      <w:r>
        <w:rPr>
          <w:rStyle w:val="Substitute"/>
          <w:rFonts w:cs="Arial"/>
          <w:bCs/>
          <w:w w:val="100"/>
          <w:szCs w:val="20"/>
        </w:rPr>
        <w:t xml:space="preserve">name of </w:t>
      </w:r>
      <w:r w:rsidR="00A27A1E">
        <w:rPr>
          <w:rStyle w:val="Substitute"/>
          <w:rFonts w:cs="Arial"/>
          <w:bCs/>
          <w:w w:val="100"/>
          <w:szCs w:val="20"/>
        </w:rPr>
        <w:t>spouse B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</w:t>
      </w:r>
      <w:r w:rsidR="00AF4E3E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F4E3E">
        <w:rPr>
          <w:rStyle w:val="Substitute"/>
          <w:rFonts w:cs="Arial"/>
          <w:bCs/>
          <w:w w:val="100"/>
          <w:szCs w:val="20"/>
        </w:rPr>
        <w:t>)</w:t>
      </w:r>
      <w:r>
        <w:rPr>
          <w:rStyle w:val="Substitute"/>
          <w:rFonts w:cs="Arial"/>
          <w:bCs/>
          <w:w w:val="100"/>
          <w:szCs w:val="20"/>
        </w:rPr>
        <w:t xml:space="preserve"> or other document</w:t>
      </w:r>
      <w:r w:rsidR="00AF4E3E">
        <w:rPr>
          <w:rStyle w:val="Substitute"/>
          <w:rFonts w:cs="Arial"/>
          <w:bCs/>
          <w:w w:val="100"/>
          <w:szCs w:val="20"/>
        </w:rPr>
        <w:t>(</w:t>
      </w:r>
      <w:r>
        <w:rPr>
          <w:rStyle w:val="Substitute"/>
          <w:rFonts w:cs="Arial"/>
          <w:bCs/>
          <w:w w:val="100"/>
          <w:szCs w:val="20"/>
        </w:rPr>
        <w:t>s</w:t>
      </w:r>
      <w:r w:rsidR="00AF4E3E">
        <w:rPr>
          <w:rStyle w:val="Substitute"/>
          <w:rFonts w:cs="Arial"/>
          <w:bCs/>
          <w:w w:val="100"/>
          <w:szCs w:val="20"/>
        </w:rPr>
        <w:t>)</w:t>
      </w:r>
      <w:r>
        <w:rPr>
          <w:w w:val="100"/>
        </w:rPr>
        <w:t>]] to be the persons whose names are subscribed to the foregoing instrument and acknowledged to me that they executed the same for the purposes and consideration therein expressed.</w:t>
      </w:r>
    </w:p>
    <w:p w:rsidR="0009044E" w:rsidRDefault="0009044E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09044E" w:rsidRDefault="0009044E" w:rsidP="000C0C3E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09044E" w:rsidTr="00B234A6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9044E" w:rsidRPr="00B234A6" w:rsidRDefault="0009044E" w:rsidP="000C0C3E">
            <w:pPr>
              <w:pStyle w:val="Entry"/>
              <w:ind w:left="680"/>
            </w:pPr>
            <w:r w:rsidRPr="00B234A6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9044E" w:rsidRPr="00B234A6" w:rsidRDefault="0009044E" w:rsidP="00B234A6">
            <w:pPr>
              <w:pStyle w:val="Entry"/>
              <w:ind w:left="-40"/>
            </w:pPr>
            <w:r w:rsidRPr="00B234A6">
              <w:rPr>
                <w:w w:val="100"/>
              </w:rPr>
              <w:t>[</w:t>
            </w:r>
            <w:r w:rsidRPr="00B234A6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B234A6">
              <w:rPr>
                <w:w w:val="100"/>
              </w:rPr>
              <w:t>]</w:t>
            </w:r>
            <w:r w:rsidRPr="00B234A6">
              <w:rPr>
                <w:w w:val="100"/>
              </w:rPr>
              <w:br/>
              <w:t>My commission expires: [</w:t>
            </w:r>
            <w:r w:rsidRPr="00B234A6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B234A6">
              <w:rPr>
                <w:w w:val="100"/>
              </w:rPr>
              <w:t>]</w:t>
            </w:r>
          </w:p>
        </w:tc>
      </w:tr>
    </w:tbl>
    <w:p w:rsidR="0009044E" w:rsidRDefault="0009044E" w:rsidP="00B234A6">
      <w:pPr>
        <w:pStyle w:val="Para"/>
      </w:pPr>
    </w:p>
    <w:p w:rsidR="002C211D" w:rsidRDefault="002C211D" w:rsidP="00937698"/>
    <w:sectPr w:rsidR="002C211D" w:rsidSect="0009044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0903" w:rsidRDefault="00910903">
      <w:r>
        <w:separator/>
      </w:r>
    </w:p>
  </w:endnote>
  <w:endnote w:type="continuationSeparator" w:id="0">
    <w:p w:rsidR="00910903" w:rsidRDefault="0091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0903" w:rsidRDefault="00910903">
      <w:r>
        <w:separator/>
      </w:r>
    </w:p>
  </w:footnote>
  <w:footnote w:type="continuationSeparator" w:id="0">
    <w:p w:rsidR="00910903" w:rsidRDefault="00910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5028173">
    <w:abstractNumId w:val="8"/>
  </w:num>
  <w:num w:numId="2" w16cid:durableId="116921328">
    <w:abstractNumId w:val="8"/>
  </w:num>
  <w:num w:numId="3" w16cid:durableId="1261375836">
    <w:abstractNumId w:val="3"/>
  </w:num>
  <w:num w:numId="4" w16cid:durableId="2076580958">
    <w:abstractNumId w:val="3"/>
  </w:num>
  <w:num w:numId="5" w16cid:durableId="1325859856">
    <w:abstractNumId w:val="9"/>
  </w:num>
  <w:num w:numId="6" w16cid:durableId="1943949986">
    <w:abstractNumId w:val="9"/>
  </w:num>
  <w:num w:numId="7" w16cid:durableId="1564562551">
    <w:abstractNumId w:val="7"/>
  </w:num>
  <w:num w:numId="8" w16cid:durableId="1441487771">
    <w:abstractNumId w:val="7"/>
  </w:num>
  <w:num w:numId="9" w16cid:durableId="56512739">
    <w:abstractNumId w:val="12"/>
  </w:num>
  <w:num w:numId="10" w16cid:durableId="1721515065">
    <w:abstractNumId w:val="14"/>
  </w:num>
  <w:num w:numId="11" w16cid:durableId="1701778465">
    <w:abstractNumId w:val="8"/>
  </w:num>
  <w:num w:numId="12" w16cid:durableId="535896164">
    <w:abstractNumId w:val="3"/>
  </w:num>
  <w:num w:numId="13" w16cid:durableId="590165801">
    <w:abstractNumId w:val="9"/>
  </w:num>
  <w:num w:numId="14" w16cid:durableId="1818760464">
    <w:abstractNumId w:val="7"/>
  </w:num>
  <w:num w:numId="15" w16cid:durableId="1836335979">
    <w:abstractNumId w:val="6"/>
  </w:num>
  <w:num w:numId="16" w16cid:durableId="776363651">
    <w:abstractNumId w:val="5"/>
  </w:num>
  <w:num w:numId="17" w16cid:durableId="1487093473">
    <w:abstractNumId w:val="4"/>
  </w:num>
  <w:num w:numId="18" w16cid:durableId="887185890">
    <w:abstractNumId w:val="2"/>
  </w:num>
  <w:num w:numId="19" w16cid:durableId="414596799">
    <w:abstractNumId w:val="1"/>
  </w:num>
  <w:num w:numId="20" w16cid:durableId="1844512368">
    <w:abstractNumId w:val="0"/>
  </w:num>
  <w:num w:numId="21" w16cid:durableId="594172510">
    <w:abstractNumId w:val="10"/>
  </w:num>
  <w:num w:numId="22" w16cid:durableId="1675915089">
    <w:abstractNumId w:val="11"/>
  </w:num>
  <w:num w:numId="23" w16cid:durableId="4153698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.docx"/>
    <w:docVar w:name="TBBStampDate" w:val="07-22-2025"/>
    <w:docVar w:name="TBBVer" w:val="docx"/>
    <w:docVar w:name="TBBYear" w:val="2025"/>
  </w:docVars>
  <w:rsids>
    <w:rsidRoot w:val="00B234A6"/>
    <w:rsid w:val="00006704"/>
    <w:rsid w:val="00020788"/>
    <w:rsid w:val="00035105"/>
    <w:rsid w:val="00055419"/>
    <w:rsid w:val="00056603"/>
    <w:rsid w:val="00075517"/>
    <w:rsid w:val="0009044E"/>
    <w:rsid w:val="000A5288"/>
    <w:rsid w:val="000A6DC7"/>
    <w:rsid w:val="000B0F31"/>
    <w:rsid w:val="000B259E"/>
    <w:rsid w:val="000C0C3E"/>
    <w:rsid w:val="000D0833"/>
    <w:rsid w:val="000D5936"/>
    <w:rsid w:val="000E0FC2"/>
    <w:rsid w:val="00103258"/>
    <w:rsid w:val="00124EC7"/>
    <w:rsid w:val="001357DF"/>
    <w:rsid w:val="00167635"/>
    <w:rsid w:val="001B4977"/>
    <w:rsid w:val="001C7034"/>
    <w:rsid w:val="001D113B"/>
    <w:rsid w:val="001E5F53"/>
    <w:rsid w:val="00212AD4"/>
    <w:rsid w:val="00220537"/>
    <w:rsid w:val="00221D27"/>
    <w:rsid w:val="002733D1"/>
    <w:rsid w:val="00275E8F"/>
    <w:rsid w:val="002B0E2C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506C8"/>
    <w:rsid w:val="00354321"/>
    <w:rsid w:val="00382AA1"/>
    <w:rsid w:val="00382C39"/>
    <w:rsid w:val="00385003"/>
    <w:rsid w:val="003864FA"/>
    <w:rsid w:val="00386B7C"/>
    <w:rsid w:val="0039278E"/>
    <w:rsid w:val="00397006"/>
    <w:rsid w:val="00397661"/>
    <w:rsid w:val="003C0B1C"/>
    <w:rsid w:val="003C37B7"/>
    <w:rsid w:val="003D7347"/>
    <w:rsid w:val="003E1B11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07DE4"/>
    <w:rsid w:val="005140F1"/>
    <w:rsid w:val="00524F8E"/>
    <w:rsid w:val="0054029D"/>
    <w:rsid w:val="00551332"/>
    <w:rsid w:val="005517C8"/>
    <w:rsid w:val="00562AB8"/>
    <w:rsid w:val="0056511D"/>
    <w:rsid w:val="00570333"/>
    <w:rsid w:val="00574113"/>
    <w:rsid w:val="00582F0A"/>
    <w:rsid w:val="005906DA"/>
    <w:rsid w:val="005967D5"/>
    <w:rsid w:val="005A69CE"/>
    <w:rsid w:val="005B3021"/>
    <w:rsid w:val="005B4AE9"/>
    <w:rsid w:val="005B544D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9651B"/>
    <w:rsid w:val="006C0869"/>
    <w:rsid w:val="006C1BBF"/>
    <w:rsid w:val="006C2810"/>
    <w:rsid w:val="006D14DF"/>
    <w:rsid w:val="0070594F"/>
    <w:rsid w:val="00746473"/>
    <w:rsid w:val="00763BF6"/>
    <w:rsid w:val="00767ED8"/>
    <w:rsid w:val="00786304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7B1E"/>
    <w:rsid w:val="008575EE"/>
    <w:rsid w:val="00877F53"/>
    <w:rsid w:val="008B3F1F"/>
    <w:rsid w:val="008D3F7D"/>
    <w:rsid w:val="008D602D"/>
    <w:rsid w:val="008F41A5"/>
    <w:rsid w:val="00903348"/>
    <w:rsid w:val="00910903"/>
    <w:rsid w:val="00937698"/>
    <w:rsid w:val="009518AF"/>
    <w:rsid w:val="00965A52"/>
    <w:rsid w:val="00986BE4"/>
    <w:rsid w:val="00990325"/>
    <w:rsid w:val="009A2FE8"/>
    <w:rsid w:val="009A7C45"/>
    <w:rsid w:val="009C6567"/>
    <w:rsid w:val="009D367E"/>
    <w:rsid w:val="009F1B69"/>
    <w:rsid w:val="00A00CC3"/>
    <w:rsid w:val="00A026BD"/>
    <w:rsid w:val="00A0583D"/>
    <w:rsid w:val="00A156B5"/>
    <w:rsid w:val="00A27A1E"/>
    <w:rsid w:val="00AA74A2"/>
    <w:rsid w:val="00AB3BCD"/>
    <w:rsid w:val="00AE05F0"/>
    <w:rsid w:val="00AE61F5"/>
    <w:rsid w:val="00AF4E3E"/>
    <w:rsid w:val="00B12519"/>
    <w:rsid w:val="00B157A8"/>
    <w:rsid w:val="00B15C0D"/>
    <w:rsid w:val="00B17021"/>
    <w:rsid w:val="00B234A6"/>
    <w:rsid w:val="00B53927"/>
    <w:rsid w:val="00BA13C4"/>
    <w:rsid w:val="00BD5FAD"/>
    <w:rsid w:val="00BE2E17"/>
    <w:rsid w:val="00C04F3D"/>
    <w:rsid w:val="00C1069F"/>
    <w:rsid w:val="00C11542"/>
    <w:rsid w:val="00C16AEA"/>
    <w:rsid w:val="00C31867"/>
    <w:rsid w:val="00C445FE"/>
    <w:rsid w:val="00C46980"/>
    <w:rsid w:val="00C53FF7"/>
    <w:rsid w:val="00CA5BD5"/>
    <w:rsid w:val="00CB155D"/>
    <w:rsid w:val="00CC5C2E"/>
    <w:rsid w:val="00CD150A"/>
    <w:rsid w:val="00CD2379"/>
    <w:rsid w:val="00CE2B47"/>
    <w:rsid w:val="00CF7073"/>
    <w:rsid w:val="00D25F76"/>
    <w:rsid w:val="00D2766B"/>
    <w:rsid w:val="00D32DA1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477B"/>
    <w:rsid w:val="00DF64BF"/>
    <w:rsid w:val="00E11F52"/>
    <w:rsid w:val="00E17361"/>
    <w:rsid w:val="00E5527E"/>
    <w:rsid w:val="00E65909"/>
    <w:rsid w:val="00E7012A"/>
    <w:rsid w:val="00E818E7"/>
    <w:rsid w:val="00E8508F"/>
    <w:rsid w:val="00E90259"/>
    <w:rsid w:val="00E95688"/>
    <w:rsid w:val="00EC46D8"/>
    <w:rsid w:val="00EE75B4"/>
    <w:rsid w:val="00EF0713"/>
    <w:rsid w:val="00EF3BC1"/>
    <w:rsid w:val="00F066CA"/>
    <w:rsid w:val="00F1261B"/>
    <w:rsid w:val="00F22B3D"/>
    <w:rsid w:val="00F6777D"/>
    <w:rsid w:val="00F72310"/>
    <w:rsid w:val="00F75F04"/>
    <w:rsid w:val="00F94ACB"/>
    <w:rsid w:val="00F950EA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A023E-D1BD-4135-A034-F4EF5D2F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9044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9044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9044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9044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9044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9044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9044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9044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9044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9044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9044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9044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9044E"/>
  </w:style>
  <w:style w:type="paragraph" w:styleId="TOC1">
    <w:name w:val="toc 1"/>
    <w:basedOn w:val="Normal"/>
    <w:next w:val="Normal"/>
    <w:autoRedefine/>
    <w:uiPriority w:val="2"/>
    <w:rsid w:val="0009044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9044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9044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9044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9044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9044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9044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9044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9044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9044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9044E"/>
    <w:pPr>
      <w:numPr>
        <w:numId w:val="10"/>
      </w:numPr>
    </w:pPr>
  </w:style>
  <w:style w:type="paragraph" w:styleId="ListBullet">
    <w:name w:val="List Bullet"/>
    <w:basedOn w:val="BodyText"/>
    <w:uiPriority w:val="1"/>
    <w:rsid w:val="0009044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9044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9044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9044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90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9044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9044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9044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9044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9044E"/>
    <w:rPr>
      <w:sz w:val="20"/>
      <w:szCs w:val="20"/>
    </w:rPr>
  </w:style>
  <w:style w:type="paragraph" w:customStyle="1" w:styleId="Titlehidden">
    <w:name w:val="Title_hidden"/>
    <w:uiPriority w:val="2"/>
    <w:rsid w:val="0009044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9044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9044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904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904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904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9044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09044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9044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9044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9044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904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904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9044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904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9044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9044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9044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9044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9044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904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904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904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9044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9044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9044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904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9044E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09044E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9044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9044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9044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09044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09044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09044E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09044E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C0DA18-B0AC-48E4-BC82-021763AEE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1FF77-6ECC-4F43-954C-44090081795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9133618D-418C-4A8B-967B-16700663AB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2011-05-03T13:11:00Z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