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BE822" w14:textId="4D4A9B57" w:rsidR="003906E9" w:rsidRDefault="006E4969" w:rsidP="00FE5BB4">
      <w:pPr>
        <w:pStyle w:val="Formhidden"/>
      </w:pPr>
      <w:r>
        <w:t xml:space="preserve">Form </w:t>
      </w:r>
      <w:r w:rsidR="0027211E">
        <w:t>19</w:t>
      </w:r>
      <w:r>
        <w:t>-</w:t>
      </w:r>
      <w:r w:rsidR="001B3DFE">
        <w:t>10</w:t>
      </w:r>
    </w:p>
    <w:p w14:paraId="45EAA6A3" w14:textId="52F5D2B1" w:rsidR="00A6154A" w:rsidRPr="006F184B" w:rsidRDefault="00A6154A" w:rsidP="00A6154A">
      <w:pPr>
        <w:pStyle w:val="para0"/>
        <w:pBdr>
          <w:bottom w:val="single" w:sz="8" w:space="0" w:color="auto"/>
        </w:pBdr>
        <w:spacing w:before="60" w:after="60" w:line="260" w:lineRule="atLeast"/>
        <w:ind w:firstLine="0"/>
        <w:rPr>
          <w:vanish/>
          <w:color w:val="FF0000"/>
          <w:w w:val="100"/>
          <w:sz w:val="22"/>
          <w:szCs w:val="22"/>
        </w:rPr>
      </w:pPr>
      <w:r w:rsidRPr="006F184B">
        <w:rPr>
          <w:vanish/>
          <w:color w:val="FF0000"/>
          <w:w w:val="100"/>
          <w:sz w:val="22"/>
          <w:szCs w:val="22"/>
        </w:rPr>
        <w:t xml:space="preserve">This form may be used as written by a subcontractor or supplier under </w:t>
      </w:r>
      <w:hyperlink r:id="rId11" w:history="1">
        <w:r w:rsidRPr="006F184B">
          <w:rPr>
            <w:rStyle w:val="Hyperlink"/>
            <w:vanish/>
            <w:color w:val="FF0000"/>
            <w:w w:val="100"/>
            <w:sz w:val="22"/>
            <w:szCs w:val="22"/>
            <w:u w:val="none"/>
          </w:rPr>
          <w:t>Tex. Prop. Code § 53.085</w:t>
        </w:r>
      </w:hyperlink>
      <w:r w:rsidRPr="006F184B">
        <w:rPr>
          <w:vanish/>
          <w:color w:val="FF0000"/>
          <w:w w:val="100"/>
          <w:sz w:val="22"/>
          <w:szCs w:val="22"/>
        </w:rPr>
        <w:t>.</w:t>
      </w:r>
    </w:p>
    <w:p w14:paraId="597BE899" w14:textId="422E13DB" w:rsidR="00010EC5" w:rsidRDefault="00010EC5" w:rsidP="00010EC5">
      <w:pPr>
        <w:pStyle w:val="Heading"/>
        <w:tabs>
          <w:tab w:val="clear" w:pos="720"/>
        </w:tabs>
        <w:jc w:val="center"/>
        <w:rPr>
          <w:w w:val="100"/>
        </w:rPr>
      </w:pPr>
      <w:r>
        <w:rPr>
          <w:w w:val="100"/>
        </w:rPr>
        <w:t>Exhibit K</w:t>
      </w:r>
    </w:p>
    <w:p w14:paraId="597BE89B" w14:textId="77777777" w:rsidR="00010EC5" w:rsidRDefault="00010EC5" w:rsidP="00010EC5">
      <w:pPr>
        <w:pStyle w:val="Heading"/>
        <w:tabs>
          <w:tab w:val="clear" w:pos="720"/>
        </w:tabs>
        <w:jc w:val="center"/>
        <w:rPr>
          <w:w w:val="100"/>
        </w:rPr>
      </w:pPr>
      <w:r>
        <w:rPr>
          <w:w w:val="100"/>
        </w:rPr>
        <w:t>Sub</w:t>
      </w:r>
      <w:r w:rsidR="008A5CB2">
        <w:rPr>
          <w:w w:val="100"/>
        </w:rPr>
        <w:t>contractor [Final] Bills-</w:t>
      </w:r>
      <w:r>
        <w:rPr>
          <w:w w:val="100"/>
        </w:rPr>
        <w:t>Paid Affidavit</w:t>
      </w:r>
    </w:p>
    <w:p w14:paraId="597BE89C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Date:</w:t>
      </w:r>
    </w:p>
    <w:p w14:paraId="597BE89D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Owner:</w:t>
      </w:r>
    </w:p>
    <w:p w14:paraId="597BE89E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Owner’s Mailing Address: [</w:t>
      </w:r>
      <w:r w:rsidRPr="00010EC5">
        <w:rPr>
          <w:rFonts w:ascii="Arial" w:hAnsi="Arial" w:cs="Arial"/>
          <w:b/>
          <w:iCs/>
          <w:w w:val="100"/>
          <w:sz w:val="20"/>
        </w:rPr>
        <w:t>include county</w:t>
      </w:r>
      <w:r>
        <w:rPr>
          <w:iCs/>
          <w:w w:val="100"/>
        </w:rPr>
        <w:t>]</w:t>
      </w:r>
    </w:p>
    <w:p w14:paraId="597BE89F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 xml:space="preserve">Subcontractor: </w:t>
      </w:r>
    </w:p>
    <w:p w14:paraId="597BE8A0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Subcontractor’s Mailing Address: [</w:t>
      </w:r>
      <w:r w:rsidRPr="00010EC5">
        <w:rPr>
          <w:rFonts w:ascii="Arial" w:hAnsi="Arial" w:cs="Arial"/>
          <w:b/>
          <w:iCs/>
          <w:w w:val="100"/>
          <w:sz w:val="20"/>
        </w:rPr>
        <w:t>include county</w:t>
      </w:r>
      <w:r>
        <w:rPr>
          <w:iCs/>
          <w:w w:val="100"/>
        </w:rPr>
        <w:t>]</w:t>
      </w:r>
    </w:p>
    <w:p w14:paraId="597BE8A1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Contractor:</w:t>
      </w:r>
    </w:p>
    <w:p w14:paraId="597BE8A2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Contractor’s Mailing Address: [</w:t>
      </w:r>
      <w:r w:rsidRPr="00010EC5">
        <w:rPr>
          <w:rFonts w:ascii="Arial" w:hAnsi="Arial" w:cs="Arial"/>
          <w:b/>
          <w:iCs/>
          <w:w w:val="100"/>
          <w:sz w:val="20"/>
        </w:rPr>
        <w:t>include county</w:t>
      </w:r>
      <w:r>
        <w:rPr>
          <w:iCs/>
          <w:w w:val="100"/>
        </w:rPr>
        <w:t>]</w:t>
      </w:r>
    </w:p>
    <w:p w14:paraId="597BE8A3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Affiant: [</w:t>
      </w:r>
      <w:r w:rsidRPr="00C92D5C">
        <w:rPr>
          <w:rFonts w:ascii="Arial" w:hAnsi="Arial" w:cs="Arial"/>
          <w:b/>
          <w:iCs/>
          <w:w w:val="100"/>
          <w:sz w:val="20"/>
        </w:rPr>
        <w:t xml:space="preserve">include relationship to </w:t>
      </w:r>
      <w:r>
        <w:rPr>
          <w:rFonts w:ascii="Arial" w:hAnsi="Arial" w:cs="Arial"/>
          <w:b/>
          <w:iCs/>
          <w:w w:val="100"/>
          <w:sz w:val="20"/>
        </w:rPr>
        <w:t>sub</w:t>
      </w:r>
      <w:r w:rsidRPr="00C92D5C">
        <w:rPr>
          <w:rFonts w:ascii="Arial" w:hAnsi="Arial" w:cs="Arial"/>
          <w:b/>
          <w:iCs/>
          <w:w w:val="100"/>
          <w:sz w:val="20"/>
        </w:rPr>
        <w:t>contractor</w:t>
      </w:r>
      <w:r>
        <w:rPr>
          <w:iCs/>
          <w:w w:val="100"/>
        </w:rPr>
        <w:t>]</w:t>
      </w:r>
    </w:p>
    <w:p w14:paraId="597BE8A4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Affiant’s Mailing Address: [</w:t>
      </w:r>
      <w:r w:rsidRPr="00010EC5">
        <w:rPr>
          <w:rFonts w:ascii="Arial" w:hAnsi="Arial" w:cs="Arial"/>
          <w:b/>
          <w:iCs/>
          <w:w w:val="100"/>
          <w:sz w:val="20"/>
        </w:rPr>
        <w:t>include county</w:t>
      </w:r>
      <w:r>
        <w:rPr>
          <w:iCs/>
          <w:w w:val="100"/>
        </w:rPr>
        <w:t>]</w:t>
      </w:r>
    </w:p>
    <w:p w14:paraId="597BE8A5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Property: [</w:t>
      </w:r>
      <w:r w:rsidRPr="00C92D5C">
        <w:rPr>
          <w:rFonts w:ascii="Arial" w:hAnsi="Arial" w:cs="Arial"/>
          <w:b/>
          <w:iCs/>
          <w:w w:val="100"/>
          <w:sz w:val="20"/>
        </w:rPr>
        <w:t>include legal description</w:t>
      </w:r>
      <w:r>
        <w:rPr>
          <w:iCs/>
          <w:w w:val="100"/>
        </w:rPr>
        <w:t>]</w:t>
      </w:r>
    </w:p>
    <w:p w14:paraId="597BE8A6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Improvements:</w:t>
      </w:r>
    </w:p>
    <w:p w14:paraId="597BE8A7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ab/>
        <w:t>Affiant swears individually and on behalf of Subcontractor that the following statements are true and within the personal knowledge of Affiant:</w:t>
      </w:r>
    </w:p>
    <w:p w14:paraId="597BE8A8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1.</w:t>
      </w:r>
      <w:r>
        <w:rPr>
          <w:iCs/>
          <w:w w:val="100"/>
        </w:rPr>
        <w:tab/>
      </w:r>
      <w:r w:rsidRPr="00C67827">
        <w:rPr>
          <w:iCs/>
          <w:w w:val="100"/>
        </w:rPr>
        <w:t xml:space="preserve">Affiant has personal knowledge of the facts stated in this affidavit. Affiant has full authority to make the agreements </w:t>
      </w:r>
      <w:r>
        <w:rPr>
          <w:iCs/>
          <w:w w:val="100"/>
        </w:rPr>
        <w:t>in this affidavit on behalf of Subc</w:t>
      </w:r>
      <w:r w:rsidRPr="00C67827">
        <w:rPr>
          <w:iCs/>
          <w:w w:val="100"/>
        </w:rPr>
        <w:t>ontractor</w:t>
      </w:r>
      <w:r>
        <w:rPr>
          <w:iCs/>
          <w:w w:val="100"/>
        </w:rPr>
        <w:t>.</w:t>
      </w:r>
    </w:p>
    <w:p w14:paraId="597BE8A9" w14:textId="77777777" w:rsidR="00010EC5" w:rsidRPr="00A04C7D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2.</w:t>
      </w:r>
      <w:r>
        <w:rPr>
          <w:iCs/>
          <w:w w:val="100"/>
        </w:rPr>
        <w:tab/>
      </w:r>
      <w:r w:rsidRPr="00C67827">
        <w:rPr>
          <w:iCs/>
          <w:w w:val="100"/>
        </w:rPr>
        <w:t xml:space="preserve">Affiant understands that Owner </w:t>
      </w:r>
      <w:r>
        <w:rPr>
          <w:iCs/>
          <w:w w:val="100"/>
        </w:rPr>
        <w:t xml:space="preserve">and Contractor </w:t>
      </w:r>
      <w:r w:rsidRPr="00C67827">
        <w:rPr>
          <w:iCs/>
          <w:w w:val="100"/>
        </w:rPr>
        <w:t>ha</w:t>
      </w:r>
      <w:r>
        <w:rPr>
          <w:iCs/>
          <w:w w:val="100"/>
        </w:rPr>
        <w:t>ve</w:t>
      </w:r>
      <w:r w:rsidRPr="00C67827">
        <w:rPr>
          <w:iCs/>
          <w:w w:val="100"/>
        </w:rPr>
        <w:t xml:space="preserve"> required this affidavit as a condition of payment for labor or materials used in construction of the Improvements</w:t>
      </w:r>
      <w:r>
        <w:rPr>
          <w:iCs/>
          <w:w w:val="100"/>
        </w:rPr>
        <w:t>.</w:t>
      </w:r>
    </w:p>
    <w:p w14:paraId="597BE8AA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3.</w:t>
      </w:r>
      <w:r>
        <w:rPr>
          <w:iCs/>
          <w:w w:val="100"/>
        </w:rPr>
        <w:tab/>
        <w:t>Subc</w:t>
      </w:r>
      <w:r w:rsidRPr="00C67827">
        <w:rPr>
          <w:iCs/>
          <w:w w:val="100"/>
        </w:rPr>
        <w:t xml:space="preserve">ontractor has paid each of </w:t>
      </w:r>
      <w:r>
        <w:rPr>
          <w:iCs/>
          <w:w w:val="100"/>
        </w:rPr>
        <w:t>Subc</w:t>
      </w:r>
      <w:r w:rsidRPr="00C67827">
        <w:rPr>
          <w:iCs/>
          <w:w w:val="100"/>
        </w:rPr>
        <w:t xml:space="preserve">ontractor’s </w:t>
      </w:r>
      <w:r w:rsidR="005D07D8">
        <w:rPr>
          <w:iCs/>
          <w:w w:val="100"/>
        </w:rPr>
        <w:t>sup</w:t>
      </w:r>
      <w:r w:rsidR="008A5CB2">
        <w:rPr>
          <w:iCs/>
          <w:w w:val="100"/>
        </w:rPr>
        <w:t xml:space="preserve">pliers and </w:t>
      </w:r>
      <w:r w:rsidR="005D07D8">
        <w:rPr>
          <w:iCs/>
          <w:w w:val="100"/>
        </w:rPr>
        <w:t>sub-</w:t>
      </w:r>
      <w:r w:rsidRPr="00C67827">
        <w:rPr>
          <w:iCs/>
          <w:w w:val="100"/>
        </w:rPr>
        <w:t xml:space="preserve">subcontractors, laborers, and materialmen in full for all labor and materials provided to Owner or Contractor </w:t>
      </w:r>
      <w:r>
        <w:rPr>
          <w:iCs/>
          <w:w w:val="100"/>
        </w:rPr>
        <w:t xml:space="preserve">or to Subcontractor </w:t>
      </w:r>
      <w:r w:rsidRPr="00C67827">
        <w:rPr>
          <w:iCs/>
          <w:w w:val="100"/>
        </w:rPr>
        <w:t>for construction of the Improvements, excepting only the amounts owed to the persons identified below:</w:t>
      </w:r>
    </w:p>
    <w:p w14:paraId="597BE8AB" w14:textId="77777777" w:rsidR="00010EC5" w:rsidRPr="001419FA" w:rsidRDefault="00010EC5" w:rsidP="004E088F">
      <w:pPr>
        <w:pStyle w:val="UserInstructioncenterhidden"/>
        <w:keepLines/>
        <w:widowControl w:val="0"/>
        <w:ind w:left="1627" w:right="2160"/>
        <w:jc w:val="both"/>
      </w:pPr>
      <w:r>
        <w:t xml:space="preserve">List all </w:t>
      </w:r>
      <w:r w:rsidR="008A5CB2">
        <w:t>sub-</w:t>
      </w:r>
      <w:r>
        <w:t xml:space="preserve">subcontractors, </w:t>
      </w:r>
      <w:r w:rsidR="008A5CB2">
        <w:t xml:space="preserve">suppliers, </w:t>
      </w:r>
      <w:r>
        <w:t xml:space="preserve">laborers, and materialmen and amounts owed to each. If there are no unpaid </w:t>
      </w:r>
      <w:r w:rsidR="008A5CB2">
        <w:t>sub-</w:t>
      </w:r>
      <w:r>
        <w:t xml:space="preserve">subcontractors, </w:t>
      </w:r>
      <w:r w:rsidR="004E088F">
        <w:t xml:space="preserve">suppliers, </w:t>
      </w:r>
      <w:r>
        <w:t>laborers, or materialmen, state “None.”</w:t>
      </w:r>
    </w:p>
    <w:p w14:paraId="597BE8AC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lastRenderedPageBreak/>
        <w:t>Name:</w:t>
      </w:r>
    </w:p>
    <w:p w14:paraId="597BE8AD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Address:</w:t>
      </w:r>
    </w:p>
    <w:p w14:paraId="597BE8AE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Telephone number:</w:t>
      </w:r>
    </w:p>
    <w:p w14:paraId="597BE8AF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Amount owed:</w:t>
      </w:r>
    </w:p>
    <w:p w14:paraId="597BE8B0" w14:textId="77777777" w:rsidR="00010EC5" w:rsidRPr="00D629D6" w:rsidRDefault="00010EC5" w:rsidP="00010EC5">
      <w:pPr>
        <w:pStyle w:val="UserInstructioncenterhidden"/>
        <w:rPr>
          <w:rStyle w:val="Italic"/>
          <w:i w:val="0"/>
          <w:iCs w:val="0"/>
        </w:rPr>
      </w:pPr>
      <w:r>
        <w:t>Repeat above information as needed.</w:t>
      </w:r>
    </w:p>
    <w:p w14:paraId="597BE8B1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</w:p>
    <w:p w14:paraId="597BE8B2" w14:textId="77777777" w:rsidR="00010EC5" w:rsidRPr="001419FA" w:rsidRDefault="00010EC5" w:rsidP="00010EC5">
      <w:pPr>
        <w:pStyle w:val="UserInstructioncenterhidden"/>
      </w:pPr>
      <w:r>
        <w:t>Include the following if applicable.</w:t>
      </w:r>
    </w:p>
    <w:p w14:paraId="597BE8B3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Subc</w:t>
      </w:r>
      <w:r w:rsidRPr="001419FA">
        <w:rPr>
          <w:iCs/>
          <w:w w:val="100"/>
        </w:rPr>
        <w:t>ontractor warrants and represents that the following specified bills or cl</w:t>
      </w:r>
      <w:r w:rsidR="008A5CB2">
        <w:rPr>
          <w:iCs/>
          <w:w w:val="100"/>
        </w:rPr>
        <w:t>asses of bills will be paid by Subc</w:t>
      </w:r>
      <w:r w:rsidRPr="001419FA">
        <w:rPr>
          <w:iCs/>
          <w:w w:val="100"/>
        </w:rPr>
        <w:t xml:space="preserve">ontractor from the </w:t>
      </w:r>
      <w:r w:rsidR="008A5CB2">
        <w:rPr>
          <w:iCs/>
          <w:w w:val="100"/>
        </w:rPr>
        <w:t>funds paid to Subc</w:t>
      </w:r>
      <w:r w:rsidRPr="001419FA">
        <w:rPr>
          <w:iCs/>
          <w:w w:val="100"/>
        </w:rPr>
        <w:t>ontractor by</w:t>
      </w:r>
      <w:r w:rsidR="008A5CB2">
        <w:rPr>
          <w:iCs/>
          <w:w w:val="100"/>
        </w:rPr>
        <w:t xml:space="preserve"> Contractor or</w:t>
      </w:r>
      <w:r w:rsidRPr="001419FA">
        <w:rPr>
          <w:iCs/>
          <w:w w:val="100"/>
        </w:rPr>
        <w:t xml:space="preserve"> Owner in reliance on this affidavit:</w:t>
      </w:r>
    </w:p>
    <w:p w14:paraId="597BE8B4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Name of payee or description of class:</w:t>
      </w:r>
    </w:p>
    <w:p w14:paraId="597BE8B5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Amount:</w:t>
      </w:r>
    </w:p>
    <w:p w14:paraId="597BE8B6" w14:textId="77777777" w:rsidR="00010EC5" w:rsidRPr="00D629D6" w:rsidRDefault="00010EC5" w:rsidP="00010EC5">
      <w:pPr>
        <w:pStyle w:val="UserInstructioncenterhidden"/>
        <w:rPr>
          <w:rStyle w:val="Italic"/>
          <w:i w:val="0"/>
          <w:iCs w:val="0"/>
        </w:rPr>
      </w:pPr>
      <w:r>
        <w:t>Repeat above information as needed.</w:t>
      </w:r>
    </w:p>
    <w:p w14:paraId="597BE8B7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</w:p>
    <w:p w14:paraId="597BE8B8" w14:textId="77777777" w:rsidR="00010EC5" w:rsidRPr="001419FA" w:rsidRDefault="00010EC5" w:rsidP="00010EC5">
      <w:pPr>
        <w:pStyle w:val="UserInstructioncenterhidden"/>
      </w:pPr>
      <w:r>
        <w:t>Include the following if applicable.</w:t>
      </w:r>
    </w:p>
    <w:p w14:paraId="597BE8B9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  <w:r>
        <w:rPr>
          <w:iCs/>
          <w:w w:val="100"/>
        </w:rPr>
        <w:t>Subc</w:t>
      </w:r>
      <w:r w:rsidRPr="001419FA">
        <w:rPr>
          <w:iCs/>
          <w:w w:val="100"/>
        </w:rPr>
        <w:t>ontractor agrees to indemnify and hold Owner harmless from any loss or expense resulting from false or incorrect information in this affidavit.</w:t>
      </w:r>
    </w:p>
    <w:p w14:paraId="597BE8BA" w14:textId="77777777" w:rsidR="00010EC5" w:rsidRPr="001419FA" w:rsidRDefault="00010EC5" w:rsidP="00010EC5">
      <w:pPr>
        <w:pStyle w:val="UserInstructioncenterhidden"/>
      </w:pPr>
      <w:r>
        <w:t>Continue with the following.</w:t>
      </w:r>
    </w:p>
    <w:p w14:paraId="597BE8BB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rPr>
          <w:iCs/>
          <w:w w:val="100"/>
        </w:rPr>
      </w:pPr>
    </w:p>
    <w:p w14:paraId="597BE8BC" w14:textId="77777777" w:rsidR="00010EC5" w:rsidRDefault="00010EC5" w:rsidP="00010EC5">
      <w:pPr>
        <w:pStyle w:val="SignBlock"/>
      </w:pPr>
      <w:r>
        <w:tab/>
        <w:t xml:space="preserve"> </w:t>
      </w:r>
    </w:p>
    <w:p w14:paraId="597BE8BD" w14:textId="77777777" w:rsidR="00010EC5" w:rsidRDefault="00010EC5" w:rsidP="00010EC5">
      <w:pPr>
        <w:pStyle w:val="SignItemLast"/>
      </w:pPr>
      <w:r>
        <w:t>[</w:t>
      </w:r>
      <w:r>
        <w:rPr>
          <w:rStyle w:val="Substitute"/>
        </w:rPr>
        <w:t>Name of affiant</w:t>
      </w:r>
      <w:r>
        <w:t>]</w:t>
      </w:r>
    </w:p>
    <w:p w14:paraId="597BE8BE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</w:p>
    <w:p w14:paraId="597BE8BF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  <w:r>
        <w:rPr>
          <w:iCs/>
          <w:w w:val="100"/>
        </w:rPr>
        <w:t>SUBSCRIBED AND SWORN TO before me on __________ by [</w:t>
      </w:r>
      <w:r w:rsidRPr="00AF0CD5">
        <w:rPr>
          <w:rFonts w:ascii="Arial" w:hAnsi="Arial" w:cs="Arial"/>
          <w:b/>
          <w:iCs/>
          <w:w w:val="100"/>
          <w:sz w:val="20"/>
        </w:rPr>
        <w:t>name of affiant</w:t>
      </w:r>
      <w:r>
        <w:rPr>
          <w:iCs/>
          <w:w w:val="100"/>
        </w:rPr>
        <w:t>].</w:t>
      </w:r>
    </w:p>
    <w:p w14:paraId="597BE8C0" w14:textId="77777777" w:rsidR="00010EC5" w:rsidRDefault="00010EC5" w:rsidP="00010EC5">
      <w:pPr>
        <w:pStyle w:val="StepNumber1st"/>
        <w:tabs>
          <w:tab w:val="clear" w:pos="1440"/>
        </w:tabs>
        <w:spacing w:line="240" w:lineRule="atLeast"/>
        <w:ind w:firstLine="0"/>
        <w:rPr>
          <w:iCs/>
          <w:w w:val="100"/>
        </w:rPr>
      </w:pPr>
    </w:p>
    <w:p w14:paraId="597BE8C1" w14:textId="77777777" w:rsidR="00010EC5" w:rsidRDefault="00010EC5" w:rsidP="00010EC5">
      <w:pPr>
        <w:pStyle w:val="SignBlock"/>
      </w:pPr>
      <w:r>
        <w:tab/>
        <w:t xml:space="preserve"> </w:t>
      </w:r>
    </w:p>
    <w:p w14:paraId="597BE8C2" w14:textId="77777777" w:rsidR="00010EC5" w:rsidRDefault="00010EC5" w:rsidP="00010EC5">
      <w:pPr>
        <w:pStyle w:val="SignItemLast"/>
      </w:pPr>
      <w:r>
        <w:t>Notary Public, State of Texas</w:t>
      </w:r>
    </w:p>
    <w:p w14:paraId="597BE8D2" w14:textId="6E2679A1" w:rsidR="00240CB9" w:rsidRPr="00736505" w:rsidRDefault="00240CB9" w:rsidP="006610E3">
      <w:pPr>
        <w:pStyle w:val="Heading"/>
        <w:tabs>
          <w:tab w:val="clear" w:pos="720"/>
        </w:tabs>
      </w:pPr>
    </w:p>
    <w:sectPr w:rsidR="00240CB9" w:rsidRPr="00736505" w:rsidSect="006E4969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4E1C9" w14:textId="77777777" w:rsidR="00E1585A" w:rsidRDefault="00E1585A">
      <w:r>
        <w:separator/>
      </w:r>
    </w:p>
  </w:endnote>
  <w:endnote w:type="continuationSeparator" w:id="0">
    <w:p w14:paraId="414D1049" w14:textId="77777777" w:rsidR="00E1585A" w:rsidRDefault="00E15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BE8D8" w14:textId="77777777" w:rsidR="00CF4089" w:rsidRDefault="00CF4089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BF99C" w14:textId="77777777" w:rsidR="00E1585A" w:rsidRDefault="00E1585A">
      <w:r>
        <w:separator/>
      </w:r>
    </w:p>
  </w:footnote>
  <w:footnote w:type="continuationSeparator" w:id="0">
    <w:p w14:paraId="67334464" w14:textId="77777777" w:rsidR="00E1585A" w:rsidRDefault="00E15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BE8D7" w14:textId="77777777" w:rsidR="00CF4089" w:rsidRDefault="00CF4089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018D07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BB881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51EEA2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9F12FB0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EF8E2C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1A55A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3016EB9"/>
    <w:multiLevelType w:val="hybridMultilevel"/>
    <w:tmpl w:val="172411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260C4507"/>
    <w:multiLevelType w:val="hybridMultilevel"/>
    <w:tmpl w:val="99969296"/>
    <w:lvl w:ilvl="0" w:tplc="04090015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5A3666"/>
    <w:multiLevelType w:val="hybridMultilevel"/>
    <w:tmpl w:val="AACABC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2212381">
    <w:abstractNumId w:val="8"/>
  </w:num>
  <w:num w:numId="2" w16cid:durableId="147794254">
    <w:abstractNumId w:val="8"/>
  </w:num>
  <w:num w:numId="3" w16cid:durableId="454446529">
    <w:abstractNumId w:val="3"/>
  </w:num>
  <w:num w:numId="4" w16cid:durableId="971404467">
    <w:abstractNumId w:val="3"/>
  </w:num>
  <w:num w:numId="5" w16cid:durableId="1920938277">
    <w:abstractNumId w:val="9"/>
  </w:num>
  <w:num w:numId="6" w16cid:durableId="1171142309">
    <w:abstractNumId w:val="9"/>
  </w:num>
  <w:num w:numId="7" w16cid:durableId="121651933">
    <w:abstractNumId w:val="7"/>
  </w:num>
  <w:num w:numId="8" w16cid:durableId="707492068">
    <w:abstractNumId w:val="7"/>
  </w:num>
  <w:num w:numId="9" w16cid:durableId="166403030">
    <w:abstractNumId w:val="13"/>
  </w:num>
  <w:num w:numId="10" w16cid:durableId="78723381">
    <w:abstractNumId w:val="17"/>
  </w:num>
  <w:num w:numId="11" w16cid:durableId="339619753">
    <w:abstractNumId w:val="8"/>
  </w:num>
  <w:num w:numId="12" w16cid:durableId="129327958">
    <w:abstractNumId w:val="3"/>
  </w:num>
  <w:num w:numId="13" w16cid:durableId="556744815">
    <w:abstractNumId w:val="9"/>
  </w:num>
  <w:num w:numId="14" w16cid:durableId="933589905">
    <w:abstractNumId w:val="7"/>
  </w:num>
  <w:num w:numId="15" w16cid:durableId="20864885">
    <w:abstractNumId w:val="6"/>
  </w:num>
  <w:num w:numId="16" w16cid:durableId="1051880483">
    <w:abstractNumId w:val="5"/>
  </w:num>
  <w:num w:numId="17" w16cid:durableId="172956045">
    <w:abstractNumId w:val="4"/>
  </w:num>
  <w:num w:numId="18" w16cid:durableId="97337882">
    <w:abstractNumId w:val="2"/>
  </w:num>
  <w:num w:numId="19" w16cid:durableId="1433279152">
    <w:abstractNumId w:val="1"/>
  </w:num>
  <w:num w:numId="20" w16cid:durableId="1041049323">
    <w:abstractNumId w:val="0"/>
  </w:num>
  <w:num w:numId="21" w16cid:durableId="857041056">
    <w:abstractNumId w:val="11"/>
  </w:num>
  <w:num w:numId="22" w16cid:durableId="317851470">
    <w:abstractNumId w:val="12"/>
  </w:num>
  <w:num w:numId="23" w16cid:durableId="2059938596">
    <w:abstractNumId w:val="16"/>
  </w:num>
  <w:num w:numId="24" w16cid:durableId="614950179">
    <w:abstractNumId w:val="14"/>
  </w:num>
  <w:num w:numId="25" w16cid:durableId="480536465">
    <w:abstractNumId w:val="15"/>
  </w:num>
  <w:num w:numId="26" w16cid:durableId="6033427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9-10.docx"/>
    <w:docVar w:name="TBBStampDate" w:val="07-22-2025"/>
    <w:docVar w:name="TBBVer" w:val="docx"/>
    <w:docVar w:name="TBBYear" w:val="2025"/>
  </w:docVars>
  <w:rsids>
    <w:rsidRoot w:val="003C5332"/>
    <w:rsid w:val="000010A1"/>
    <w:rsid w:val="00005051"/>
    <w:rsid w:val="00006704"/>
    <w:rsid w:val="00010EC5"/>
    <w:rsid w:val="000135F6"/>
    <w:rsid w:val="00014333"/>
    <w:rsid w:val="00020788"/>
    <w:rsid w:val="00025A79"/>
    <w:rsid w:val="00025AD4"/>
    <w:rsid w:val="00035105"/>
    <w:rsid w:val="00040C35"/>
    <w:rsid w:val="00041F60"/>
    <w:rsid w:val="00047D49"/>
    <w:rsid w:val="00055419"/>
    <w:rsid w:val="00056466"/>
    <w:rsid w:val="000615EF"/>
    <w:rsid w:val="00075517"/>
    <w:rsid w:val="0009069C"/>
    <w:rsid w:val="00091AF3"/>
    <w:rsid w:val="0009562B"/>
    <w:rsid w:val="000A5288"/>
    <w:rsid w:val="000A6DC7"/>
    <w:rsid w:val="000B0F31"/>
    <w:rsid w:val="000B259E"/>
    <w:rsid w:val="000D0833"/>
    <w:rsid w:val="000D5936"/>
    <w:rsid w:val="000D67FB"/>
    <w:rsid w:val="000F18BA"/>
    <w:rsid w:val="00103258"/>
    <w:rsid w:val="0011062D"/>
    <w:rsid w:val="00120D36"/>
    <w:rsid w:val="00124EC7"/>
    <w:rsid w:val="00126E0E"/>
    <w:rsid w:val="001304EC"/>
    <w:rsid w:val="00130560"/>
    <w:rsid w:val="00130A2A"/>
    <w:rsid w:val="001357DF"/>
    <w:rsid w:val="001419FA"/>
    <w:rsid w:val="001437D8"/>
    <w:rsid w:val="00156F5A"/>
    <w:rsid w:val="00167635"/>
    <w:rsid w:val="00175426"/>
    <w:rsid w:val="00195128"/>
    <w:rsid w:val="001A3021"/>
    <w:rsid w:val="001B3DFE"/>
    <w:rsid w:val="001B4977"/>
    <w:rsid w:val="001C42F8"/>
    <w:rsid w:val="001C7034"/>
    <w:rsid w:val="001D113B"/>
    <w:rsid w:val="001D26CE"/>
    <w:rsid w:val="001D451B"/>
    <w:rsid w:val="002066CE"/>
    <w:rsid w:val="00207F2A"/>
    <w:rsid w:val="00212AD4"/>
    <w:rsid w:val="00220537"/>
    <w:rsid w:val="00221D27"/>
    <w:rsid w:val="0022700D"/>
    <w:rsid w:val="0022719C"/>
    <w:rsid w:val="00237790"/>
    <w:rsid w:val="00240CB9"/>
    <w:rsid w:val="0027211E"/>
    <w:rsid w:val="0027310F"/>
    <w:rsid w:val="002733D1"/>
    <w:rsid w:val="0027417C"/>
    <w:rsid w:val="002A59CA"/>
    <w:rsid w:val="002A62C1"/>
    <w:rsid w:val="002C1959"/>
    <w:rsid w:val="002C211D"/>
    <w:rsid w:val="002C3E97"/>
    <w:rsid w:val="002C3F0A"/>
    <w:rsid w:val="002C456D"/>
    <w:rsid w:val="002D2369"/>
    <w:rsid w:val="002D2F18"/>
    <w:rsid w:val="002D4648"/>
    <w:rsid w:val="002D4815"/>
    <w:rsid w:val="002E26CE"/>
    <w:rsid w:val="002F1892"/>
    <w:rsid w:val="002F4B1D"/>
    <w:rsid w:val="00300E00"/>
    <w:rsid w:val="00301534"/>
    <w:rsid w:val="003119E6"/>
    <w:rsid w:val="00315EA8"/>
    <w:rsid w:val="00320622"/>
    <w:rsid w:val="0033384C"/>
    <w:rsid w:val="00344AC7"/>
    <w:rsid w:val="00345E47"/>
    <w:rsid w:val="0037488C"/>
    <w:rsid w:val="003828FB"/>
    <w:rsid w:val="00382C39"/>
    <w:rsid w:val="00385003"/>
    <w:rsid w:val="003864FA"/>
    <w:rsid w:val="00386B7C"/>
    <w:rsid w:val="003906E9"/>
    <w:rsid w:val="0039278E"/>
    <w:rsid w:val="00397006"/>
    <w:rsid w:val="00397661"/>
    <w:rsid w:val="003A1021"/>
    <w:rsid w:val="003A752A"/>
    <w:rsid w:val="003C09DD"/>
    <w:rsid w:val="003C0B1C"/>
    <w:rsid w:val="003C5332"/>
    <w:rsid w:val="003C641C"/>
    <w:rsid w:val="003D7347"/>
    <w:rsid w:val="003E1B11"/>
    <w:rsid w:val="003E3A02"/>
    <w:rsid w:val="003E3E5A"/>
    <w:rsid w:val="00405F18"/>
    <w:rsid w:val="00410EF7"/>
    <w:rsid w:val="00417CAA"/>
    <w:rsid w:val="004217A3"/>
    <w:rsid w:val="004228D6"/>
    <w:rsid w:val="004313D2"/>
    <w:rsid w:val="004449A5"/>
    <w:rsid w:val="00444CC9"/>
    <w:rsid w:val="00452677"/>
    <w:rsid w:val="00460B94"/>
    <w:rsid w:val="00465092"/>
    <w:rsid w:val="0046632A"/>
    <w:rsid w:val="00470C89"/>
    <w:rsid w:val="00482252"/>
    <w:rsid w:val="00484990"/>
    <w:rsid w:val="004925A4"/>
    <w:rsid w:val="004A1988"/>
    <w:rsid w:val="004A1E37"/>
    <w:rsid w:val="004B2B2F"/>
    <w:rsid w:val="004C7340"/>
    <w:rsid w:val="004D6C45"/>
    <w:rsid w:val="004D7106"/>
    <w:rsid w:val="004D7E2D"/>
    <w:rsid w:val="004E088F"/>
    <w:rsid w:val="004E343B"/>
    <w:rsid w:val="004E7D52"/>
    <w:rsid w:val="004F2978"/>
    <w:rsid w:val="004F5489"/>
    <w:rsid w:val="004F6E30"/>
    <w:rsid w:val="005038A4"/>
    <w:rsid w:val="00510F64"/>
    <w:rsid w:val="005140F1"/>
    <w:rsid w:val="00515B72"/>
    <w:rsid w:val="005207FE"/>
    <w:rsid w:val="00533EBA"/>
    <w:rsid w:val="005342A3"/>
    <w:rsid w:val="00534E06"/>
    <w:rsid w:val="0054029D"/>
    <w:rsid w:val="00550013"/>
    <w:rsid w:val="00551332"/>
    <w:rsid w:val="005517B4"/>
    <w:rsid w:val="00562AB8"/>
    <w:rsid w:val="0056511D"/>
    <w:rsid w:val="00567997"/>
    <w:rsid w:val="00570333"/>
    <w:rsid w:val="00573988"/>
    <w:rsid w:val="00574113"/>
    <w:rsid w:val="00582F0A"/>
    <w:rsid w:val="005906DA"/>
    <w:rsid w:val="00591CF7"/>
    <w:rsid w:val="005967D5"/>
    <w:rsid w:val="005A14CF"/>
    <w:rsid w:val="005B3021"/>
    <w:rsid w:val="005B4AE9"/>
    <w:rsid w:val="005B683D"/>
    <w:rsid w:val="005C4081"/>
    <w:rsid w:val="005D07D8"/>
    <w:rsid w:val="005D271A"/>
    <w:rsid w:val="0060612F"/>
    <w:rsid w:val="00607DAB"/>
    <w:rsid w:val="006161C4"/>
    <w:rsid w:val="006213A8"/>
    <w:rsid w:val="006249EF"/>
    <w:rsid w:val="00630A0B"/>
    <w:rsid w:val="00635744"/>
    <w:rsid w:val="006546C9"/>
    <w:rsid w:val="006610E3"/>
    <w:rsid w:val="00662FDF"/>
    <w:rsid w:val="00667598"/>
    <w:rsid w:val="00673783"/>
    <w:rsid w:val="00676127"/>
    <w:rsid w:val="00680E59"/>
    <w:rsid w:val="0068493D"/>
    <w:rsid w:val="006870A8"/>
    <w:rsid w:val="006959A6"/>
    <w:rsid w:val="00696BF2"/>
    <w:rsid w:val="006A13FA"/>
    <w:rsid w:val="006B3363"/>
    <w:rsid w:val="006C0869"/>
    <w:rsid w:val="006C1BBF"/>
    <w:rsid w:val="006C2810"/>
    <w:rsid w:val="006C31D8"/>
    <w:rsid w:val="006C7840"/>
    <w:rsid w:val="006D14DF"/>
    <w:rsid w:val="006E114A"/>
    <w:rsid w:val="006E4969"/>
    <w:rsid w:val="006F184B"/>
    <w:rsid w:val="006F1CD3"/>
    <w:rsid w:val="006F217A"/>
    <w:rsid w:val="0070594F"/>
    <w:rsid w:val="0070760B"/>
    <w:rsid w:val="00712261"/>
    <w:rsid w:val="00714265"/>
    <w:rsid w:val="0071632F"/>
    <w:rsid w:val="0072239A"/>
    <w:rsid w:val="00725AA1"/>
    <w:rsid w:val="00727CA8"/>
    <w:rsid w:val="00736505"/>
    <w:rsid w:val="00736B29"/>
    <w:rsid w:val="0073718D"/>
    <w:rsid w:val="00746473"/>
    <w:rsid w:val="00763BF6"/>
    <w:rsid w:val="00767ED8"/>
    <w:rsid w:val="00773BF1"/>
    <w:rsid w:val="00776CA6"/>
    <w:rsid w:val="0077723A"/>
    <w:rsid w:val="00795CB0"/>
    <w:rsid w:val="007A1560"/>
    <w:rsid w:val="007A33D0"/>
    <w:rsid w:val="007A39D0"/>
    <w:rsid w:val="007A61A6"/>
    <w:rsid w:val="007B358A"/>
    <w:rsid w:val="007B3F3B"/>
    <w:rsid w:val="007D0DE2"/>
    <w:rsid w:val="007D2BDA"/>
    <w:rsid w:val="007D3F21"/>
    <w:rsid w:val="007D5BE5"/>
    <w:rsid w:val="007E0307"/>
    <w:rsid w:val="007E0A3B"/>
    <w:rsid w:val="007E2112"/>
    <w:rsid w:val="007E4CC2"/>
    <w:rsid w:val="007F0C85"/>
    <w:rsid w:val="007F111E"/>
    <w:rsid w:val="007F7570"/>
    <w:rsid w:val="008124AE"/>
    <w:rsid w:val="00813EC4"/>
    <w:rsid w:val="00820566"/>
    <w:rsid w:val="008222BD"/>
    <w:rsid w:val="008233B2"/>
    <w:rsid w:val="00823776"/>
    <w:rsid w:val="00832078"/>
    <w:rsid w:val="00832A4C"/>
    <w:rsid w:val="008575EE"/>
    <w:rsid w:val="00876612"/>
    <w:rsid w:val="00877F53"/>
    <w:rsid w:val="00881C1F"/>
    <w:rsid w:val="00890C25"/>
    <w:rsid w:val="008916E9"/>
    <w:rsid w:val="008A3187"/>
    <w:rsid w:val="008A3AFF"/>
    <w:rsid w:val="008A5CB2"/>
    <w:rsid w:val="008B3F1F"/>
    <w:rsid w:val="008C13DE"/>
    <w:rsid w:val="008C20A0"/>
    <w:rsid w:val="008C6326"/>
    <w:rsid w:val="008D3F7D"/>
    <w:rsid w:val="008D602D"/>
    <w:rsid w:val="008D7BF4"/>
    <w:rsid w:val="008E4775"/>
    <w:rsid w:val="008F41A5"/>
    <w:rsid w:val="00903348"/>
    <w:rsid w:val="00903D8A"/>
    <w:rsid w:val="009057C8"/>
    <w:rsid w:val="00915144"/>
    <w:rsid w:val="0092051A"/>
    <w:rsid w:val="00937698"/>
    <w:rsid w:val="009518AF"/>
    <w:rsid w:val="00954EEE"/>
    <w:rsid w:val="00957EEA"/>
    <w:rsid w:val="00964279"/>
    <w:rsid w:val="00965A52"/>
    <w:rsid w:val="00980DB9"/>
    <w:rsid w:val="00986BE4"/>
    <w:rsid w:val="0099435D"/>
    <w:rsid w:val="009975FF"/>
    <w:rsid w:val="009A2FE8"/>
    <w:rsid w:val="009A7C45"/>
    <w:rsid w:val="009C049F"/>
    <w:rsid w:val="009C0CAC"/>
    <w:rsid w:val="009C114E"/>
    <w:rsid w:val="009C6567"/>
    <w:rsid w:val="009D367E"/>
    <w:rsid w:val="009F1B69"/>
    <w:rsid w:val="00A00E3C"/>
    <w:rsid w:val="00A026BD"/>
    <w:rsid w:val="00A04C7D"/>
    <w:rsid w:val="00A0583D"/>
    <w:rsid w:val="00A153C7"/>
    <w:rsid w:val="00A156B5"/>
    <w:rsid w:val="00A2405B"/>
    <w:rsid w:val="00A34753"/>
    <w:rsid w:val="00A368C9"/>
    <w:rsid w:val="00A54C75"/>
    <w:rsid w:val="00A6154A"/>
    <w:rsid w:val="00A61A3B"/>
    <w:rsid w:val="00A7407B"/>
    <w:rsid w:val="00A76A0F"/>
    <w:rsid w:val="00A9118E"/>
    <w:rsid w:val="00A969C6"/>
    <w:rsid w:val="00AA32CA"/>
    <w:rsid w:val="00AA74A2"/>
    <w:rsid w:val="00AB1A93"/>
    <w:rsid w:val="00AB3BCD"/>
    <w:rsid w:val="00AE05F0"/>
    <w:rsid w:val="00AE24AF"/>
    <w:rsid w:val="00AE3A7B"/>
    <w:rsid w:val="00AE61F5"/>
    <w:rsid w:val="00AF0CD5"/>
    <w:rsid w:val="00AF239C"/>
    <w:rsid w:val="00AF4D7E"/>
    <w:rsid w:val="00B12519"/>
    <w:rsid w:val="00B157A8"/>
    <w:rsid w:val="00B15C0D"/>
    <w:rsid w:val="00B17021"/>
    <w:rsid w:val="00B25A0C"/>
    <w:rsid w:val="00B53927"/>
    <w:rsid w:val="00B63E4F"/>
    <w:rsid w:val="00BA13C4"/>
    <w:rsid w:val="00BB1A86"/>
    <w:rsid w:val="00BB44A9"/>
    <w:rsid w:val="00BB7D83"/>
    <w:rsid w:val="00BC4048"/>
    <w:rsid w:val="00BC463D"/>
    <w:rsid w:val="00BC7807"/>
    <w:rsid w:val="00BE17D1"/>
    <w:rsid w:val="00BE2E17"/>
    <w:rsid w:val="00BE5D44"/>
    <w:rsid w:val="00BF6F98"/>
    <w:rsid w:val="00C04F3D"/>
    <w:rsid w:val="00C1069F"/>
    <w:rsid w:val="00C12679"/>
    <w:rsid w:val="00C16AEA"/>
    <w:rsid w:val="00C248BC"/>
    <w:rsid w:val="00C271A4"/>
    <w:rsid w:val="00C31867"/>
    <w:rsid w:val="00C31A24"/>
    <w:rsid w:val="00C3404D"/>
    <w:rsid w:val="00C42BAD"/>
    <w:rsid w:val="00C445FE"/>
    <w:rsid w:val="00C53FF7"/>
    <w:rsid w:val="00C67827"/>
    <w:rsid w:val="00C72B80"/>
    <w:rsid w:val="00C8315A"/>
    <w:rsid w:val="00C86FF4"/>
    <w:rsid w:val="00C92D5C"/>
    <w:rsid w:val="00CA205E"/>
    <w:rsid w:val="00CA5BD5"/>
    <w:rsid w:val="00CB11DD"/>
    <w:rsid w:val="00CB155D"/>
    <w:rsid w:val="00CC138E"/>
    <w:rsid w:val="00CC5C2E"/>
    <w:rsid w:val="00CD150A"/>
    <w:rsid w:val="00CD2379"/>
    <w:rsid w:val="00CE4E18"/>
    <w:rsid w:val="00CE6841"/>
    <w:rsid w:val="00CF4089"/>
    <w:rsid w:val="00CF7073"/>
    <w:rsid w:val="00D03070"/>
    <w:rsid w:val="00D25F76"/>
    <w:rsid w:val="00D2766B"/>
    <w:rsid w:val="00D32C58"/>
    <w:rsid w:val="00D35A20"/>
    <w:rsid w:val="00D47494"/>
    <w:rsid w:val="00D562D6"/>
    <w:rsid w:val="00D629D6"/>
    <w:rsid w:val="00D71CF9"/>
    <w:rsid w:val="00D93A2E"/>
    <w:rsid w:val="00D94635"/>
    <w:rsid w:val="00D957EF"/>
    <w:rsid w:val="00D96D86"/>
    <w:rsid w:val="00DA05D8"/>
    <w:rsid w:val="00DB22E2"/>
    <w:rsid w:val="00DB48F2"/>
    <w:rsid w:val="00DB6EDF"/>
    <w:rsid w:val="00DC4601"/>
    <w:rsid w:val="00DC55D9"/>
    <w:rsid w:val="00DC572B"/>
    <w:rsid w:val="00DD4A2A"/>
    <w:rsid w:val="00DF4CC9"/>
    <w:rsid w:val="00DF64BF"/>
    <w:rsid w:val="00E1585A"/>
    <w:rsid w:val="00E17361"/>
    <w:rsid w:val="00E27D7E"/>
    <w:rsid w:val="00E33BCB"/>
    <w:rsid w:val="00E50332"/>
    <w:rsid w:val="00E53483"/>
    <w:rsid w:val="00E7012A"/>
    <w:rsid w:val="00E8508F"/>
    <w:rsid w:val="00E86A94"/>
    <w:rsid w:val="00E90259"/>
    <w:rsid w:val="00E9238D"/>
    <w:rsid w:val="00E95688"/>
    <w:rsid w:val="00EA5471"/>
    <w:rsid w:val="00EB2249"/>
    <w:rsid w:val="00EC21D2"/>
    <w:rsid w:val="00ED676D"/>
    <w:rsid w:val="00EE5470"/>
    <w:rsid w:val="00EF0713"/>
    <w:rsid w:val="00EF3BC1"/>
    <w:rsid w:val="00F1261B"/>
    <w:rsid w:val="00F22B3D"/>
    <w:rsid w:val="00F26CC5"/>
    <w:rsid w:val="00F31F16"/>
    <w:rsid w:val="00F327EC"/>
    <w:rsid w:val="00F413E5"/>
    <w:rsid w:val="00F43569"/>
    <w:rsid w:val="00F4795B"/>
    <w:rsid w:val="00F53AB2"/>
    <w:rsid w:val="00F6777D"/>
    <w:rsid w:val="00F72310"/>
    <w:rsid w:val="00F75F04"/>
    <w:rsid w:val="00F7631F"/>
    <w:rsid w:val="00F7683C"/>
    <w:rsid w:val="00F8466E"/>
    <w:rsid w:val="00F86F7A"/>
    <w:rsid w:val="00F94025"/>
    <w:rsid w:val="00F94ACB"/>
    <w:rsid w:val="00FB1931"/>
    <w:rsid w:val="00FD32B9"/>
    <w:rsid w:val="00FD58F3"/>
    <w:rsid w:val="00FD5B0C"/>
    <w:rsid w:val="00FE5BB4"/>
    <w:rsid w:val="00FF43B6"/>
    <w:rsid w:val="00F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7BE690"/>
  <w15:chartTrackingRefBased/>
  <w15:docId w15:val="{81641E81-080E-4077-8420-90B184EA3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E496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6E496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6E496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6E496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6E496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6E496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6E496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6E496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6E496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6E496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E496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6E496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6E4969"/>
  </w:style>
  <w:style w:type="paragraph" w:styleId="TOC1">
    <w:name w:val="toc 1"/>
    <w:basedOn w:val="Normal"/>
    <w:next w:val="Normal"/>
    <w:autoRedefine/>
    <w:uiPriority w:val="2"/>
    <w:rsid w:val="006E496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6E496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6E496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6E496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6E496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6E496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6E496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6E496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6E496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6E496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6E4969"/>
    <w:pPr>
      <w:numPr>
        <w:numId w:val="10"/>
      </w:numPr>
    </w:pPr>
  </w:style>
  <w:style w:type="paragraph" w:styleId="ListBullet">
    <w:name w:val="List Bullet"/>
    <w:basedOn w:val="BodyText"/>
    <w:uiPriority w:val="1"/>
    <w:rsid w:val="006E496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6E496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6E496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6E496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6E49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6E496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6E496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6E496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6E496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6E4969"/>
    <w:rPr>
      <w:sz w:val="20"/>
      <w:szCs w:val="20"/>
    </w:rPr>
  </w:style>
  <w:style w:type="paragraph" w:customStyle="1" w:styleId="Titlehidden">
    <w:name w:val="Title_hidden"/>
    <w:uiPriority w:val="2"/>
    <w:rsid w:val="006E4969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6E496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6E496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6E496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6E496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6E496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6E496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6E496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6E496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6E496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6E496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6E496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6E496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6E496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6E496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6E496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6E496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6E496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6E496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6E496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6E496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6E496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6E496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6E496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6E496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6E496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6E496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6E4969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6E4969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6E496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6E496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6E4969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6E496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Heading">
    <w:name w:val="Heading"/>
    <w:uiPriority w:val="99"/>
    <w:rsid w:val="006E4969"/>
    <w:pPr>
      <w:keepNext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character" w:customStyle="1" w:styleId="TitleChar">
    <w:name w:val="Title Char"/>
    <w:link w:val="Title"/>
    <w:uiPriority w:val="2"/>
    <w:rsid w:val="006E4969"/>
    <w:rPr>
      <w:rFonts w:ascii="Times New Roman" w:hAnsi="Times New Roman" w:cs="Times New Roman"/>
      <w:b/>
      <w:bCs/>
      <w:sz w:val="28"/>
      <w:szCs w:val="24"/>
    </w:rPr>
  </w:style>
  <w:style w:type="paragraph" w:customStyle="1" w:styleId="HeadingNumberA">
    <w:name w:val="HeadingNumber_A"/>
    <w:uiPriority w:val="99"/>
    <w:rsid w:val="006E4969"/>
    <w:pPr>
      <w:widowControl w:val="0"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StepalphaDotHang1st">
    <w:name w:val="Step_alphaDotHang1st"/>
    <w:uiPriority w:val="99"/>
    <w:rsid w:val="006E4969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6E4969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Alternate">
    <w:name w:val="Alternate"/>
    <w:uiPriority w:val="99"/>
    <w:rsid w:val="006E4969"/>
    <w:pPr>
      <w:widowControl w:val="0"/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6E496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6E4969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StepalphaDot1st">
    <w:name w:val="Step_alphaDot1st"/>
    <w:uiPriority w:val="99"/>
    <w:rsid w:val="006E4969"/>
    <w:pPr>
      <w:widowControl w:val="0"/>
      <w:tabs>
        <w:tab w:val="left" w:pos="1440"/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left="1440" w:hanging="720"/>
    </w:pPr>
    <w:rPr>
      <w:color w:val="000000"/>
      <w:w w:val="0"/>
      <w:sz w:val="24"/>
      <w:szCs w:val="24"/>
    </w:rPr>
  </w:style>
  <w:style w:type="paragraph" w:customStyle="1" w:styleId="StepalphaDot">
    <w:name w:val="Step_alphaDot"/>
    <w:uiPriority w:val="99"/>
    <w:rsid w:val="006E4969"/>
    <w:pPr>
      <w:widowControl w:val="0"/>
      <w:tabs>
        <w:tab w:val="left" w:pos="1440"/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left="1440" w:hanging="720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6E4969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6E496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6E4969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6E4969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6E4969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6E4969"/>
    <w:rPr>
      <w:i/>
      <w:iCs/>
    </w:rPr>
  </w:style>
  <w:style w:type="character" w:customStyle="1" w:styleId="Bold">
    <w:name w:val="Bold"/>
    <w:uiPriority w:val="99"/>
    <w:rsid w:val="006E4969"/>
    <w:rPr>
      <w:b/>
      <w:bCs/>
    </w:rPr>
  </w:style>
  <w:style w:type="character" w:customStyle="1" w:styleId="Code">
    <w:name w:val="Code"/>
    <w:uiPriority w:val="99"/>
    <w:rsid w:val="006E4969"/>
  </w:style>
  <w:style w:type="character" w:customStyle="1" w:styleId="SmallCaps">
    <w:name w:val="SmallCaps"/>
    <w:uiPriority w:val="99"/>
    <w:rsid w:val="006E4969"/>
    <w:rPr>
      <w:smallCaps/>
      <w:sz w:val="26"/>
      <w:szCs w:val="26"/>
    </w:rPr>
  </w:style>
  <w:style w:type="paragraph" w:styleId="BalloonText">
    <w:name w:val="Balloon Text"/>
    <w:basedOn w:val="Normal"/>
    <w:link w:val="BalloonTextChar"/>
    <w:rsid w:val="008C63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C6326"/>
    <w:rPr>
      <w:rFonts w:ascii="Tahoma" w:hAnsi="Tahoma" w:cs="Tahoma"/>
      <w:sz w:val="16"/>
      <w:szCs w:val="16"/>
    </w:rPr>
  </w:style>
  <w:style w:type="character" w:styleId="Hyperlink">
    <w:name w:val="Hyperlink"/>
    <w:uiPriority w:val="2"/>
    <w:rsid w:val="008A3AFF"/>
    <w:rPr>
      <w:rFonts w:ascii="Times New Roman" w:hAnsi="Times New Roman" w:cs="Times New Roman"/>
      <w:color w:val="0563C1"/>
      <w:sz w:val="24"/>
      <w:u w:val="single"/>
    </w:rPr>
  </w:style>
  <w:style w:type="paragraph" w:styleId="Subtitle">
    <w:name w:val="Subtitle"/>
    <w:basedOn w:val="Normal"/>
    <w:next w:val="Normal"/>
    <w:link w:val="SubtitleChar"/>
    <w:uiPriority w:val="2"/>
    <w:qFormat/>
    <w:rsid w:val="00533EBA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2"/>
    <w:rsid w:val="00533EBA"/>
    <w:rPr>
      <w:rFonts w:ascii="Calibri Light" w:eastAsia="Times New Roman" w:hAnsi="Calibri Light" w:cs="Times New Roman"/>
      <w:sz w:val="24"/>
      <w:szCs w:val="24"/>
    </w:rPr>
  </w:style>
  <w:style w:type="character" w:customStyle="1" w:styleId="DeltaViewInsertion">
    <w:name w:val="DeltaView Insertion"/>
    <w:uiPriority w:val="99"/>
    <w:rsid w:val="00F43569"/>
    <w:rPr>
      <w:color w:val="0000FF"/>
      <w:u w:val="double"/>
    </w:rPr>
  </w:style>
  <w:style w:type="paragraph" w:customStyle="1" w:styleId="para0">
    <w:name w:val="para"/>
    <w:uiPriority w:val="99"/>
    <w:rsid w:val="00A6154A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rFonts w:eastAsiaTheme="minorEastAsia"/>
      <w:color w:val="000000"/>
      <w:w w:val="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413E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F413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xasBarCLE.com/CLE/PMCasemaker.asp?table=statutes&amp;search=Property&amp;section=53%2E085&amp;sort=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36C0A-ACA2-4018-B11F-89CE9D3308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050CE-1E68-4DE2-99BB-3AF19580FA4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7A9DF44C-9E23-4CD4-94AD-D6BBFC281A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8970F3B-B7EC-40D1-86D6-5F07BBE90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2328</CharactersWithSpaces>
  <SharedDoc>false</SharedDoc>
  <HLinks>
    <vt:vector size="6" baseType="variant">
      <vt:variant>
        <vt:i4>6684703</vt:i4>
      </vt:variant>
      <vt:variant>
        <vt:i4>0</vt:i4>
      </vt:variant>
      <vt:variant>
        <vt:i4>0</vt:i4>
      </vt:variant>
      <vt:variant>
        <vt:i4>5</vt:i4>
      </vt:variant>
      <vt:variant>
        <vt:lpwstr>Source_files/Exhibit D - Bond and Insurance Requirements Sample (final).pdf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12</cp:revision>
  <cp:lastPrinted>2019-04-16T14:45:00Z</cp:lastPrinted>
  <dcterms:created xsi:type="dcterms:W3CDTF">2022-06-21T15:09:00Z</dcterms:created>
  <dcterms:modified xsi:type="dcterms:W3CDTF">2025-07-22T19:16:00Z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  <property fmtid="{D5CDD505-2E9C-101B-9397-08002B2CF9AE}" pid="3" name="MediaServiceImageTags">
    <vt:lpwstr/>
  </property>
</Properties>
</file>