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243DB" w14:textId="1F5A329B" w:rsidR="00ED7EBB" w:rsidRDefault="00ED7EBB">
      <w:pPr>
        <w:pStyle w:val="Formhidden"/>
      </w:pPr>
      <w:r>
        <w:t>Form 3-3</w:t>
      </w:r>
      <w:r w:rsidR="00D506F1">
        <w:t>5</w:t>
      </w:r>
    </w:p>
    <w:p w14:paraId="4DB243DC" w14:textId="77777777" w:rsidR="00ED7EBB" w:rsidRDefault="00ED7EBB" w:rsidP="00550E2A">
      <w:pPr>
        <w:pStyle w:val="Titlehidden"/>
      </w:pPr>
      <w:r>
        <w:t>Statement of Subscribing Witness on Acknowledgment by Subscriber</w:t>
      </w:r>
    </w:p>
    <w:p w14:paraId="4DB243DD" w14:textId="77777777" w:rsidR="00ED7EBB" w:rsidRDefault="00ED7EBB" w:rsidP="003C0AB8">
      <w:pPr>
        <w:pStyle w:val="ParaFlushLeft"/>
        <w:spacing w:line="240" w:lineRule="auto"/>
      </w:pPr>
      <w:r>
        <w:t>STATE OF TEXAS</w:t>
      </w:r>
    </w:p>
    <w:p w14:paraId="4DB243DE" w14:textId="77777777" w:rsidR="00ED7EBB" w:rsidRDefault="00ED7EBB" w:rsidP="003C0AB8">
      <w:pPr>
        <w:pStyle w:val="ParaFlushLeft"/>
        <w:spacing w:line="240" w:lineRule="auto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14:paraId="4DB243DF" w14:textId="77777777" w:rsidR="00ED7EBB" w:rsidRDefault="00ED7EBB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subscribing witness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]] to be the person whose name is subscribed as a witness to the foregoing instrument of writing, and after being duly sworn by me, stated on oath that [</w:t>
      </w:r>
      <w:r>
        <w:rPr>
          <w:rStyle w:val="Substitute"/>
          <w:rFonts w:cs="Arial"/>
          <w:bCs/>
          <w:w w:val="100"/>
          <w:szCs w:val="20"/>
        </w:rPr>
        <w:t>name</w:t>
      </w:r>
      <w:r>
        <w:rPr>
          <w:w w:val="100"/>
        </w:rPr>
        <w:t>], the [grantor/person who executed the foregoing instrument], acknowledged in [his/her] presence that the [grantor/person who executed same] had executed the same for the purposes and consideration expressed therein and that [he/she] had signed the same as a witness at the request of the [grantor/person who executed same].</w:t>
      </w:r>
    </w:p>
    <w:p w14:paraId="4DB243E0" w14:textId="77777777" w:rsidR="00ED7EBB" w:rsidRDefault="00ED7EBB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14:paraId="4DB243E1" w14:textId="77777777" w:rsidR="00ED7EBB" w:rsidRDefault="00ED7EBB" w:rsidP="00F31428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ED7EBB" w14:paraId="4DB243E4" w14:textId="77777777" w:rsidTr="003C0AB8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B243E2" w14:textId="77777777" w:rsidR="00ED7EBB" w:rsidRPr="003C0AB8" w:rsidRDefault="00ED7EBB" w:rsidP="00F31428">
            <w:pPr>
              <w:pStyle w:val="Entry"/>
              <w:ind w:left="680"/>
            </w:pPr>
            <w:r w:rsidRPr="003C0AB8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B243E3" w14:textId="77777777" w:rsidR="00ED7EBB" w:rsidRPr="003C0AB8" w:rsidRDefault="00ED7EBB" w:rsidP="003C0AB8">
            <w:pPr>
              <w:pStyle w:val="Entry"/>
              <w:ind w:left="-40"/>
            </w:pPr>
            <w:r w:rsidRPr="003C0AB8">
              <w:rPr>
                <w:w w:val="100"/>
              </w:rPr>
              <w:t>[</w:t>
            </w:r>
            <w:r w:rsidRPr="003C0AB8">
              <w:rPr>
                <w:rStyle w:val="Substitute"/>
                <w:rFonts w:cs="Arial"/>
                <w:w w:val="100"/>
                <w:szCs w:val="20"/>
              </w:rPr>
              <w:t>Title of officer</w:t>
            </w:r>
            <w:r w:rsidRPr="003C0AB8">
              <w:rPr>
                <w:w w:val="100"/>
              </w:rPr>
              <w:t>]</w:t>
            </w:r>
            <w:r w:rsidRPr="003C0AB8">
              <w:rPr>
                <w:w w:val="100"/>
              </w:rPr>
              <w:br/>
              <w:t>My commission expires: [</w:t>
            </w:r>
            <w:r w:rsidRPr="003C0AB8">
              <w:rPr>
                <w:rStyle w:val="Substitute"/>
                <w:rFonts w:cs="Arial"/>
                <w:w w:val="100"/>
                <w:szCs w:val="20"/>
              </w:rPr>
              <w:t>date</w:t>
            </w:r>
            <w:r w:rsidRPr="003C0AB8">
              <w:rPr>
                <w:w w:val="100"/>
              </w:rPr>
              <w:t>]</w:t>
            </w:r>
          </w:p>
        </w:tc>
      </w:tr>
    </w:tbl>
    <w:p w14:paraId="4DB243E5" w14:textId="77777777" w:rsidR="00ED7EBB" w:rsidRDefault="00ED7EBB">
      <w:pPr>
        <w:pStyle w:val="Para"/>
      </w:pPr>
    </w:p>
    <w:p w14:paraId="4DB243E6" w14:textId="77777777" w:rsidR="002C211D" w:rsidRDefault="002C211D" w:rsidP="00937698"/>
    <w:sectPr w:rsidR="002C211D" w:rsidSect="00ED7EB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243E9" w14:textId="77777777" w:rsidR="0001317C" w:rsidRDefault="0001317C">
      <w:r>
        <w:separator/>
      </w:r>
    </w:p>
  </w:endnote>
  <w:endnote w:type="continuationSeparator" w:id="0">
    <w:p w14:paraId="4DB243EA" w14:textId="77777777" w:rsidR="0001317C" w:rsidRDefault="0001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243E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243E7" w14:textId="77777777" w:rsidR="0001317C" w:rsidRDefault="0001317C">
      <w:r>
        <w:separator/>
      </w:r>
    </w:p>
  </w:footnote>
  <w:footnote w:type="continuationSeparator" w:id="0">
    <w:p w14:paraId="4DB243E8" w14:textId="77777777" w:rsidR="0001317C" w:rsidRDefault="00013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243E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37664144">
    <w:abstractNumId w:val="8"/>
  </w:num>
  <w:num w:numId="2" w16cid:durableId="1719469060">
    <w:abstractNumId w:val="8"/>
  </w:num>
  <w:num w:numId="3" w16cid:durableId="1128858821">
    <w:abstractNumId w:val="3"/>
  </w:num>
  <w:num w:numId="4" w16cid:durableId="1205944249">
    <w:abstractNumId w:val="3"/>
  </w:num>
  <w:num w:numId="5" w16cid:durableId="316495067">
    <w:abstractNumId w:val="9"/>
  </w:num>
  <w:num w:numId="6" w16cid:durableId="1252817630">
    <w:abstractNumId w:val="9"/>
  </w:num>
  <w:num w:numId="7" w16cid:durableId="1933665542">
    <w:abstractNumId w:val="7"/>
  </w:num>
  <w:num w:numId="8" w16cid:durableId="1383939454">
    <w:abstractNumId w:val="7"/>
  </w:num>
  <w:num w:numId="9" w16cid:durableId="1303149360">
    <w:abstractNumId w:val="12"/>
  </w:num>
  <w:num w:numId="10" w16cid:durableId="1553232133">
    <w:abstractNumId w:val="14"/>
  </w:num>
  <w:num w:numId="11" w16cid:durableId="716398444">
    <w:abstractNumId w:val="8"/>
  </w:num>
  <w:num w:numId="12" w16cid:durableId="1031685462">
    <w:abstractNumId w:val="3"/>
  </w:num>
  <w:num w:numId="13" w16cid:durableId="1669937674">
    <w:abstractNumId w:val="9"/>
  </w:num>
  <w:num w:numId="14" w16cid:durableId="1127896593">
    <w:abstractNumId w:val="7"/>
  </w:num>
  <w:num w:numId="15" w16cid:durableId="1863200450">
    <w:abstractNumId w:val="6"/>
  </w:num>
  <w:num w:numId="16" w16cid:durableId="409886069">
    <w:abstractNumId w:val="5"/>
  </w:num>
  <w:num w:numId="17" w16cid:durableId="1738356471">
    <w:abstractNumId w:val="4"/>
  </w:num>
  <w:num w:numId="18" w16cid:durableId="852571749">
    <w:abstractNumId w:val="2"/>
  </w:num>
  <w:num w:numId="19" w16cid:durableId="194583867">
    <w:abstractNumId w:val="1"/>
  </w:num>
  <w:num w:numId="20" w16cid:durableId="148402349">
    <w:abstractNumId w:val="0"/>
  </w:num>
  <w:num w:numId="21" w16cid:durableId="424033636">
    <w:abstractNumId w:val="10"/>
  </w:num>
  <w:num w:numId="22" w16cid:durableId="1429429924">
    <w:abstractNumId w:val="11"/>
  </w:num>
  <w:num w:numId="23" w16cid:durableId="20672153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35.docx"/>
    <w:docVar w:name="TBBStampDate" w:val="07-22-2025"/>
    <w:docVar w:name="TBBVer" w:val="docx"/>
    <w:docVar w:name="TBBYear" w:val="2025"/>
  </w:docVars>
  <w:rsids>
    <w:rsidRoot w:val="003C0AB8"/>
    <w:rsid w:val="00006704"/>
    <w:rsid w:val="0001317C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3275"/>
    <w:rsid w:val="00163493"/>
    <w:rsid w:val="00167635"/>
    <w:rsid w:val="00182F9D"/>
    <w:rsid w:val="00183434"/>
    <w:rsid w:val="001B4977"/>
    <w:rsid w:val="001C7034"/>
    <w:rsid w:val="001D113B"/>
    <w:rsid w:val="001D5236"/>
    <w:rsid w:val="00212AD4"/>
    <w:rsid w:val="00220537"/>
    <w:rsid w:val="00221D27"/>
    <w:rsid w:val="00232433"/>
    <w:rsid w:val="002733D1"/>
    <w:rsid w:val="002A62FD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351EB"/>
    <w:rsid w:val="00382C39"/>
    <w:rsid w:val="00385003"/>
    <w:rsid w:val="003864FA"/>
    <w:rsid w:val="00386B7C"/>
    <w:rsid w:val="0039278E"/>
    <w:rsid w:val="00397006"/>
    <w:rsid w:val="00397661"/>
    <w:rsid w:val="003C0AB8"/>
    <w:rsid w:val="003C0B1C"/>
    <w:rsid w:val="003D7347"/>
    <w:rsid w:val="003E1B11"/>
    <w:rsid w:val="0041576F"/>
    <w:rsid w:val="00417CAA"/>
    <w:rsid w:val="004217A3"/>
    <w:rsid w:val="00435340"/>
    <w:rsid w:val="0046632A"/>
    <w:rsid w:val="004A1988"/>
    <w:rsid w:val="004C7340"/>
    <w:rsid w:val="004D7E2D"/>
    <w:rsid w:val="004E343B"/>
    <w:rsid w:val="004E6AA0"/>
    <w:rsid w:val="004F6E30"/>
    <w:rsid w:val="005038A4"/>
    <w:rsid w:val="005140F1"/>
    <w:rsid w:val="0054029D"/>
    <w:rsid w:val="005417A9"/>
    <w:rsid w:val="00550E2A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1C6B"/>
    <w:rsid w:val="00607DAB"/>
    <w:rsid w:val="006161C4"/>
    <w:rsid w:val="006213A8"/>
    <w:rsid w:val="00630A0B"/>
    <w:rsid w:val="006546C9"/>
    <w:rsid w:val="00662FDF"/>
    <w:rsid w:val="00676127"/>
    <w:rsid w:val="00680E59"/>
    <w:rsid w:val="00685A9F"/>
    <w:rsid w:val="006959A6"/>
    <w:rsid w:val="006B71F7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EDA"/>
    <w:rsid w:val="00813EC4"/>
    <w:rsid w:val="00820566"/>
    <w:rsid w:val="008222BD"/>
    <w:rsid w:val="00832078"/>
    <w:rsid w:val="00856C88"/>
    <w:rsid w:val="008575EE"/>
    <w:rsid w:val="00865513"/>
    <w:rsid w:val="00877F53"/>
    <w:rsid w:val="008B3F1F"/>
    <w:rsid w:val="008D3F7D"/>
    <w:rsid w:val="008D602D"/>
    <w:rsid w:val="008F41A5"/>
    <w:rsid w:val="00903348"/>
    <w:rsid w:val="009042F4"/>
    <w:rsid w:val="00916F25"/>
    <w:rsid w:val="00937698"/>
    <w:rsid w:val="009518AF"/>
    <w:rsid w:val="00965A52"/>
    <w:rsid w:val="009818E0"/>
    <w:rsid w:val="00985202"/>
    <w:rsid w:val="00986BE4"/>
    <w:rsid w:val="009938B5"/>
    <w:rsid w:val="009A2FE8"/>
    <w:rsid w:val="009A7C45"/>
    <w:rsid w:val="009C6567"/>
    <w:rsid w:val="009D367E"/>
    <w:rsid w:val="009F1B69"/>
    <w:rsid w:val="00A026BD"/>
    <w:rsid w:val="00A0583D"/>
    <w:rsid w:val="00A156B5"/>
    <w:rsid w:val="00A81A72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A5BD5"/>
    <w:rsid w:val="00CB155D"/>
    <w:rsid w:val="00CB5BB1"/>
    <w:rsid w:val="00CC5C2E"/>
    <w:rsid w:val="00CD150A"/>
    <w:rsid w:val="00CD2379"/>
    <w:rsid w:val="00CF7073"/>
    <w:rsid w:val="00D25F76"/>
    <w:rsid w:val="00D2766B"/>
    <w:rsid w:val="00D35A20"/>
    <w:rsid w:val="00D47494"/>
    <w:rsid w:val="00D506F1"/>
    <w:rsid w:val="00D562D6"/>
    <w:rsid w:val="00D57729"/>
    <w:rsid w:val="00D93A2E"/>
    <w:rsid w:val="00D94635"/>
    <w:rsid w:val="00D957EF"/>
    <w:rsid w:val="00D96D86"/>
    <w:rsid w:val="00DA05D8"/>
    <w:rsid w:val="00DB1FEC"/>
    <w:rsid w:val="00DB22E2"/>
    <w:rsid w:val="00DB48F2"/>
    <w:rsid w:val="00DC4601"/>
    <w:rsid w:val="00DC572B"/>
    <w:rsid w:val="00DF64BF"/>
    <w:rsid w:val="00E17361"/>
    <w:rsid w:val="00E2606D"/>
    <w:rsid w:val="00E7012A"/>
    <w:rsid w:val="00E8508F"/>
    <w:rsid w:val="00E90259"/>
    <w:rsid w:val="00E95688"/>
    <w:rsid w:val="00E96688"/>
    <w:rsid w:val="00EA174E"/>
    <w:rsid w:val="00ED7EBB"/>
    <w:rsid w:val="00EF0713"/>
    <w:rsid w:val="00EF3BC1"/>
    <w:rsid w:val="00F1261B"/>
    <w:rsid w:val="00F22B3D"/>
    <w:rsid w:val="00F31428"/>
    <w:rsid w:val="00F6777D"/>
    <w:rsid w:val="00F72310"/>
    <w:rsid w:val="00F75F04"/>
    <w:rsid w:val="00F94ACB"/>
    <w:rsid w:val="00FD5413"/>
    <w:rsid w:val="00FD58F3"/>
    <w:rsid w:val="00FD5B0C"/>
    <w:rsid w:val="00FE71CD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243DB"/>
  <w15:chartTrackingRefBased/>
  <w15:docId w15:val="{C0D46899-B689-4F91-9A9F-828FE053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D7EB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D7EB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D7EB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D7EB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D7EB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D7EB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D7EB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D7EB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D7EB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D7EB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D7EB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D7EB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D7EBB"/>
  </w:style>
  <w:style w:type="paragraph" w:styleId="TOC1">
    <w:name w:val="toc 1"/>
    <w:basedOn w:val="Normal"/>
    <w:next w:val="Normal"/>
    <w:autoRedefine/>
    <w:uiPriority w:val="2"/>
    <w:rsid w:val="00ED7EB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D7EB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D7EB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D7EB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D7EB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D7EB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D7EB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D7EB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D7EB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D7EB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D7EBB"/>
    <w:pPr>
      <w:numPr>
        <w:numId w:val="10"/>
      </w:numPr>
    </w:pPr>
  </w:style>
  <w:style w:type="paragraph" w:styleId="ListBullet">
    <w:name w:val="List Bullet"/>
    <w:basedOn w:val="BodyText"/>
    <w:uiPriority w:val="1"/>
    <w:rsid w:val="00ED7EB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D7EB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D7EB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D7EB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D7E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D7EB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D7EB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D7EB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D7EB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D7EBB"/>
    <w:rPr>
      <w:sz w:val="20"/>
      <w:szCs w:val="20"/>
    </w:rPr>
  </w:style>
  <w:style w:type="paragraph" w:customStyle="1" w:styleId="Titlehidden">
    <w:name w:val="Title_hidden"/>
    <w:uiPriority w:val="2"/>
    <w:rsid w:val="00ED7EB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D7EB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D7EB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D7EB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D7EB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D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D7EB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D7EB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D7EB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D7EB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D7EB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D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D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D7EB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D7EB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D7EB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D7EB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D7EB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D7EB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D7EB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D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D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D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D7EB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D7EB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D7EB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D7EB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D7EBB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ED7EBB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D7EB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D7EB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ED7EBB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ED7EB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ED7EBB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ED7EB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ED7EB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ED7EBB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D12AAF-C418-48F8-9C62-D1D1D4F7D81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7E76E528-EA37-4C20-92B2-C95F2F2B6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EDC3A5-98AB-466A-8CCF-B0FE53C40B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2011-05-03T13:43:00Z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