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810C6" w14:textId="77777777" w:rsidR="00F40643" w:rsidRDefault="00C2459E" w:rsidP="0095460C">
      <w:pPr>
        <w:pStyle w:val="Formhidden"/>
      </w:pPr>
      <w:r>
        <w:t>Form 23</w:t>
      </w:r>
      <w:r w:rsidR="00F40643">
        <w:t>-5</w:t>
      </w:r>
    </w:p>
    <w:p w14:paraId="545810C7" w14:textId="17EB98B3" w:rsidR="00F40643" w:rsidRDefault="00F40643" w:rsidP="0095460C">
      <w:pPr>
        <w:pStyle w:val="Title"/>
        <w:widowControl/>
      </w:pPr>
      <w:r>
        <w:t>Rules of [</w:t>
      </w:r>
      <w:r w:rsidRPr="00D94584">
        <w:rPr>
          <w:rStyle w:val="Substitute"/>
          <w:b/>
          <w:bCs/>
          <w:sz w:val="24"/>
          <w:szCs w:val="24"/>
        </w:rPr>
        <w:t>name of property owners</w:t>
      </w:r>
      <w:r w:rsidR="00BA3325">
        <w:rPr>
          <w:rStyle w:val="Substitute"/>
          <w:b/>
          <w:bCs/>
          <w:sz w:val="24"/>
          <w:szCs w:val="24"/>
        </w:rPr>
        <w:t>’</w:t>
      </w:r>
      <w:r w:rsidRPr="00D94584">
        <w:rPr>
          <w:rStyle w:val="Substitute"/>
          <w:b/>
          <w:bCs/>
          <w:sz w:val="24"/>
          <w:szCs w:val="24"/>
        </w:rPr>
        <w:t xml:space="preserve"> association</w:t>
      </w:r>
      <w:r>
        <w:t>] [, Inc.]</w:t>
      </w:r>
    </w:p>
    <w:p w14:paraId="545810C8" w14:textId="77777777" w:rsidR="003402C5" w:rsidRDefault="003402C5" w:rsidP="003402C5">
      <w:pPr>
        <w:pStyle w:val="HeadingNumberA"/>
        <w:widowControl/>
        <w:jc w:val="center"/>
      </w:pPr>
      <w:r>
        <w:t xml:space="preserve">Basic </w:t>
      </w:r>
      <w:r w:rsidRPr="003402C5">
        <w:rPr>
          <w:w w:val="100"/>
        </w:rPr>
        <w:t>Information</w:t>
      </w:r>
    </w:p>
    <w:tbl>
      <w:tblPr>
        <w:tblW w:w="0" w:type="auto"/>
        <w:tblLayout w:type="fixed"/>
        <w:tblCellMar>
          <w:left w:w="0" w:type="dxa"/>
          <w:bottom w:w="240" w:type="dxa"/>
          <w:right w:w="0" w:type="dxa"/>
        </w:tblCellMar>
        <w:tblLook w:val="0000" w:firstRow="0" w:lastRow="0" w:firstColumn="0" w:lastColumn="0" w:noHBand="0" w:noVBand="0"/>
      </w:tblPr>
      <w:tblGrid>
        <w:gridCol w:w="3040"/>
        <w:gridCol w:w="5960"/>
      </w:tblGrid>
      <w:tr w:rsidR="00F40643" w:rsidRPr="00CE27E1" w14:paraId="545810CB" w14:textId="77777777">
        <w:trPr>
          <w:trHeight w:val="480"/>
        </w:trPr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</w:tcPr>
          <w:p w14:paraId="545810C9" w14:textId="77777777" w:rsidR="00F40643" w:rsidRPr="00CE27E1" w:rsidRDefault="00F40643" w:rsidP="0095460C">
            <w:pPr>
              <w:pStyle w:val="Entry"/>
              <w:widowControl/>
            </w:pPr>
            <w:r w:rsidRPr="00CE27E1">
              <w:rPr>
                <w:w w:val="100"/>
              </w:rPr>
              <w:t>Date:</w:t>
            </w:r>
          </w:p>
        </w:tc>
        <w:tc>
          <w:tcPr>
            <w:tcW w:w="59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</w:tcPr>
          <w:p w14:paraId="545810CA" w14:textId="77777777" w:rsidR="00F40643" w:rsidRPr="00CE27E1" w:rsidRDefault="00F40643" w:rsidP="0095460C">
            <w:pPr>
              <w:pStyle w:val="Entry"/>
              <w:widowControl/>
            </w:pPr>
          </w:p>
        </w:tc>
      </w:tr>
      <w:tr w:rsidR="00F40643" w:rsidRPr="00CE27E1" w14:paraId="545810CE" w14:textId="77777777">
        <w:trPr>
          <w:trHeight w:val="1320"/>
        </w:trPr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</w:tcPr>
          <w:p w14:paraId="545810CC" w14:textId="08E263EC" w:rsidR="00F40643" w:rsidRPr="00CE27E1" w:rsidRDefault="00F40643" w:rsidP="0095460C">
            <w:pPr>
              <w:pStyle w:val="Entry"/>
              <w:widowControl/>
            </w:pPr>
            <w:r w:rsidRPr="00CE27E1">
              <w:rPr>
                <w:w w:val="100"/>
              </w:rPr>
              <w:t>Property Owners</w:t>
            </w:r>
            <w:r w:rsidR="0084689F">
              <w:rPr>
                <w:w w:val="100"/>
              </w:rPr>
              <w:t>’</w:t>
            </w:r>
            <w:r w:rsidRPr="00CE27E1">
              <w:rPr>
                <w:w w:val="100"/>
              </w:rPr>
              <w:t xml:space="preserve"> Association: </w:t>
            </w:r>
          </w:p>
        </w:tc>
        <w:tc>
          <w:tcPr>
            <w:tcW w:w="59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</w:tcPr>
          <w:p w14:paraId="545810CD" w14:textId="77777777" w:rsidR="00F40643" w:rsidRPr="00CE27E1" w:rsidRDefault="00F40643" w:rsidP="0095460C">
            <w:pPr>
              <w:pStyle w:val="Entry"/>
              <w:widowControl/>
            </w:pPr>
            <w:r w:rsidRPr="00CE27E1">
              <w:rPr>
                <w:w w:val="100"/>
              </w:rPr>
              <w:t>[</w:t>
            </w:r>
            <w:r w:rsidRPr="00CE27E1">
              <w:rPr>
                <w:rStyle w:val="Substitute"/>
                <w:w w:val="100"/>
              </w:rPr>
              <w:t>name</w:t>
            </w:r>
            <w:r w:rsidRPr="00CE27E1">
              <w:rPr>
                <w:w w:val="100"/>
              </w:rPr>
              <w:t>], [established by the certificate of formation filed with the secretary of state of Texas on [</w:t>
            </w:r>
            <w:r w:rsidRPr="00CE27E1">
              <w:rPr>
                <w:rStyle w:val="Substitute"/>
                <w:w w:val="100"/>
              </w:rPr>
              <w:t>date</w:t>
            </w:r>
            <w:r w:rsidRPr="00CE27E1">
              <w:rPr>
                <w:w w:val="100"/>
              </w:rPr>
              <w:t>] under file number [</w:t>
            </w:r>
            <w:r w:rsidRPr="00CE27E1">
              <w:rPr>
                <w:rStyle w:val="Substitute"/>
                <w:w w:val="100"/>
              </w:rPr>
              <w:t>number</w:t>
            </w:r>
            <w:r w:rsidRPr="00CE27E1">
              <w:rPr>
                <w:w w:val="100"/>
              </w:rPr>
              <w:t xml:space="preserve">]/a Texas nonprofit association, which is an unincorporated organization]. </w:t>
            </w:r>
          </w:p>
        </w:tc>
      </w:tr>
      <w:tr w:rsidR="00F40643" w:rsidRPr="00CE27E1" w14:paraId="545810D1" w14:textId="77777777">
        <w:trPr>
          <w:trHeight w:val="760"/>
        </w:trPr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</w:tcPr>
          <w:p w14:paraId="545810CF" w14:textId="31357220" w:rsidR="00F40643" w:rsidRPr="00CE27E1" w:rsidRDefault="00F40643" w:rsidP="0095460C">
            <w:pPr>
              <w:pStyle w:val="Entry"/>
              <w:widowControl/>
            </w:pPr>
            <w:r w:rsidRPr="00CE27E1">
              <w:rPr>
                <w:w w:val="100"/>
              </w:rPr>
              <w:t>Property Owners</w:t>
            </w:r>
            <w:r w:rsidR="00BA3325">
              <w:rPr>
                <w:w w:val="100"/>
              </w:rPr>
              <w:t>’</w:t>
            </w:r>
            <w:r w:rsidRPr="00CE27E1">
              <w:rPr>
                <w:w w:val="100"/>
              </w:rPr>
              <w:t xml:space="preserve"> </w:t>
            </w:r>
            <w:r w:rsidRPr="00CE27E1">
              <w:rPr>
                <w:w w:val="100"/>
              </w:rPr>
              <w:br/>
              <w:t>Association’s Address:</w:t>
            </w:r>
          </w:p>
        </w:tc>
        <w:tc>
          <w:tcPr>
            <w:tcW w:w="59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</w:tcPr>
          <w:p w14:paraId="545810D0" w14:textId="77777777" w:rsidR="00F40643" w:rsidRPr="00CE27E1" w:rsidRDefault="00F40643" w:rsidP="0095460C">
            <w:pPr>
              <w:pStyle w:val="Entry"/>
              <w:widowControl/>
            </w:pPr>
          </w:p>
        </w:tc>
      </w:tr>
      <w:tr w:rsidR="00F40643" w:rsidRPr="00CE27E1" w14:paraId="545810D4" w14:textId="77777777">
        <w:trPr>
          <w:trHeight w:val="760"/>
        </w:trPr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</w:tcPr>
          <w:p w14:paraId="545810D2" w14:textId="77777777" w:rsidR="00F40643" w:rsidRPr="00CE27E1" w:rsidRDefault="00F40643" w:rsidP="0095460C">
            <w:pPr>
              <w:pStyle w:val="Entry"/>
              <w:widowControl/>
            </w:pPr>
            <w:r w:rsidRPr="00CE27E1">
              <w:rPr>
                <w:w w:val="100"/>
              </w:rPr>
              <w:t>Declaration:</w:t>
            </w:r>
          </w:p>
        </w:tc>
        <w:tc>
          <w:tcPr>
            <w:tcW w:w="59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</w:tcPr>
          <w:p w14:paraId="545810D3" w14:textId="77777777" w:rsidR="00F40643" w:rsidRPr="00CE27E1" w:rsidRDefault="00F40643" w:rsidP="0095460C">
            <w:pPr>
              <w:pStyle w:val="Entry"/>
              <w:widowControl/>
            </w:pPr>
            <w:r w:rsidRPr="00CE27E1">
              <w:rPr>
                <w:w w:val="100"/>
              </w:rPr>
              <w:t>The Declaration of Restrictive Covenants of the [</w:t>
            </w:r>
            <w:r w:rsidRPr="00CE27E1">
              <w:rPr>
                <w:rStyle w:val="Substitute"/>
                <w:w w:val="100"/>
              </w:rPr>
              <w:t>name of subdivision</w:t>
            </w:r>
            <w:r w:rsidRPr="00CE27E1">
              <w:rPr>
                <w:w w:val="100"/>
              </w:rPr>
              <w:t>] Subdivision, [</w:t>
            </w:r>
            <w:r w:rsidRPr="00CE27E1">
              <w:rPr>
                <w:rStyle w:val="Substitute"/>
                <w:w w:val="100"/>
              </w:rPr>
              <w:t>include recording information</w:t>
            </w:r>
            <w:r w:rsidRPr="00CE27E1">
              <w:rPr>
                <w:w w:val="100"/>
              </w:rPr>
              <w:t>].</w:t>
            </w:r>
          </w:p>
        </w:tc>
      </w:tr>
      <w:tr w:rsidR="00F40643" w:rsidRPr="00CE27E1" w14:paraId="545810D7" w14:textId="77777777">
        <w:trPr>
          <w:trHeight w:val="760"/>
        </w:trPr>
        <w:tc>
          <w:tcPr>
            <w:tcW w:w="304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</w:tcPr>
          <w:p w14:paraId="545810D5" w14:textId="77777777" w:rsidR="00F40643" w:rsidRPr="00CE27E1" w:rsidRDefault="00F40643" w:rsidP="0095460C">
            <w:pPr>
              <w:pStyle w:val="Entry"/>
              <w:widowControl/>
            </w:pPr>
            <w:r w:rsidRPr="00CE27E1">
              <w:rPr>
                <w:w w:val="100"/>
              </w:rPr>
              <w:t>Definitions:</w:t>
            </w:r>
          </w:p>
        </w:tc>
        <w:tc>
          <w:tcPr>
            <w:tcW w:w="59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240" w:type="dxa"/>
              <w:right w:w="0" w:type="dxa"/>
            </w:tcMar>
          </w:tcPr>
          <w:p w14:paraId="545810D6" w14:textId="78DD7F4C" w:rsidR="006014A9" w:rsidRPr="00EA69E4" w:rsidRDefault="00F40643" w:rsidP="00EA69E4">
            <w:pPr>
              <w:pStyle w:val="Entry"/>
              <w:widowControl/>
              <w:rPr>
                <w:w w:val="100"/>
              </w:rPr>
            </w:pPr>
            <w:r w:rsidRPr="00CE27E1">
              <w:rPr>
                <w:w w:val="100"/>
              </w:rPr>
              <w:t>Capitalized terms used but not defined in the Rules have the meaning set forth in the Declaration or Bylaws.</w:t>
            </w:r>
          </w:p>
        </w:tc>
      </w:tr>
    </w:tbl>
    <w:p w14:paraId="545810D8" w14:textId="25813142" w:rsidR="00F40643" w:rsidRDefault="00AC015C" w:rsidP="0095460C">
      <w:pPr>
        <w:pStyle w:val="Para"/>
        <w:widowControl/>
        <w:rPr>
          <w:w w:val="100"/>
        </w:rPr>
      </w:pPr>
      <w:r w:rsidRPr="00AC015C">
        <w:rPr>
          <w:w w:val="100"/>
        </w:rPr>
        <w:t>The Property Owners</w:t>
      </w:r>
      <w:r w:rsidR="00BA3325">
        <w:rPr>
          <w:w w:val="100"/>
        </w:rPr>
        <w:t>’</w:t>
      </w:r>
      <w:r w:rsidRPr="00AC015C">
        <w:rPr>
          <w:w w:val="100"/>
        </w:rPr>
        <w:t xml:space="preserve"> Association adopts these Rules, which will be enforceable on the recording of this document in the real property records of the [county/counties] in which the property described by the Declaration is located. On violation of these Rules, owners may be subject to Penalties for Violation</w:t>
      </w:r>
      <w:r w:rsidR="00F40643">
        <w:rPr>
          <w:w w:val="100"/>
        </w:rPr>
        <w:t xml:space="preserve">. </w:t>
      </w:r>
    </w:p>
    <w:p w14:paraId="71FEE637" w14:textId="77777777" w:rsidR="008B7071" w:rsidRDefault="008B7071" w:rsidP="008B7071">
      <w:pPr>
        <w:pStyle w:val="UserInstructioncenterhidden"/>
        <w:ind w:left="2160" w:right="2160"/>
      </w:pPr>
      <w:r>
        <w:t>For penalties to violations, see form 23-6.</w:t>
      </w:r>
    </w:p>
    <w:p w14:paraId="545810D9" w14:textId="77777777" w:rsidR="00F40643" w:rsidRDefault="00F40643" w:rsidP="0095460C">
      <w:pPr>
        <w:pStyle w:val="HeadingNumberA"/>
        <w:widowControl/>
        <w:rPr>
          <w:w w:val="100"/>
        </w:rPr>
      </w:pPr>
      <w:r>
        <w:rPr>
          <w:w w:val="100"/>
        </w:rPr>
        <w:t>A.</w:t>
      </w:r>
      <w:r>
        <w:rPr>
          <w:w w:val="100"/>
        </w:rPr>
        <w:tab/>
        <w:t>Rules</w:t>
      </w:r>
    </w:p>
    <w:p w14:paraId="545810DC" w14:textId="575E054B" w:rsidR="00F40643" w:rsidRDefault="00AC015C" w:rsidP="005E39C5">
      <w:pPr>
        <w:pStyle w:val="UserInstructionjustifyhidden"/>
      </w:pPr>
      <w:r w:rsidRPr="00AC015C">
        <w:t>Insert the rules that the property owners</w:t>
      </w:r>
      <w:r w:rsidR="0084689F">
        <w:t>’</w:t>
      </w:r>
      <w:r w:rsidRPr="00AC015C">
        <w:t xml:space="preserve"> association wants to adopt. Consider the following subject areas: use of common areas (including swimming pools and recreation facilities), architectural and building rules, parking of vehicles, pet control, nuisances, trash collection, etc</w:t>
      </w:r>
      <w:r w:rsidR="00F40643">
        <w:t>.</w:t>
      </w:r>
    </w:p>
    <w:p w14:paraId="545810E1" w14:textId="3A57C3BA" w:rsidR="00F40643" w:rsidRDefault="00F40643" w:rsidP="003402C5">
      <w:pPr>
        <w:pStyle w:val="SignItemLast"/>
        <w:keepNext/>
        <w:widowControl/>
      </w:pPr>
      <w:r>
        <w:t>[</w:t>
      </w:r>
      <w:r>
        <w:rPr>
          <w:rStyle w:val="Substitute"/>
        </w:rPr>
        <w:t>Name of property owners</w:t>
      </w:r>
      <w:r w:rsidR="00950B3B">
        <w:rPr>
          <w:rStyle w:val="Substitute"/>
        </w:rPr>
        <w:t>’</w:t>
      </w:r>
      <w:r>
        <w:rPr>
          <w:rStyle w:val="Substitute"/>
        </w:rPr>
        <w:t xml:space="preserve"> association</w:t>
      </w:r>
      <w:r>
        <w:t>]</w:t>
      </w:r>
    </w:p>
    <w:p w14:paraId="545810E2" w14:textId="77777777" w:rsidR="00F40643" w:rsidRDefault="00F40643" w:rsidP="0095460C">
      <w:pPr>
        <w:pStyle w:val="SignItem"/>
        <w:widowControl/>
      </w:pPr>
      <w:r>
        <w:t xml:space="preserve">By </w:t>
      </w:r>
      <w:r>
        <w:tab/>
      </w:r>
    </w:p>
    <w:p w14:paraId="545810E3" w14:textId="77777777" w:rsidR="00F40643" w:rsidRDefault="00FA6E39" w:rsidP="0095460C">
      <w:pPr>
        <w:pStyle w:val="SignItemLast"/>
        <w:widowControl/>
      </w:pPr>
      <w:r>
        <w:rPr>
          <w:rStyle w:val="Bold"/>
        </w:rPr>
        <w:tab/>
      </w:r>
      <w:r w:rsidR="00F40643" w:rsidRPr="0080575D">
        <w:rPr>
          <w:rStyle w:val="Bold"/>
          <w:b w:val="0"/>
        </w:rPr>
        <w:t>[</w:t>
      </w:r>
      <w:r w:rsidR="00F40643">
        <w:rPr>
          <w:rStyle w:val="Substitute"/>
        </w:rPr>
        <w:t>Name and title</w:t>
      </w:r>
      <w:r w:rsidR="00F40643" w:rsidRPr="0080575D">
        <w:rPr>
          <w:rStyle w:val="Bold"/>
          <w:b w:val="0"/>
        </w:rPr>
        <w:t>]</w:t>
      </w:r>
    </w:p>
    <w:p w14:paraId="545810E4" w14:textId="77777777" w:rsidR="00F40643" w:rsidRDefault="00F40643" w:rsidP="0095460C">
      <w:pPr>
        <w:pStyle w:val="UserInstructioncenterhidden"/>
      </w:pPr>
      <w:r>
        <w:lastRenderedPageBreak/>
        <w:t>Include acknowledgment.</w:t>
      </w:r>
    </w:p>
    <w:p w14:paraId="545810E5" w14:textId="77777777" w:rsidR="002C211D" w:rsidRDefault="002C211D" w:rsidP="0095460C"/>
    <w:sectPr w:rsidR="002C211D" w:rsidSect="00F40643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7C6544" w14:textId="77777777" w:rsidR="00155FF6" w:rsidRDefault="00155FF6">
      <w:r>
        <w:separator/>
      </w:r>
    </w:p>
  </w:endnote>
  <w:endnote w:type="continuationSeparator" w:id="0">
    <w:p w14:paraId="41746FEC" w14:textId="77777777" w:rsidR="00155FF6" w:rsidRDefault="00155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810EB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F2C343" w14:textId="77777777" w:rsidR="00155FF6" w:rsidRDefault="00155FF6">
      <w:r>
        <w:separator/>
      </w:r>
    </w:p>
  </w:footnote>
  <w:footnote w:type="continuationSeparator" w:id="0">
    <w:p w14:paraId="0C3F42DF" w14:textId="77777777" w:rsidR="00155FF6" w:rsidRDefault="00155F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810EA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BC2526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1EC7F4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9E602D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80FCC8C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B0CBD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5AE309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166100868">
    <w:abstractNumId w:val="8"/>
  </w:num>
  <w:num w:numId="2" w16cid:durableId="386418796">
    <w:abstractNumId w:val="8"/>
  </w:num>
  <w:num w:numId="3" w16cid:durableId="1793478895">
    <w:abstractNumId w:val="3"/>
  </w:num>
  <w:num w:numId="4" w16cid:durableId="385032536">
    <w:abstractNumId w:val="3"/>
  </w:num>
  <w:num w:numId="5" w16cid:durableId="707876583">
    <w:abstractNumId w:val="9"/>
  </w:num>
  <w:num w:numId="6" w16cid:durableId="400835806">
    <w:abstractNumId w:val="9"/>
  </w:num>
  <w:num w:numId="7" w16cid:durableId="1271811998">
    <w:abstractNumId w:val="7"/>
  </w:num>
  <w:num w:numId="8" w16cid:durableId="314846684">
    <w:abstractNumId w:val="7"/>
  </w:num>
  <w:num w:numId="9" w16cid:durableId="1828671640">
    <w:abstractNumId w:val="12"/>
  </w:num>
  <w:num w:numId="10" w16cid:durableId="402531524">
    <w:abstractNumId w:val="14"/>
  </w:num>
  <w:num w:numId="11" w16cid:durableId="407851413">
    <w:abstractNumId w:val="8"/>
  </w:num>
  <w:num w:numId="12" w16cid:durableId="762990908">
    <w:abstractNumId w:val="3"/>
  </w:num>
  <w:num w:numId="13" w16cid:durableId="569391674">
    <w:abstractNumId w:val="9"/>
  </w:num>
  <w:num w:numId="14" w16cid:durableId="1782647160">
    <w:abstractNumId w:val="7"/>
  </w:num>
  <w:num w:numId="15" w16cid:durableId="1155218433">
    <w:abstractNumId w:val="6"/>
  </w:num>
  <w:num w:numId="16" w16cid:durableId="2100785757">
    <w:abstractNumId w:val="5"/>
  </w:num>
  <w:num w:numId="17" w16cid:durableId="808473667">
    <w:abstractNumId w:val="4"/>
  </w:num>
  <w:num w:numId="18" w16cid:durableId="422730636">
    <w:abstractNumId w:val="2"/>
  </w:num>
  <w:num w:numId="19" w16cid:durableId="1323268090">
    <w:abstractNumId w:val="1"/>
  </w:num>
  <w:num w:numId="20" w16cid:durableId="1343245186">
    <w:abstractNumId w:val="0"/>
  </w:num>
  <w:num w:numId="21" w16cid:durableId="1821462228">
    <w:abstractNumId w:val="10"/>
  </w:num>
  <w:num w:numId="22" w16cid:durableId="1342321145">
    <w:abstractNumId w:val="11"/>
  </w:num>
  <w:num w:numId="23" w16cid:durableId="13750804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23-5.docx"/>
    <w:docVar w:name="TBBStampDate" w:val="07-22-2025"/>
    <w:docVar w:name="TBBVer" w:val="docx"/>
    <w:docVar w:name="TBBYear" w:val="2025"/>
  </w:docVars>
  <w:rsids>
    <w:rsidRoot w:val="00F40643"/>
    <w:rsid w:val="00003328"/>
    <w:rsid w:val="00006704"/>
    <w:rsid w:val="00011F30"/>
    <w:rsid w:val="00020788"/>
    <w:rsid w:val="00035105"/>
    <w:rsid w:val="00055419"/>
    <w:rsid w:val="000601F3"/>
    <w:rsid w:val="0006286F"/>
    <w:rsid w:val="00075517"/>
    <w:rsid w:val="00093714"/>
    <w:rsid w:val="000A5288"/>
    <w:rsid w:val="000A6DC7"/>
    <w:rsid w:val="000B0F31"/>
    <w:rsid w:val="000B259E"/>
    <w:rsid w:val="000C2F76"/>
    <w:rsid w:val="000D0833"/>
    <w:rsid w:val="000D5936"/>
    <w:rsid w:val="00103258"/>
    <w:rsid w:val="00124EC7"/>
    <w:rsid w:val="001357DF"/>
    <w:rsid w:val="00144CEF"/>
    <w:rsid w:val="00152F7B"/>
    <w:rsid w:val="00155FF6"/>
    <w:rsid w:val="00167635"/>
    <w:rsid w:val="001B4977"/>
    <w:rsid w:val="001B6DC8"/>
    <w:rsid w:val="001C7034"/>
    <w:rsid w:val="001D113B"/>
    <w:rsid w:val="00212AD4"/>
    <w:rsid w:val="00220537"/>
    <w:rsid w:val="00221D27"/>
    <w:rsid w:val="00266D16"/>
    <w:rsid w:val="002733D1"/>
    <w:rsid w:val="002C1959"/>
    <w:rsid w:val="002C211D"/>
    <w:rsid w:val="002C3E97"/>
    <w:rsid w:val="002C456D"/>
    <w:rsid w:val="002D2109"/>
    <w:rsid w:val="002D4648"/>
    <w:rsid w:val="002D4815"/>
    <w:rsid w:val="002E26C8"/>
    <w:rsid w:val="002F4B1D"/>
    <w:rsid w:val="00300E00"/>
    <w:rsid w:val="003119E6"/>
    <w:rsid w:val="00320622"/>
    <w:rsid w:val="003402C5"/>
    <w:rsid w:val="003437FA"/>
    <w:rsid w:val="00357ADD"/>
    <w:rsid w:val="00382C39"/>
    <w:rsid w:val="00385003"/>
    <w:rsid w:val="003864FA"/>
    <w:rsid w:val="00386B7C"/>
    <w:rsid w:val="0039278E"/>
    <w:rsid w:val="00397006"/>
    <w:rsid w:val="00397661"/>
    <w:rsid w:val="003C0B1C"/>
    <w:rsid w:val="003D6577"/>
    <w:rsid w:val="003D7347"/>
    <w:rsid w:val="003E1B11"/>
    <w:rsid w:val="003F56C0"/>
    <w:rsid w:val="00417CAA"/>
    <w:rsid w:val="004217A3"/>
    <w:rsid w:val="0046632A"/>
    <w:rsid w:val="004A1988"/>
    <w:rsid w:val="004A7AFB"/>
    <w:rsid w:val="004C12A0"/>
    <w:rsid w:val="004C7340"/>
    <w:rsid w:val="004D71F1"/>
    <w:rsid w:val="004D7E2D"/>
    <w:rsid w:val="004E343B"/>
    <w:rsid w:val="004F6E30"/>
    <w:rsid w:val="005038A4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E39C5"/>
    <w:rsid w:val="006014A9"/>
    <w:rsid w:val="00607DAB"/>
    <w:rsid w:val="006161C4"/>
    <w:rsid w:val="00616D09"/>
    <w:rsid w:val="006213A8"/>
    <w:rsid w:val="00630A0B"/>
    <w:rsid w:val="0064346B"/>
    <w:rsid w:val="006546C9"/>
    <w:rsid w:val="00662FDF"/>
    <w:rsid w:val="00676127"/>
    <w:rsid w:val="00680E59"/>
    <w:rsid w:val="006959A6"/>
    <w:rsid w:val="006A0D30"/>
    <w:rsid w:val="006B5496"/>
    <w:rsid w:val="006C0869"/>
    <w:rsid w:val="006C1BBF"/>
    <w:rsid w:val="006C2810"/>
    <w:rsid w:val="006D14DF"/>
    <w:rsid w:val="0070594F"/>
    <w:rsid w:val="00732AB6"/>
    <w:rsid w:val="00742129"/>
    <w:rsid w:val="00746473"/>
    <w:rsid w:val="00763BF6"/>
    <w:rsid w:val="00767ED8"/>
    <w:rsid w:val="00795CB0"/>
    <w:rsid w:val="007A2CB2"/>
    <w:rsid w:val="007A39D0"/>
    <w:rsid w:val="007B3F3B"/>
    <w:rsid w:val="007B6625"/>
    <w:rsid w:val="007C0A92"/>
    <w:rsid w:val="007D0DE2"/>
    <w:rsid w:val="007D2BDA"/>
    <w:rsid w:val="007D3F21"/>
    <w:rsid w:val="007D5BE5"/>
    <w:rsid w:val="007E0A3B"/>
    <w:rsid w:val="007E2112"/>
    <w:rsid w:val="007E3653"/>
    <w:rsid w:val="007E4CC2"/>
    <w:rsid w:val="007F111E"/>
    <w:rsid w:val="0080575D"/>
    <w:rsid w:val="00813EC4"/>
    <w:rsid w:val="00815A0C"/>
    <w:rsid w:val="00820566"/>
    <w:rsid w:val="008222BD"/>
    <w:rsid w:val="00832078"/>
    <w:rsid w:val="00832886"/>
    <w:rsid w:val="00841AED"/>
    <w:rsid w:val="0084689F"/>
    <w:rsid w:val="008575EE"/>
    <w:rsid w:val="00877F53"/>
    <w:rsid w:val="008A1ECF"/>
    <w:rsid w:val="008B3F1F"/>
    <w:rsid w:val="008B7071"/>
    <w:rsid w:val="008D3F7D"/>
    <w:rsid w:val="008D602D"/>
    <w:rsid w:val="008F41A5"/>
    <w:rsid w:val="00903348"/>
    <w:rsid w:val="00907724"/>
    <w:rsid w:val="00937698"/>
    <w:rsid w:val="00950B3B"/>
    <w:rsid w:val="009518AF"/>
    <w:rsid w:val="0095460C"/>
    <w:rsid w:val="00965A52"/>
    <w:rsid w:val="00986BE4"/>
    <w:rsid w:val="009A2FE8"/>
    <w:rsid w:val="009A7C45"/>
    <w:rsid w:val="009B71EB"/>
    <w:rsid w:val="009C6567"/>
    <w:rsid w:val="009D367E"/>
    <w:rsid w:val="009F1B69"/>
    <w:rsid w:val="00A026BD"/>
    <w:rsid w:val="00A0583D"/>
    <w:rsid w:val="00A15536"/>
    <w:rsid w:val="00A156B5"/>
    <w:rsid w:val="00A41A29"/>
    <w:rsid w:val="00AA74A2"/>
    <w:rsid w:val="00AB2DE5"/>
    <w:rsid w:val="00AB3BCD"/>
    <w:rsid w:val="00AC015C"/>
    <w:rsid w:val="00AE05F0"/>
    <w:rsid w:val="00AE61F5"/>
    <w:rsid w:val="00B12519"/>
    <w:rsid w:val="00B157A8"/>
    <w:rsid w:val="00B15C0D"/>
    <w:rsid w:val="00B17021"/>
    <w:rsid w:val="00B35D7F"/>
    <w:rsid w:val="00B53927"/>
    <w:rsid w:val="00B91028"/>
    <w:rsid w:val="00B94654"/>
    <w:rsid w:val="00BA13C4"/>
    <w:rsid w:val="00BA3325"/>
    <w:rsid w:val="00BA5FB0"/>
    <w:rsid w:val="00BB6802"/>
    <w:rsid w:val="00BE2E17"/>
    <w:rsid w:val="00C04F3D"/>
    <w:rsid w:val="00C1069F"/>
    <w:rsid w:val="00C1071F"/>
    <w:rsid w:val="00C16AEA"/>
    <w:rsid w:val="00C2459E"/>
    <w:rsid w:val="00C31867"/>
    <w:rsid w:val="00C445FE"/>
    <w:rsid w:val="00C53FF7"/>
    <w:rsid w:val="00C571EB"/>
    <w:rsid w:val="00C90733"/>
    <w:rsid w:val="00CA1DCE"/>
    <w:rsid w:val="00CA5BD5"/>
    <w:rsid w:val="00CB155D"/>
    <w:rsid w:val="00CC5C2E"/>
    <w:rsid w:val="00CD150A"/>
    <w:rsid w:val="00CE0A07"/>
    <w:rsid w:val="00CE27E1"/>
    <w:rsid w:val="00CF7073"/>
    <w:rsid w:val="00D25F76"/>
    <w:rsid w:val="00D2766B"/>
    <w:rsid w:val="00D35A20"/>
    <w:rsid w:val="00D41C31"/>
    <w:rsid w:val="00D47494"/>
    <w:rsid w:val="00D53008"/>
    <w:rsid w:val="00D562D6"/>
    <w:rsid w:val="00D93A2E"/>
    <w:rsid w:val="00D94584"/>
    <w:rsid w:val="00D94635"/>
    <w:rsid w:val="00D94E9C"/>
    <w:rsid w:val="00D957EF"/>
    <w:rsid w:val="00D96D86"/>
    <w:rsid w:val="00DA05D8"/>
    <w:rsid w:val="00DA704F"/>
    <w:rsid w:val="00DB22E2"/>
    <w:rsid w:val="00DB48F2"/>
    <w:rsid w:val="00DC4601"/>
    <w:rsid w:val="00DF64BF"/>
    <w:rsid w:val="00E17361"/>
    <w:rsid w:val="00E37A3A"/>
    <w:rsid w:val="00E40796"/>
    <w:rsid w:val="00E7012A"/>
    <w:rsid w:val="00E8508F"/>
    <w:rsid w:val="00E90259"/>
    <w:rsid w:val="00E95688"/>
    <w:rsid w:val="00E97850"/>
    <w:rsid w:val="00EA69E4"/>
    <w:rsid w:val="00EB10F5"/>
    <w:rsid w:val="00EF0713"/>
    <w:rsid w:val="00EF3BC1"/>
    <w:rsid w:val="00F1261B"/>
    <w:rsid w:val="00F17143"/>
    <w:rsid w:val="00F22B3D"/>
    <w:rsid w:val="00F40643"/>
    <w:rsid w:val="00F6777D"/>
    <w:rsid w:val="00F72310"/>
    <w:rsid w:val="00F75F04"/>
    <w:rsid w:val="00F94ACB"/>
    <w:rsid w:val="00FA3EAD"/>
    <w:rsid w:val="00FA4879"/>
    <w:rsid w:val="00FA6E39"/>
    <w:rsid w:val="00FD3C96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45810C6"/>
  <w15:chartTrackingRefBased/>
  <w15:docId w15:val="{E9A1E837-C38F-4264-8C5A-161E0EF30A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F40643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F40643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F40643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F40643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F40643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F40643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F40643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F40643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F40643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F40643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F40643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F40643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F40643"/>
  </w:style>
  <w:style w:type="paragraph" w:styleId="TOC1">
    <w:name w:val="toc 1"/>
    <w:basedOn w:val="Normal"/>
    <w:next w:val="Normal"/>
    <w:autoRedefine/>
    <w:uiPriority w:val="2"/>
    <w:rsid w:val="00F40643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F40643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F40643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F40643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F40643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F40643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F40643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F40643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F40643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F40643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F40643"/>
    <w:pPr>
      <w:numPr>
        <w:numId w:val="10"/>
      </w:numPr>
    </w:pPr>
  </w:style>
  <w:style w:type="paragraph" w:styleId="ListBullet">
    <w:name w:val="List Bullet"/>
    <w:basedOn w:val="BodyText"/>
    <w:uiPriority w:val="1"/>
    <w:rsid w:val="00F40643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F40643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F40643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F40643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F406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F40643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F40643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F40643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F40643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F40643"/>
    <w:rPr>
      <w:sz w:val="20"/>
      <w:szCs w:val="20"/>
    </w:rPr>
  </w:style>
  <w:style w:type="paragraph" w:customStyle="1" w:styleId="Titlehidden">
    <w:name w:val="Title_hidden"/>
    <w:uiPriority w:val="2"/>
    <w:rsid w:val="00F40643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F40643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F40643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F4064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F40643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F4064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F40643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F40643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F40643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F40643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F40643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F4064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F4064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F40643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F40643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F40643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F40643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F40643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F40643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F40643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F4064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F4064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F4064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F40643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F40643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F40643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F40643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F40643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F40643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F40643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F40643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F40643"/>
  </w:style>
  <w:style w:type="paragraph" w:customStyle="1" w:styleId="TitleBeforeSub">
    <w:name w:val="TitleBeforeSub"/>
    <w:uiPriority w:val="2"/>
    <w:qFormat/>
    <w:rsid w:val="00F40643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F40643"/>
    <w:rPr>
      <w:rFonts w:ascii="Times New Roman" w:hAnsi="Times New Roman" w:cs="Times New Roman"/>
      <w:b/>
      <w:bCs/>
      <w:sz w:val="28"/>
      <w:szCs w:val="24"/>
    </w:rPr>
  </w:style>
  <w:style w:type="paragraph" w:customStyle="1" w:styleId="HeadingNumberA">
    <w:name w:val="HeadingNumber_A"/>
    <w:uiPriority w:val="99"/>
    <w:rsid w:val="00F40643"/>
    <w:pPr>
      <w:widowControl w:val="0"/>
      <w:tabs>
        <w:tab w:val="left" w:pos="720"/>
      </w:tabs>
      <w:suppressAutoHyphens/>
      <w:autoSpaceDE w:val="0"/>
      <w:autoSpaceDN w:val="0"/>
      <w:adjustRightInd w:val="0"/>
      <w:spacing w:after="240" w:line="280" w:lineRule="atLeast"/>
    </w:pPr>
    <w:rPr>
      <w:b/>
      <w:bCs/>
      <w:color w:val="000000"/>
      <w:w w:val="0"/>
      <w:sz w:val="24"/>
      <w:szCs w:val="24"/>
    </w:rPr>
  </w:style>
  <w:style w:type="paragraph" w:customStyle="1" w:styleId="Para">
    <w:name w:val="Para"/>
    <w:uiPriority w:val="99"/>
    <w:rsid w:val="00F40643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Entry">
    <w:name w:val="Entry"/>
    <w:uiPriority w:val="99"/>
    <w:rsid w:val="00F40643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StepNumber">
    <w:name w:val="StepNumber"/>
    <w:uiPriority w:val="99"/>
    <w:rsid w:val="00F40643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StepNumber1st">
    <w:name w:val="StepNumber1st"/>
    <w:uiPriority w:val="99"/>
    <w:rsid w:val="00F40643"/>
    <w:pPr>
      <w:tabs>
        <w:tab w:val="left" w:pos="144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F40643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F40643"/>
    <w:rPr>
      <w:rFonts w:ascii="Arial" w:hAnsi="Arial" w:cs="Arial"/>
      <w:b/>
      <w:bCs/>
      <w:sz w:val="20"/>
      <w:szCs w:val="20"/>
    </w:rPr>
  </w:style>
  <w:style w:type="character" w:customStyle="1" w:styleId="Italic">
    <w:name w:val="Italic"/>
    <w:uiPriority w:val="99"/>
    <w:rsid w:val="00F40643"/>
    <w:rPr>
      <w:i/>
      <w:iCs/>
    </w:rPr>
  </w:style>
  <w:style w:type="character" w:customStyle="1" w:styleId="Bold">
    <w:name w:val="Bold"/>
    <w:uiPriority w:val="99"/>
    <w:rsid w:val="00F406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johnson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E8DA9F9-7824-4FD1-B306-77D9EFB3A6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E605D3-13BB-4579-A033-0A96683DF9B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DEC223-5231-4F1D-90FE-FB975DDB4F0C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21</TotalTime>
  <Pages>2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 M Johnson</dc:creator>
  <cp:keywords/>
  <dc:description/>
  <cp:lastModifiedBy>Roger Siebert</cp:lastModifiedBy>
  <cp:revision>30</cp:revision>
  <cp:lastPrinted>2014-04-28T16:53:00Z</cp:lastPrinted>
  <dcterms:created xsi:type="dcterms:W3CDTF">2021-09-22T15:14:00Z</dcterms:created>
  <dcterms:modified xsi:type="dcterms:W3CDTF">2025-07-22T19:17:00Z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