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87221" w:rsidRDefault="00487221">
      <w:pPr>
        <w:pStyle w:val="Formhidden"/>
      </w:pPr>
      <w:r>
        <w:t>Form 3-20</w:t>
      </w:r>
    </w:p>
    <w:p w:rsidR="00487221" w:rsidRDefault="00487221" w:rsidP="007C1C87">
      <w:pPr>
        <w:pStyle w:val="Titlehidden"/>
      </w:pPr>
      <w:r>
        <w:t>Document Components: Decedent’s Estate—Personal Representative</w:t>
      </w:r>
    </w:p>
    <w:p w:rsidR="00487221" w:rsidRDefault="00487221">
      <w:pPr>
        <w:pStyle w:val="MnLevel1hidden"/>
      </w:pPr>
      <w:r>
        <w:t>1.</w:t>
      </w:r>
      <w:r>
        <w:tab/>
        <w:t>Party Designation</w:t>
      </w:r>
    </w:p>
    <w:p w:rsidR="00487221" w:rsidRDefault="00487221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Name of personal representative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title of personal representative</w:t>
      </w:r>
      <w:r>
        <w:rPr>
          <w:w w:val="100"/>
        </w:rPr>
        <w:t>] of the estate of [</w:t>
      </w:r>
      <w:r>
        <w:rPr>
          <w:rStyle w:val="Substitute"/>
          <w:rFonts w:cs="Arial"/>
          <w:bCs/>
          <w:w w:val="100"/>
          <w:szCs w:val="20"/>
        </w:rPr>
        <w:t>name of decedent</w:t>
      </w:r>
      <w:r>
        <w:rPr>
          <w:w w:val="100"/>
        </w:rPr>
        <w:t>], deceased,</w:t>
      </w:r>
    </w:p>
    <w:p w:rsidR="00487221" w:rsidRDefault="00487221">
      <w:pPr>
        <w:pStyle w:val="MnLevel1hidden"/>
      </w:pPr>
      <w:r>
        <w:t>2.</w:t>
      </w:r>
      <w:r>
        <w:tab/>
        <w:t>Signature Block</w:t>
      </w:r>
    </w:p>
    <w:p w:rsidR="00487221" w:rsidRDefault="00487221" w:rsidP="007C1C87">
      <w:pPr>
        <w:pStyle w:val="SignBlock"/>
      </w:pPr>
      <w:r>
        <w:tab/>
      </w:r>
    </w:p>
    <w:p w:rsidR="00487221" w:rsidRDefault="00487221" w:rsidP="007C1C87">
      <w:pPr>
        <w:pStyle w:val="SignItemLast"/>
        <w:tabs>
          <w:tab w:val="clear" w:pos="4720"/>
        </w:tabs>
        <w:ind w:left="4680" w:hanging="360"/>
      </w:pPr>
      <w:r>
        <w:t>[</w:t>
      </w:r>
      <w:r>
        <w:rPr>
          <w:rStyle w:val="Substitute"/>
          <w:rFonts w:cs="Arial"/>
          <w:bCs/>
          <w:szCs w:val="20"/>
        </w:rPr>
        <w:t>Name of personal representative</w:t>
      </w:r>
      <w:r>
        <w:t>], [</w:t>
      </w:r>
      <w:r>
        <w:rPr>
          <w:rStyle w:val="Substitute"/>
          <w:rFonts w:cs="Arial"/>
          <w:bCs/>
          <w:szCs w:val="20"/>
        </w:rPr>
        <w:t xml:space="preserve">title of </w:t>
      </w:r>
      <w:r>
        <w:rPr>
          <w:rStyle w:val="Substitute"/>
          <w:rFonts w:cs="Arial"/>
          <w:bCs/>
          <w:szCs w:val="20"/>
        </w:rPr>
        <w:t> </w:t>
      </w:r>
      <w:r>
        <w:rPr>
          <w:rStyle w:val="Substitute"/>
          <w:rFonts w:cs="Arial"/>
          <w:bCs/>
          <w:szCs w:val="20"/>
        </w:rPr>
        <w:t>personal representative</w:t>
      </w:r>
      <w:r>
        <w:t xml:space="preserve">] of the estate of </w:t>
      </w:r>
      <w:r>
        <w:t> </w:t>
      </w:r>
      <w:r>
        <w:t>[</w:t>
      </w:r>
      <w:r>
        <w:rPr>
          <w:rStyle w:val="Substitute"/>
          <w:rFonts w:cs="Arial"/>
          <w:bCs/>
          <w:szCs w:val="20"/>
        </w:rPr>
        <w:t>name of decedent</w:t>
      </w:r>
      <w:r>
        <w:t>], deceased</w:t>
      </w:r>
    </w:p>
    <w:p w:rsidR="00487221" w:rsidRDefault="00487221">
      <w:pPr>
        <w:pStyle w:val="MnLevel1hidden"/>
      </w:pPr>
      <w:r>
        <w:t>3.</w:t>
      </w:r>
      <w:r>
        <w:tab/>
        <w:t>Certificate of Acknowledgment</w:t>
      </w:r>
    </w:p>
    <w:p w:rsidR="00487221" w:rsidRDefault="00487221">
      <w:pPr>
        <w:pStyle w:val="MnLevel2hidden"/>
      </w:pPr>
      <w:r>
        <w:t>3.A.</w:t>
      </w:r>
      <w:r>
        <w:tab/>
        <w:t>Short-Form Certificate of Acknowledgment</w:t>
      </w:r>
    </w:p>
    <w:p w:rsidR="00487221" w:rsidRDefault="00487221">
      <w:pPr>
        <w:pStyle w:val="ParaFlushLeft"/>
      </w:pPr>
      <w:r>
        <w:t>STATE OF TEXAS</w:t>
      </w:r>
    </w:p>
    <w:p w:rsidR="00487221" w:rsidRDefault="00487221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487221" w:rsidRDefault="00487221">
      <w:pPr>
        <w:pStyle w:val="Para"/>
        <w:rPr>
          <w:w w:val="100"/>
        </w:rPr>
      </w:pPr>
      <w:r>
        <w:rPr>
          <w:w w:val="100"/>
        </w:rPr>
        <w:t>This instrument was acknowledged before me on [</w:t>
      </w:r>
      <w:r>
        <w:rPr>
          <w:rStyle w:val="Substitute"/>
          <w:rFonts w:cs="Arial"/>
          <w:bCs/>
          <w:w w:val="100"/>
          <w:szCs w:val="20"/>
        </w:rPr>
        <w:t>date</w:t>
      </w:r>
      <w:r>
        <w:rPr>
          <w:w w:val="100"/>
        </w:rPr>
        <w:t>] by [</w:t>
      </w:r>
      <w:r>
        <w:rPr>
          <w:rStyle w:val="Substitute"/>
          <w:rFonts w:cs="Arial"/>
          <w:bCs/>
          <w:w w:val="100"/>
          <w:szCs w:val="20"/>
        </w:rPr>
        <w:t>name of personal representative</w:t>
      </w:r>
      <w:r>
        <w:rPr>
          <w:w w:val="100"/>
        </w:rPr>
        <w:t>], as [</w:t>
      </w:r>
      <w:r>
        <w:rPr>
          <w:rStyle w:val="Substitute"/>
          <w:rFonts w:cs="Arial"/>
          <w:bCs/>
          <w:w w:val="100"/>
          <w:szCs w:val="20"/>
        </w:rPr>
        <w:t>title of personal representative</w:t>
      </w:r>
      <w:r>
        <w:rPr>
          <w:w w:val="100"/>
        </w:rPr>
        <w:t>] of the estate of [</w:t>
      </w:r>
      <w:r>
        <w:rPr>
          <w:rStyle w:val="Substitute"/>
          <w:rFonts w:cs="Arial"/>
          <w:bCs/>
          <w:w w:val="100"/>
          <w:szCs w:val="20"/>
        </w:rPr>
        <w:t>name of decedent</w:t>
      </w:r>
      <w:r>
        <w:rPr>
          <w:w w:val="100"/>
        </w:rPr>
        <w:t>], deceased.</w:t>
      </w:r>
    </w:p>
    <w:p w:rsidR="00487221" w:rsidRDefault="00487221" w:rsidP="00CD7E0A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487221" w:rsidTr="007C1C87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87221" w:rsidRPr="007C1C87" w:rsidRDefault="00487221" w:rsidP="00CD7E0A">
            <w:pPr>
              <w:pStyle w:val="Entry"/>
              <w:ind w:left="680"/>
            </w:pPr>
            <w:r w:rsidRPr="007C1C87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87221" w:rsidRPr="007C1C87" w:rsidRDefault="00487221" w:rsidP="007C1C87">
            <w:pPr>
              <w:pStyle w:val="Entry"/>
              <w:ind w:left="-40"/>
            </w:pPr>
            <w:r w:rsidRPr="007C1C87">
              <w:rPr>
                <w:w w:val="100"/>
              </w:rPr>
              <w:t>[</w:t>
            </w:r>
            <w:r w:rsidRPr="007C1C87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7C1C87">
              <w:rPr>
                <w:w w:val="100"/>
              </w:rPr>
              <w:t>]</w:t>
            </w:r>
            <w:r w:rsidRPr="007C1C87">
              <w:rPr>
                <w:w w:val="100"/>
              </w:rPr>
              <w:br/>
              <w:t>My commission expires: [</w:t>
            </w:r>
            <w:r w:rsidRPr="007C1C87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7C1C87">
              <w:rPr>
                <w:w w:val="100"/>
              </w:rPr>
              <w:t>]</w:t>
            </w:r>
          </w:p>
        </w:tc>
      </w:tr>
    </w:tbl>
    <w:p w:rsidR="00487221" w:rsidRDefault="00487221">
      <w:pPr>
        <w:pStyle w:val="MnLevel2hidden"/>
      </w:pPr>
      <w:r>
        <w:t>3.B.</w:t>
      </w:r>
      <w:r>
        <w:tab/>
        <w:t>Ordinary Certificate of Acknowledgment</w:t>
      </w:r>
    </w:p>
    <w:p w:rsidR="00F93835" w:rsidRDefault="00F93835">
      <w:pPr>
        <w:pStyle w:val="ParaFlushLeft"/>
      </w:pPr>
      <w:r>
        <w:t>STATE OF TEXAS</w:t>
      </w:r>
    </w:p>
    <w:p w:rsidR="00487221" w:rsidRDefault="00487221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487221" w:rsidRDefault="00487221">
      <w:pPr>
        <w:pStyle w:val="Para"/>
        <w:rPr>
          <w:w w:val="100"/>
        </w:rPr>
      </w:pPr>
      <w:r>
        <w:rPr>
          <w:w w:val="100"/>
        </w:rPr>
        <w:t>Before me, [</w:t>
      </w:r>
      <w:r>
        <w:rPr>
          <w:rStyle w:val="Substitute"/>
          <w:rFonts w:cs="Arial"/>
          <w:bCs/>
          <w:w w:val="100"/>
          <w:szCs w:val="20"/>
        </w:rPr>
        <w:t>name and title of officer</w:t>
      </w:r>
      <w:r>
        <w:rPr>
          <w:w w:val="100"/>
        </w:rPr>
        <w:t>], on this day personally appeared [</w:t>
      </w:r>
      <w:r>
        <w:rPr>
          <w:rStyle w:val="Substitute"/>
          <w:rFonts w:cs="Arial"/>
          <w:bCs/>
          <w:w w:val="100"/>
          <w:szCs w:val="20"/>
        </w:rPr>
        <w:t>name of personal representative</w:t>
      </w:r>
      <w:r>
        <w:rPr>
          <w:w w:val="100"/>
        </w:rPr>
        <w:t>], [known to me/proved to me on the oath of [</w:t>
      </w:r>
      <w:r>
        <w:rPr>
          <w:rStyle w:val="Substitute"/>
          <w:rFonts w:cs="Arial"/>
          <w:bCs/>
          <w:w w:val="100"/>
          <w:szCs w:val="20"/>
        </w:rPr>
        <w:t>name of witness</w:t>
      </w:r>
      <w:r>
        <w:rPr>
          <w:w w:val="100"/>
        </w:rPr>
        <w:t>]/proved to me through [</w:t>
      </w:r>
      <w:r>
        <w:rPr>
          <w:rStyle w:val="Substitute"/>
          <w:rFonts w:cs="Arial"/>
          <w:bCs/>
          <w:w w:val="100"/>
          <w:szCs w:val="20"/>
        </w:rPr>
        <w:t>description of identity card or other document</w:t>
      </w:r>
      <w:r>
        <w:rPr>
          <w:w w:val="100"/>
        </w:rPr>
        <w:t>]] to be the person whose name is subscribed to the foregoing instrument and acknowledged to me that [he/she] executed the same by proper authority as [</w:t>
      </w:r>
      <w:r>
        <w:rPr>
          <w:rStyle w:val="Substitute"/>
          <w:rFonts w:cs="Arial"/>
          <w:bCs/>
          <w:w w:val="100"/>
          <w:szCs w:val="20"/>
        </w:rPr>
        <w:t>title of personal representative</w:t>
      </w:r>
      <w:r>
        <w:rPr>
          <w:w w:val="100"/>
        </w:rPr>
        <w:t>], on behalf of the estate of [</w:t>
      </w:r>
      <w:r>
        <w:rPr>
          <w:rStyle w:val="Substitute"/>
          <w:rFonts w:cs="Arial"/>
          <w:bCs/>
          <w:w w:val="100"/>
          <w:szCs w:val="20"/>
        </w:rPr>
        <w:t>name of decedent</w:t>
      </w:r>
      <w:r>
        <w:rPr>
          <w:w w:val="100"/>
        </w:rPr>
        <w:t>], deceased, for the purposes and consideration therein expressed.</w:t>
      </w:r>
    </w:p>
    <w:p w:rsidR="00487221" w:rsidRDefault="00487221">
      <w:pPr>
        <w:pStyle w:val="Para"/>
        <w:rPr>
          <w:w w:val="100"/>
        </w:rPr>
      </w:pPr>
      <w:r>
        <w:rPr>
          <w:w w:val="100"/>
        </w:rPr>
        <w:t>Given under my hand and seal of office this [</w:t>
      </w:r>
      <w:r>
        <w:rPr>
          <w:rStyle w:val="Substitute"/>
          <w:rFonts w:cs="Arial"/>
          <w:bCs/>
          <w:w w:val="100"/>
          <w:szCs w:val="20"/>
        </w:rPr>
        <w:t>specify</w:t>
      </w:r>
      <w:r>
        <w:rPr>
          <w:w w:val="100"/>
        </w:rPr>
        <w:t>] day of [</w:t>
      </w:r>
      <w:r>
        <w:rPr>
          <w:rStyle w:val="Substitute"/>
          <w:rFonts w:cs="Arial"/>
          <w:bCs/>
          <w:w w:val="100"/>
          <w:szCs w:val="20"/>
        </w:rPr>
        <w:t>month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year</w:t>
      </w:r>
      <w:r>
        <w:rPr>
          <w:w w:val="100"/>
        </w:rPr>
        <w:t>].</w:t>
      </w:r>
    </w:p>
    <w:p w:rsidR="00487221" w:rsidRDefault="00487221" w:rsidP="00CD7E0A">
      <w:pPr>
        <w:pStyle w:val="SignBlock"/>
        <w:ind w:left="4410"/>
      </w:pPr>
      <w:r>
        <w:lastRenderedPageBreak/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487221" w:rsidTr="007C1C87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87221" w:rsidRPr="007C1C87" w:rsidRDefault="00487221" w:rsidP="00CD7E0A">
            <w:pPr>
              <w:pStyle w:val="Entry"/>
              <w:ind w:left="680"/>
            </w:pPr>
            <w:r w:rsidRPr="007C1C87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487221" w:rsidRPr="007C1C87" w:rsidRDefault="00487221" w:rsidP="007C1C87">
            <w:pPr>
              <w:pStyle w:val="Entry"/>
              <w:ind w:left="-40"/>
            </w:pPr>
            <w:r w:rsidRPr="007C1C87">
              <w:rPr>
                <w:w w:val="100"/>
              </w:rPr>
              <w:t>[</w:t>
            </w:r>
            <w:r w:rsidRPr="007C1C87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7C1C87">
              <w:rPr>
                <w:w w:val="100"/>
              </w:rPr>
              <w:t>]</w:t>
            </w:r>
            <w:r w:rsidRPr="007C1C87">
              <w:rPr>
                <w:w w:val="100"/>
              </w:rPr>
              <w:br/>
              <w:t>My commission expires: [</w:t>
            </w:r>
            <w:r w:rsidRPr="007C1C87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7C1C87">
              <w:rPr>
                <w:w w:val="100"/>
              </w:rPr>
              <w:t>]</w:t>
            </w:r>
          </w:p>
        </w:tc>
      </w:tr>
    </w:tbl>
    <w:p w:rsidR="00487221" w:rsidRDefault="00487221">
      <w:pPr>
        <w:pStyle w:val="Para"/>
      </w:pPr>
    </w:p>
    <w:p w:rsidR="002C211D" w:rsidRDefault="002C211D" w:rsidP="00937698"/>
    <w:sectPr w:rsidR="002C211D" w:rsidSect="00487221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926DF" w:rsidRDefault="007926DF">
      <w:r>
        <w:separator/>
      </w:r>
    </w:p>
  </w:endnote>
  <w:endnote w:type="continuationSeparator" w:id="0">
    <w:p w:rsidR="007926DF" w:rsidRDefault="00792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926DF" w:rsidRDefault="007926DF">
      <w:r>
        <w:separator/>
      </w:r>
    </w:p>
  </w:footnote>
  <w:footnote w:type="continuationSeparator" w:id="0">
    <w:p w:rsidR="007926DF" w:rsidRDefault="00792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60437611">
    <w:abstractNumId w:val="8"/>
  </w:num>
  <w:num w:numId="2" w16cid:durableId="2053385716">
    <w:abstractNumId w:val="8"/>
  </w:num>
  <w:num w:numId="3" w16cid:durableId="342557649">
    <w:abstractNumId w:val="3"/>
  </w:num>
  <w:num w:numId="4" w16cid:durableId="1785996613">
    <w:abstractNumId w:val="3"/>
  </w:num>
  <w:num w:numId="5" w16cid:durableId="904681418">
    <w:abstractNumId w:val="9"/>
  </w:num>
  <w:num w:numId="6" w16cid:durableId="1606158598">
    <w:abstractNumId w:val="9"/>
  </w:num>
  <w:num w:numId="7" w16cid:durableId="906918689">
    <w:abstractNumId w:val="7"/>
  </w:num>
  <w:num w:numId="8" w16cid:durableId="2064521539">
    <w:abstractNumId w:val="7"/>
  </w:num>
  <w:num w:numId="9" w16cid:durableId="1611934508">
    <w:abstractNumId w:val="12"/>
  </w:num>
  <w:num w:numId="10" w16cid:durableId="1720979834">
    <w:abstractNumId w:val="14"/>
  </w:num>
  <w:num w:numId="11" w16cid:durableId="554241026">
    <w:abstractNumId w:val="8"/>
  </w:num>
  <w:num w:numId="12" w16cid:durableId="1806392000">
    <w:abstractNumId w:val="3"/>
  </w:num>
  <w:num w:numId="13" w16cid:durableId="430248173">
    <w:abstractNumId w:val="9"/>
  </w:num>
  <w:num w:numId="14" w16cid:durableId="2134788665">
    <w:abstractNumId w:val="7"/>
  </w:num>
  <w:num w:numId="15" w16cid:durableId="1011378566">
    <w:abstractNumId w:val="6"/>
  </w:num>
  <w:num w:numId="16" w16cid:durableId="1138717901">
    <w:abstractNumId w:val="5"/>
  </w:num>
  <w:num w:numId="17" w16cid:durableId="1052579689">
    <w:abstractNumId w:val="4"/>
  </w:num>
  <w:num w:numId="18" w16cid:durableId="1415594362">
    <w:abstractNumId w:val="2"/>
  </w:num>
  <w:num w:numId="19" w16cid:durableId="552891513">
    <w:abstractNumId w:val="1"/>
  </w:num>
  <w:num w:numId="20" w16cid:durableId="40788375">
    <w:abstractNumId w:val="0"/>
  </w:num>
  <w:num w:numId="21" w16cid:durableId="581107764">
    <w:abstractNumId w:val="10"/>
  </w:num>
  <w:num w:numId="22" w16cid:durableId="1324896807">
    <w:abstractNumId w:val="11"/>
  </w:num>
  <w:num w:numId="23" w16cid:durableId="209855760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20.docx"/>
    <w:docVar w:name="TBBStampDate" w:val="07-22-2025"/>
    <w:docVar w:name="TBBVer" w:val="docx"/>
    <w:docVar w:name="TBBYear" w:val="2025"/>
  </w:docVars>
  <w:rsids>
    <w:rsidRoot w:val="007C1C87"/>
    <w:rsid w:val="00006704"/>
    <w:rsid w:val="00020788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43B14"/>
    <w:rsid w:val="002733D1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20622"/>
    <w:rsid w:val="0033733A"/>
    <w:rsid w:val="00382C39"/>
    <w:rsid w:val="00385003"/>
    <w:rsid w:val="003864FA"/>
    <w:rsid w:val="00386B7C"/>
    <w:rsid w:val="0039278E"/>
    <w:rsid w:val="00397006"/>
    <w:rsid w:val="00397661"/>
    <w:rsid w:val="003A266F"/>
    <w:rsid w:val="003C0B1C"/>
    <w:rsid w:val="003C0C34"/>
    <w:rsid w:val="003D7347"/>
    <w:rsid w:val="003E1B11"/>
    <w:rsid w:val="003F4F12"/>
    <w:rsid w:val="00417CAA"/>
    <w:rsid w:val="004217A3"/>
    <w:rsid w:val="00421CE3"/>
    <w:rsid w:val="004408C0"/>
    <w:rsid w:val="0046632A"/>
    <w:rsid w:val="00487221"/>
    <w:rsid w:val="00493E21"/>
    <w:rsid w:val="004A1988"/>
    <w:rsid w:val="004C7340"/>
    <w:rsid w:val="004D7E2D"/>
    <w:rsid w:val="004E343B"/>
    <w:rsid w:val="004F5E4E"/>
    <w:rsid w:val="004F6E30"/>
    <w:rsid w:val="005038A4"/>
    <w:rsid w:val="005140F1"/>
    <w:rsid w:val="0054029D"/>
    <w:rsid w:val="00551332"/>
    <w:rsid w:val="00551548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1306"/>
    <w:rsid w:val="006959A6"/>
    <w:rsid w:val="006C0869"/>
    <w:rsid w:val="006C1BBF"/>
    <w:rsid w:val="006C2810"/>
    <w:rsid w:val="006D14DF"/>
    <w:rsid w:val="006E151F"/>
    <w:rsid w:val="0070594F"/>
    <w:rsid w:val="00746473"/>
    <w:rsid w:val="00763BF6"/>
    <w:rsid w:val="00767ED8"/>
    <w:rsid w:val="007926DF"/>
    <w:rsid w:val="00795CB0"/>
    <w:rsid w:val="007A39D0"/>
    <w:rsid w:val="007B3F3B"/>
    <w:rsid w:val="007C1C87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37A9F"/>
    <w:rsid w:val="008575EE"/>
    <w:rsid w:val="00877F53"/>
    <w:rsid w:val="0088488C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3576F"/>
    <w:rsid w:val="00A62ED8"/>
    <w:rsid w:val="00A93776"/>
    <w:rsid w:val="00AA74A2"/>
    <w:rsid w:val="00AB3BCD"/>
    <w:rsid w:val="00AE05F0"/>
    <w:rsid w:val="00AE61F5"/>
    <w:rsid w:val="00B01169"/>
    <w:rsid w:val="00B12519"/>
    <w:rsid w:val="00B157A8"/>
    <w:rsid w:val="00B15C0D"/>
    <w:rsid w:val="00B17021"/>
    <w:rsid w:val="00B348A2"/>
    <w:rsid w:val="00B53927"/>
    <w:rsid w:val="00B54A81"/>
    <w:rsid w:val="00BA13C4"/>
    <w:rsid w:val="00BE2E17"/>
    <w:rsid w:val="00C04F3D"/>
    <w:rsid w:val="00C1069F"/>
    <w:rsid w:val="00C16AEA"/>
    <w:rsid w:val="00C31867"/>
    <w:rsid w:val="00C445FE"/>
    <w:rsid w:val="00C53FF7"/>
    <w:rsid w:val="00C871D0"/>
    <w:rsid w:val="00CA5BD5"/>
    <w:rsid w:val="00CB155D"/>
    <w:rsid w:val="00CC5C2E"/>
    <w:rsid w:val="00CD150A"/>
    <w:rsid w:val="00CD2379"/>
    <w:rsid w:val="00CD7E0A"/>
    <w:rsid w:val="00CF7073"/>
    <w:rsid w:val="00D25F76"/>
    <w:rsid w:val="00D2766B"/>
    <w:rsid w:val="00D27A30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F593F"/>
    <w:rsid w:val="00DF6301"/>
    <w:rsid w:val="00DF64BF"/>
    <w:rsid w:val="00E17361"/>
    <w:rsid w:val="00E351EE"/>
    <w:rsid w:val="00E452F1"/>
    <w:rsid w:val="00E56F1A"/>
    <w:rsid w:val="00E7012A"/>
    <w:rsid w:val="00E8508F"/>
    <w:rsid w:val="00E90259"/>
    <w:rsid w:val="00E95688"/>
    <w:rsid w:val="00EB1D4F"/>
    <w:rsid w:val="00EC198B"/>
    <w:rsid w:val="00EF0713"/>
    <w:rsid w:val="00EF2712"/>
    <w:rsid w:val="00EF3BC1"/>
    <w:rsid w:val="00F11067"/>
    <w:rsid w:val="00F1261B"/>
    <w:rsid w:val="00F22B3D"/>
    <w:rsid w:val="00F6777D"/>
    <w:rsid w:val="00F72310"/>
    <w:rsid w:val="00F75F04"/>
    <w:rsid w:val="00F91C56"/>
    <w:rsid w:val="00F93835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AB86DB-7275-4F56-8071-C4E3A43CB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487221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487221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487221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487221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487221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487221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487221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487221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487221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487221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87221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487221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87221"/>
  </w:style>
  <w:style w:type="paragraph" w:styleId="TOC1">
    <w:name w:val="toc 1"/>
    <w:basedOn w:val="Normal"/>
    <w:next w:val="Normal"/>
    <w:autoRedefine/>
    <w:uiPriority w:val="2"/>
    <w:rsid w:val="00487221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487221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487221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487221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487221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487221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487221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487221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487221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487221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487221"/>
    <w:pPr>
      <w:numPr>
        <w:numId w:val="10"/>
      </w:numPr>
    </w:pPr>
  </w:style>
  <w:style w:type="paragraph" w:styleId="ListBullet">
    <w:name w:val="List Bullet"/>
    <w:basedOn w:val="BodyText"/>
    <w:uiPriority w:val="1"/>
    <w:rsid w:val="00487221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487221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487221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87221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487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8722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87221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8722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487221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87221"/>
    <w:rPr>
      <w:sz w:val="20"/>
      <w:szCs w:val="20"/>
    </w:rPr>
  </w:style>
  <w:style w:type="paragraph" w:customStyle="1" w:styleId="Titlehidden">
    <w:name w:val="Title_hidden"/>
    <w:uiPriority w:val="2"/>
    <w:rsid w:val="00487221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487221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8722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48722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48722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48722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8722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487221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487221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487221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487221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48722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48722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487221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48722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487221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487221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487221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487221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48722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8722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8722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8722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87221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87221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8722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48722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487221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487221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487221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48722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487221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48722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487221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487221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487221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5CF6C8-C37A-4D7C-8A0D-32EEEEFF43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0259B7-214A-4A87-B22F-51DA26320C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00AF76-589B-4C40-8656-91215F179278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6</cp:revision>
  <cp:lastPrinted>2011-05-03T13:31:00Z</cp:lastPrinted>
  <dcterms:created xsi:type="dcterms:W3CDTF">2021-09-22T15:15:00Z</dcterms:created>
  <dcterms:modified xsi:type="dcterms:W3CDTF">2025-07-22T19:20:00Z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