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06177" w14:textId="4176BCDA" w:rsidR="00EB73D7" w:rsidRDefault="00350A85" w:rsidP="0000650A">
      <w:pPr>
        <w:pStyle w:val="Formhidden"/>
      </w:pPr>
      <w:r>
        <w:t>Form 10</w:t>
      </w:r>
      <w:r w:rsidR="00EB73D7">
        <w:t>-2</w:t>
      </w:r>
      <w:r w:rsidR="00520460">
        <w:t>8</w:t>
      </w:r>
    </w:p>
    <w:p w14:paraId="5CF06178" w14:textId="2872C438" w:rsidR="00EB73D7" w:rsidRDefault="006C3089" w:rsidP="0000650A">
      <w:pPr>
        <w:pStyle w:val="TitleBeforeSub"/>
      </w:pPr>
      <w:r>
        <w:t>Loan Agreement</w:t>
      </w:r>
    </w:p>
    <w:p w14:paraId="5CF06179" w14:textId="2F7C87F3" w:rsidR="001C65A0" w:rsidRPr="006C3089" w:rsidRDefault="005C2F47" w:rsidP="0000650A">
      <w:pPr>
        <w:pStyle w:val="Subtitlehidden"/>
      </w:pPr>
      <w:r>
        <w:t>[Construction]</w:t>
      </w:r>
    </w:p>
    <w:p w14:paraId="5CF0617A" w14:textId="77777777" w:rsidR="00134310" w:rsidRPr="005F1BE4" w:rsidRDefault="00134310" w:rsidP="0000650A">
      <w:pPr>
        <w:suppressAutoHyphens/>
        <w:spacing w:before="360" w:after="360"/>
        <w:ind w:left="720" w:hanging="720"/>
      </w:pPr>
      <w:r w:rsidRPr="005F1BE4">
        <w:t>Date:</w:t>
      </w:r>
    </w:p>
    <w:p w14:paraId="5CF0617B" w14:textId="77777777" w:rsidR="00134310" w:rsidRPr="005F1BE4" w:rsidRDefault="00134310" w:rsidP="00250F7E">
      <w:pPr>
        <w:suppressAutoHyphens/>
        <w:spacing w:before="240" w:after="360"/>
        <w:ind w:left="720" w:hanging="720"/>
      </w:pPr>
      <w:r w:rsidRPr="005F1BE4">
        <w:t>Borrower:</w:t>
      </w:r>
    </w:p>
    <w:p w14:paraId="5CF0617C" w14:textId="577852A3" w:rsidR="00134310" w:rsidRPr="005F1BE4" w:rsidRDefault="00134310" w:rsidP="00250F7E">
      <w:pPr>
        <w:suppressAutoHyphens/>
        <w:spacing w:before="240" w:after="360"/>
        <w:ind w:left="720"/>
      </w:pPr>
      <w:r w:rsidRPr="005F1BE4">
        <w:t>Mailing Address:</w:t>
      </w:r>
    </w:p>
    <w:p w14:paraId="5CF0617D" w14:textId="77777777" w:rsidR="00134310" w:rsidRPr="005F1BE4" w:rsidRDefault="00134310" w:rsidP="00250F7E">
      <w:pPr>
        <w:suppressAutoHyphens/>
        <w:spacing w:before="240" w:after="360"/>
        <w:ind w:left="720" w:hanging="720"/>
      </w:pPr>
      <w:r w:rsidRPr="005F1BE4">
        <w:t>Lender:</w:t>
      </w:r>
    </w:p>
    <w:p w14:paraId="5CF0617E" w14:textId="3E072BE1" w:rsidR="00134310" w:rsidRPr="005F1BE4" w:rsidRDefault="00134310" w:rsidP="00250F7E">
      <w:pPr>
        <w:suppressAutoHyphens/>
        <w:spacing w:before="240" w:after="360"/>
        <w:ind w:left="720"/>
      </w:pPr>
      <w:r w:rsidRPr="005F1BE4">
        <w:t>Mailing Address:</w:t>
      </w:r>
    </w:p>
    <w:p w14:paraId="5CF0617F" w14:textId="78369DB0" w:rsidR="00134310" w:rsidRPr="005F1BE4" w:rsidRDefault="005C2F47" w:rsidP="00250F7E">
      <w:pPr>
        <w:suppressAutoHyphens/>
        <w:spacing w:before="240" w:after="360"/>
        <w:ind w:left="720"/>
      </w:pPr>
      <w:r>
        <w:t>Phone</w:t>
      </w:r>
      <w:r w:rsidR="00134310" w:rsidRPr="005F1BE4">
        <w:t>:</w:t>
      </w:r>
    </w:p>
    <w:p w14:paraId="5CF06180" w14:textId="57AD8130" w:rsidR="00134310" w:rsidRPr="005F1BE4" w:rsidRDefault="005C2F47" w:rsidP="00250F7E">
      <w:pPr>
        <w:suppressAutoHyphens/>
        <w:spacing w:before="240" w:after="360"/>
        <w:ind w:left="720"/>
      </w:pPr>
      <w:r>
        <w:t>Loan no.</w:t>
      </w:r>
      <w:r w:rsidR="00134310" w:rsidRPr="005F1BE4">
        <w:t>:</w:t>
      </w:r>
    </w:p>
    <w:p w14:paraId="5CF06181" w14:textId="15E2A423" w:rsidR="00134310" w:rsidRPr="005F1BE4" w:rsidRDefault="005C2F47" w:rsidP="00250F7E">
      <w:pPr>
        <w:suppressAutoHyphens/>
        <w:spacing w:before="240" w:after="360"/>
        <w:ind w:left="720"/>
      </w:pPr>
      <w:r>
        <w:t>Loan officer</w:t>
      </w:r>
      <w:r w:rsidR="00134310" w:rsidRPr="005F1BE4">
        <w:t>:</w:t>
      </w:r>
    </w:p>
    <w:p w14:paraId="5CF06182" w14:textId="26B168EC" w:rsidR="00134310" w:rsidRPr="005F1BE4" w:rsidRDefault="005C2F47" w:rsidP="00250F7E">
      <w:pPr>
        <w:suppressAutoHyphens/>
        <w:spacing w:before="240" w:after="360"/>
        <w:ind w:left="720" w:hanging="720"/>
      </w:pPr>
      <w:r>
        <w:t>Guarantor</w:t>
      </w:r>
      <w:r w:rsidR="00134310" w:rsidRPr="005F1BE4">
        <w:t>:</w:t>
      </w:r>
    </w:p>
    <w:p w14:paraId="5CF06183" w14:textId="0F884A6E" w:rsidR="00134310" w:rsidRPr="005F1BE4" w:rsidRDefault="008F4C45" w:rsidP="00250F7E">
      <w:pPr>
        <w:suppressAutoHyphens/>
        <w:spacing w:before="240" w:after="360"/>
        <w:ind w:left="720"/>
      </w:pPr>
      <w:r>
        <w:t>Mailing address</w:t>
      </w:r>
      <w:r w:rsidR="00134310" w:rsidRPr="005F1BE4">
        <w:t>:</w:t>
      </w:r>
    </w:p>
    <w:p w14:paraId="5CF06184" w14:textId="6BDADADE" w:rsidR="00134310" w:rsidRPr="005F1BE4" w:rsidRDefault="008F4C45" w:rsidP="00250F7E">
      <w:pPr>
        <w:keepNext/>
        <w:suppressAutoHyphens/>
        <w:spacing w:before="240" w:after="360"/>
      </w:pPr>
      <w:r>
        <w:t>Title Company:</w:t>
      </w:r>
    </w:p>
    <w:p w14:paraId="5CF06185" w14:textId="6904645C" w:rsidR="00134310" w:rsidRPr="005F1BE4" w:rsidRDefault="008F4C45" w:rsidP="00250F7E">
      <w:pPr>
        <w:suppressAutoHyphens/>
        <w:spacing w:before="240" w:after="360"/>
        <w:ind w:left="1440" w:hanging="720"/>
      </w:pPr>
      <w:r>
        <w:t>GF #</w:t>
      </w:r>
      <w:r w:rsidR="00134310" w:rsidRPr="005F1BE4">
        <w:t>:</w:t>
      </w:r>
    </w:p>
    <w:p w14:paraId="5CF06186" w14:textId="781BECB5" w:rsidR="00134310" w:rsidRPr="005F1BE4" w:rsidRDefault="002557C1" w:rsidP="00250F7E">
      <w:pPr>
        <w:suppressAutoHyphens/>
        <w:spacing w:before="240" w:after="360"/>
      </w:pPr>
      <w:r>
        <w:t>Note</w:t>
      </w:r>
    </w:p>
    <w:p w14:paraId="5CF06188" w14:textId="77777777" w:rsidR="00134310" w:rsidRPr="005F1BE4" w:rsidRDefault="00134310" w:rsidP="00250F7E">
      <w:pPr>
        <w:suppressAutoHyphens/>
        <w:spacing w:before="240" w:after="360"/>
        <w:ind w:left="1440" w:hanging="720"/>
      </w:pPr>
      <w:r w:rsidRPr="005F1BE4">
        <w:t>Date:</w:t>
      </w:r>
    </w:p>
    <w:p w14:paraId="5CF06189" w14:textId="182E23A8" w:rsidR="00134310" w:rsidRPr="005F1BE4" w:rsidRDefault="002557C1" w:rsidP="00250F7E">
      <w:pPr>
        <w:suppressAutoHyphens/>
        <w:spacing w:before="240" w:after="360"/>
        <w:ind w:left="1440" w:hanging="720"/>
      </w:pPr>
      <w:r>
        <w:t>Original Principal Amount</w:t>
      </w:r>
      <w:r w:rsidR="00134310" w:rsidRPr="005F1BE4">
        <w:t>:</w:t>
      </w:r>
    </w:p>
    <w:p w14:paraId="5CF0618A" w14:textId="095722A6" w:rsidR="00134310" w:rsidRDefault="002557C1" w:rsidP="00250F7E">
      <w:pPr>
        <w:suppressAutoHyphens/>
        <w:spacing w:before="240" w:after="360"/>
        <w:ind w:left="1440" w:hanging="720"/>
      </w:pPr>
      <w:r>
        <w:t>Maturity Date</w:t>
      </w:r>
      <w:r w:rsidR="00134310" w:rsidRPr="005F1BE4">
        <w:t>:</w:t>
      </w:r>
    </w:p>
    <w:p w14:paraId="10BCDF23" w14:textId="54AB1B91" w:rsidR="002557C1" w:rsidRDefault="00796C62" w:rsidP="00250F7E">
      <w:pPr>
        <w:suppressAutoHyphens/>
        <w:spacing w:before="240" w:after="360"/>
        <w:ind w:left="1440" w:hanging="1440"/>
      </w:pPr>
      <w:r>
        <w:t>Loan Origination Fee:</w:t>
      </w:r>
    </w:p>
    <w:p w14:paraId="349B5378" w14:textId="51D96DF8" w:rsidR="00796C62" w:rsidRDefault="00796C62" w:rsidP="00250F7E">
      <w:pPr>
        <w:suppressAutoHyphens/>
        <w:spacing w:before="240" w:after="360"/>
        <w:ind w:left="1440" w:hanging="1440"/>
      </w:pPr>
      <w:r>
        <w:t>Use of Loan Proceeds:</w:t>
      </w:r>
    </w:p>
    <w:p w14:paraId="55F4DC19" w14:textId="6D123FE1" w:rsidR="0076466C" w:rsidRDefault="0076466C" w:rsidP="00250F7E">
      <w:pPr>
        <w:suppressAutoHyphens/>
        <w:spacing w:before="240" w:after="360"/>
        <w:ind w:left="1440" w:hanging="1440"/>
      </w:pPr>
      <w:r>
        <w:lastRenderedPageBreak/>
        <w:t>Collateral</w:t>
      </w:r>
    </w:p>
    <w:p w14:paraId="1486AE9D" w14:textId="77777777" w:rsidR="000F51E2" w:rsidRPr="00D91FC8" w:rsidRDefault="000F51E2" w:rsidP="00250F7E">
      <w:pPr>
        <w:suppressAutoHyphens/>
        <w:autoSpaceDE w:val="0"/>
        <w:autoSpaceDN w:val="0"/>
        <w:adjustRightInd w:val="0"/>
        <w:spacing w:before="240" w:after="240"/>
        <w:ind w:left="1440" w:hanging="720"/>
      </w:pPr>
      <w:r w:rsidRPr="00D91FC8">
        <w:t>Real Property:</w:t>
      </w:r>
      <w:r>
        <w:t xml:space="preserve"> </w:t>
      </w:r>
      <w:r w:rsidRPr="00D91FC8">
        <w:rPr>
          <w:bCs/>
        </w:rPr>
        <w:t xml:space="preserve">As described </w:t>
      </w:r>
      <w:r>
        <w:rPr>
          <w:bCs/>
        </w:rPr>
        <w:t>i</w:t>
      </w:r>
      <w:r w:rsidRPr="00D91FC8">
        <w:rPr>
          <w:bCs/>
        </w:rPr>
        <w:t>n Exhibit A attached</w:t>
      </w:r>
      <w:r>
        <w:rPr>
          <w:bCs/>
        </w:rPr>
        <w:t xml:space="preserve"> to this Loan Agreement</w:t>
      </w:r>
    </w:p>
    <w:p w14:paraId="0DE56EA4" w14:textId="77777777" w:rsidR="000F51E2" w:rsidRPr="00D91FC8" w:rsidRDefault="000F51E2" w:rsidP="00250F7E">
      <w:pPr>
        <w:suppressAutoHyphens/>
        <w:autoSpaceDE w:val="0"/>
        <w:autoSpaceDN w:val="0"/>
        <w:adjustRightInd w:val="0"/>
        <w:spacing w:before="240" w:after="240"/>
        <w:ind w:left="1440" w:hanging="720"/>
      </w:pPr>
      <w:r w:rsidRPr="00D91FC8">
        <w:t xml:space="preserve">Prior liens: </w:t>
      </w:r>
      <w:r>
        <w:t>[</w:t>
      </w:r>
      <w:r w:rsidRPr="00D91FC8">
        <w:t>None</w:t>
      </w:r>
      <w:r>
        <w:t>/[</w:t>
      </w:r>
      <w:r w:rsidRPr="00F34A11">
        <w:rPr>
          <w:rFonts w:ascii="Arial" w:hAnsi="Arial" w:cs="Arial"/>
          <w:b/>
          <w:bCs/>
          <w:sz w:val="20"/>
          <w:szCs w:val="20"/>
        </w:rPr>
        <w:t>include recording information</w:t>
      </w:r>
      <w:r>
        <w:t>]]</w:t>
      </w:r>
    </w:p>
    <w:p w14:paraId="35D2467F" w14:textId="77777777" w:rsidR="000F51E2" w:rsidRPr="00D91FC8" w:rsidRDefault="000F51E2" w:rsidP="00250F7E">
      <w:pPr>
        <w:suppressAutoHyphens/>
        <w:autoSpaceDE w:val="0"/>
        <w:autoSpaceDN w:val="0"/>
        <w:adjustRightInd w:val="0"/>
        <w:spacing w:before="240" w:after="240"/>
        <w:ind w:left="1440" w:hanging="720"/>
      </w:pPr>
      <w:r w:rsidRPr="00D91FC8">
        <w:t xml:space="preserve">Personal </w:t>
      </w:r>
      <w:r>
        <w:t>P</w:t>
      </w:r>
      <w:r w:rsidRPr="00D91FC8">
        <w:t>roperty: As described in the Deed of Trust, Security Agreement, Assignment of Rents, Collateral Assignment of Leases</w:t>
      </w:r>
      <w:r>
        <w:t>,</w:t>
      </w:r>
      <w:r w:rsidRPr="00D91FC8">
        <w:t xml:space="preserve"> and Financing Statement</w:t>
      </w:r>
    </w:p>
    <w:p w14:paraId="5EE74376" w14:textId="3BE1B2D4" w:rsidR="000F51E2" w:rsidRPr="00D91FC8" w:rsidRDefault="000F51E2" w:rsidP="00250F7E">
      <w:pPr>
        <w:suppressAutoHyphens/>
        <w:autoSpaceDE w:val="0"/>
        <w:autoSpaceDN w:val="0"/>
        <w:adjustRightInd w:val="0"/>
        <w:spacing w:before="240" w:after="240"/>
      </w:pPr>
      <w:r w:rsidRPr="00D91FC8">
        <w:t>Loan Documents</w:t>
      </w:r>
      <w:r>
        <w:t xml:space="preserve"> (a</w:t>
      </w:r>
      <w:r w:rsidRPr="00D91FC8">
        <w:t>ll dated to be effective as of the date of the Note</w:t>
      </w:r>
      <w:r>
        <w:t>)</w:t>
      </w:r>
    </w:p>
    <w:p w14:paraId="6913F116" w14:textId="77777777" w:rsidR="000F51E2" w:rsidRPr="00D91FC8" w:rsidRDefault="000F51E2" w:rsidP="00250F7E">
      <w:pPr>
        <w:suppressAutoHyphens/>
        <w:autoSpaceDE w:val="0"/>
        <w:autoSpaceDN w:val="0"/>
        <w:adjustRightInd w:val="0"/>
        <w:spacing w:before="240" w:after="240"/>
        <w:ind w:left="1440" w:hanging="720"/>
      </w:pPr>
      <w:r w:rsidRPr="00D91FC8">
        <w:t>Loan Agreement (Construction)</w:t>
      </w:r>
    </w:p>
    <w:p w14:paraId="3D14D66C" w14:textId="77777777" w:rsidR="000F51E2" w:rsidRPr="00D91FC8" w:rsidRDefault="000F51E2" w:rsidP="00250F7E">
      <w:pPr>
        <w:suppressAutoHyphens/>
        <w:autoSpaceDE w:val="0"/>
        <w:autoSpaceDN w:val="0"/>
        <w:adjustRightInd w:val="0"/>
        <w:spacing w:before="240" w:after="240"/>
        <w:ind w:left="1440" w:hanging="720"/>
      </w:pPr>
      <w:r w:rsidRPr="00D91FC8">
        <w:t>Promissory Note</w:t>
      </w:r>
    </w:p>
    <w:p w14:paraId="6372C99E" w14:textId="77777777" w:rsidR="000F51E2" w:rsidRPr="00D91FC8" w:rsidRDefault="000F51E2" w:rsidP="00250F7E">
      <w:pPr>
        <w:suppressAutoHyphens/>
        <w:autoSpaceDE w:val="0"/>
        <w:autoSpaceDN w:val="0"/>
        <w:adjustRightInd w:val="0"/>
        <w:spacing w:before="240" w:after="240"/>
        <w:ind w:left="1440" w:hanging="720"/>
      </w:pPr>
      <w:r w:rsidRPr="00D91FC8">
        <w:t>Deed of Trust, Security Agreement, Assignment of Rents, Collateral Assignment of Leases</w:t>
      </w:r>
      <w:r>
        <w:t>,</w:t>
      </w:r>
      <w:r w:rsidRPr="00D91FC8">
        <w:t xml:space="preserve"> and Financing Statement</w:t>
      </w:r>
    </w:p>
    <w:p w14:paraId="45ADB12D" w14:textId="77777777" w:rsidR="000F51E2" w:rsidRPr="00D91FC8" w:rsidRDefault="000F51E2" w:rsidP="00250F7E">
      <w:pPr>
        <w:suppressAutoHyphens/>
        <w:autoSpaceDE w:val="0"/>
        <w:autoSpaceDN w:val="0"/>
        <w:adjustRightInd w:val="0"/>
        <w:spacing w:before="240" w:after="240"/>
        <w:ind w:left="1440" w:hanging="720"/>
      </w:pPr>
      <w:r w:rsidRPr="00D91FC8">
        <w:t xml:space="preserve">Errors </w:t>
      </w:r>
      <w:r>
        <w:t>and</w:t>
      </w:r>
      <w:r w:rsidRPr="00D91FC8">
        <w:t xml:space="preserve"> Omissions Agreement</w:t>
      </w:r>
    </w:p>
    <w:p w14:paraId="3372F213" w14:textId="77777777" w:rsidR="000F51E2" w:rsidRPr="00D91FC8" w:rsidRDefault="000F51E2" w:rsidP="00250F7E">
      <w:pPr>
        <w:suppressAutoHyphens/>
        <w:autoSpaceDE w:val="0"/>
        <w:autoSpaceDN w:val="0"/>
        <w:adjustRightInd w:val="0"/>
        <w:spacing w:before="240" w:after="240"/>
        <w:ind w:left="1440" w:hanging="720"/>
      </w:pPr>
      <w:r w:rsidRPr="00D91FC8">
        <w:t>Notice of Final Agreement</w:t>
      </w:r>
    </w:p>
    <w:p w14:paraId="5BBD9DDD" w14:textId="77777777" w:rsidR="000F51E2" w:rsidRPr="00D91FC8" w:rsidRDefault="000F51E2" w:rsidP="00250F7E">
      <w:pPr>
        <w:suppressAutoHyphens/>
        <w:autoSpaceDE w:val="0"/>
        <w:autoSpaceDN w:val="0"/>
        <w:adjustRightInd w:val="0"/>
        <w:spacing w:before="240" w:after="240"/>
        <w:ind w:left="1440" w:hanging="720"/>
      </w:pPr>
      <w:r w:rsidRPr="00D91FC8">
        <w:t>Business Purpose Affidavit</w:t>
      </w:r>
    </w:p>
    <w:p w14:paraId="145E14C2" w14:textId="77777777" w:rsidR="000F51E2" w:rsidRPr="00D91FC8" w:rsidRDefault="000F51E2" w:rsidP="00250F7E">
      <w:pPr>
        <w:suppressAutoHyphens/>
        <w:autoSpaceDE w:val="0"/>
        <w:autoSpaceDN w:val="0"/>
        <w:adjustRightInd w:val="0"/>
        <w:spacing w:before="240" w:after="240"/>
        <w:ind w:left="1440" w:hanging="720"/>
      </w:pPr>
      <w:r w:rsidRPr="00D91FC8">
        <w:t>Notice to Borrower from Lender’s Attorney</w:t>
      </w:r>
    </w:p>
    <w:p w14:paraId="784F1869" w14:textId="77777777" w:rsidR="000F51E2" w:rsidRPr="00D91FC8" w:rsidRDefault="000F51E2" w:rsidP="00250F7E">
      <w:pPr>
        <w:suppressAutoHyphens/>
        <w:autoSpaceDE w:val="0"/>
        <w:autoSpaceDN w:val="0"/>
        <w:adjustRightInd w:val="0"/>
        <w:spacing w:before="240" w:after="240"/>
        <w:ind w:left="1440" w:hanging="720"/>
      </w:pPr>
      <w:r w:rsidRPr="00D91FC8">
        <w:t>Guaranty Agreement</w:t>
      </w:r>
      <w:r>
        <w:t>:</w:t>
      </w:r>
    </w:p>
    <w:p w14:paraId="0D686E5B" w14:textId="77777777" w:rsidR="000F51E2" w:rsidRPr="00D91FC8" w:rsidRDefault="000F51E2" w:rsidP="00250F7E">
      <w:pPr>
        <w:suppressAutoHyphens/>
        <w:autoSpaceDE w:val="0"/>
        <w:autoSpaceDN w:val="0"/>
        <w:adjustRightInd w:val="0"/>
        <w:spacing w:before="240" w:after="240"/>
        <w:ind w:left="1440" w:hanging="720"/>
      </w:pPr>
      <w:r w:rsidRPr="00D91FC8">
        <w:t>Certificate of Resolutions</w:t>
      </w:r>
    </w:p>
    <w:p w14:paraId="7A5E566C" w14:textId="77777777" w:rsidR="000F51E2" w:rsidRPr="00D91FC8" w:rsidRDefault="000F51E2" w:rsidP="00250F7E">
      <w:pPr>
        <w:suppressAutoHyphens/>
        <w:autoSpaceDE w:val="0"/>
        <w:autoSpaceDN w:val="0"/>
        <w:adjustRightInd w:val="0"/>
        <w:spacing w:before="240" w:after="240"/>
        <w:ind w:left="1440" w:hanging="720"/>
      </w:pPr>
      <w:r w:rsidRPr="00D91FC8">
        <w:t>Affidavit of No Prior Activity</w:t>
      </w:r>
    </w:p>
    <w:p w14:paraId="10266460" w14:textId="77777777" w:rsidR="000F51E2" w:rsidRPr="00D91FC8" w:rsidRDefault="000F51E2" w:rsidP="00250F7E">
      <w:pPr>
        <w:suppressAutoHyphens/>
        <w:autoSpaceDE w:val="0"/>
        <w:autoSpaceDN w:val="0"/>
        <w:adjustRightInd w:val="0"/>
        <w:spacing w:before="240" w:after="240"/>
        <w:ind w:left="1440" w:hanging="720"/>
      </w:pPr>
      <w:r w:rsidRPr="00D91FC8">
        <w:t>Affidavits of Completion</w:t>
      </w:r>
    </w:p>
    <w:p w14:paraId="2BE56329" w14:textId="77777777" w:rsidR="000F51E2" w:rsidRPr="00D91FC8" w:rsidRDefault="000F51E2" w:rsidP="00250F7E">
      <w:pPr>
        <w:suppressAutoHyphens/>
        <w:autoSpaceDE w:val="0"/>
        <w:autoSpaceDN w:val="0"/>
        <w:adjustRightInd w:val="0"/>
        <w:spacing w:before="240" w:after="240"/>
        <w:ind w:left="1440" w:hanging="720"/>
      </w:pPr>
      <w:r w:rsidRPr="00D91FC8">
        <w:t>Contractor’s Agreement and Consent</w:t>
      </w:r>
    </w:p>
    <w:p w14:paraId="1A19DCC9" w14:textId="77777777" w:rsidR="000F51E2" w:rsidRPr="00D91FC8" w:rsidRDefault="000F51E2" w:rsidP="00250F7E">
      <w:pPr>
        <w:suppressAutoHyphens/>
        <w:autoSpaceDE w:val="0"/>
        <w:autoSpaceDN w:val="0"/>
        <w:adjustRightInd w:val="0"/>
        <w:spacing w:before="240" w:after="240"/>
        <w:ind w:left="1440" w:hanging="720"/>
      </w:pPr>
      <w:r w:rsidRPr="00D91FC8">
        <w:t>Agreement to Provide Ongoing Information</w:t>
      </w:r>
    </w:p>
    <w:p w14:paraId="6D37CA08" w14:textId="77777777" w:rsidR="000F51E2" w:rsidRPr="00067FB8" w:rsidRDefault="000F51E2" w:rsidP="00250F7E">
      <w:pPr>
        <w:suppressAutoHyphens/>
        <w:autoSpaceDE w:val="0"/>
        <w:autoSpaceDN w:val="0"/>
        <w:adjustRightInd w:val="0"/>
        <w:spacing w:before="240" w:after="240"/>
        <w:jc w:val="center"/>
        <w:rPr>
          <w:b/>
          <w:bCs/>
        </w:rPr>
      </w:pPr>
      <w:r w:rsidRPr="00067FB8">
        <w:rPr>
          <w:b/>
          <w:bCs/>
        </w:rPr>
        <w:t>Financial Covenants</w:t>
      </w:r>
    </w:p>
    <w:p w14:paraId="104E8BE5" w14:textId="77777777" w:rsidR="000F51E2" w:rsidRPr="00D91FC8" w:rsidRDefault="000F51E2" w:rsidP="00250F7E">
      <w:pPr>
        <w:pStyle w:val="ParaFlushLeft"/>
        <w:tabs>
          <w:tab w:val="clear" w:pos="5040"/>
          <w:tab w:val="clear" w:pos="9000"/>
        </w:tabs>
        <w:suppressAutoHyphens/>
        <w:spacing w:before="240" w:line="240" w:lineRule="auto"/>
        <w:ind w:firstLine="720"/>
      </w:pPr>
      <w:r w:rsidRPr="00D91FC8">
        <w:rPr>
          <w:lang w:val="en-CA"/>
        </w:rPr>
        <w:fldChar w:fldCharType="begin"/>
      </w:r>
      <w:r w:rsidRPr="00D91FC8">
        <w:rPr>
          <w:lang w:val="en-CA"/>
        </w:rPr>
        <w:instrText xml:space="preserve"> SEQ CHAPTER \h \r 1</w:instrText>
      </w:r>
      <w:r w:rsidRPr="00D91FC8">
        <w:rPr>
          <w:lang w:val="en-CA"/>
        </w:rPr>
        <w:fldChar w:fldCharType="end"/>
      </w:r>
      <w:r w:rsidRPr="00D91FC8">
        <w:t>“Financial Statements” mean</w:t>
      </w:r>
      <w:r>
        <w:t>s</w:t>
      </w:r>
      <w:r w:rsidRPr="00D91FC8">
        <w:t xml:space="preserve"> statements of Borrower and Guarantor prepared in accordance with the requirements of </w:t>
      </w:r>
      <w:r>
        <w:t>p</w:t>
      </w:r>
      <w:r w:rsidRPr="00D91FC8">
        <w:t xml:space="preserve">aragraphs </w:t>
      </w:r>
      <w:r>
        <w:t>C.</w:t>
      </w:r>
      <w:r w:rsidRPr="00D91FC8">
        <w:t>8</w:t>
      </w:r>
      <w:r>
        <w:t>.</w:t>
      </w:r>
      <w:r w:rsidRPr="00D91FC8">
        <w:t xml:space="preserve"> and </w:t>
      </w:r>
      <w:r>
        <w:t>C.</w:t>
      </w:r>
      <w:r w:rsidRPr="00D91FC8">
        <w:t>9</w:t>
      </w:r>
      <w:r>
        <w:t>.</w:t>
      </w:r>
      <w:r w:rsidRPr="00D91FC8">
        <w:t xml:space="preserve"> of this </w:t>
      </w:r>
      <w:r>
        <w:t xml:space="preserve">Loan </w:t>
      </w:r>
      <w:r w:rsidRPr="00D91FC8">
        <w:t>Agreement.</w:t>
      </w:r>
    </w:p>
    <w:p w14:paraId="305994C1" w14:textId="77777777" w:rsidR="000F51E2" w:rsidRPr="00D91FC8" w:rsidRDefault="000F51E2" w:rsidP="00250F7E">
      <w:pPr>
        <w:pStyle w:val="ParaFlushLeft"/>
        <w:tabs>
          <w:tab w:val="clear" w:pos="5040"/>
          <w:tab w:val="clear" w:pos="9000"/>
        </w:tabs>
        <w:suppressAutoHyphens/>
        <w:spacing w:before="240" w:line="240" w:lineRule="auto"/>
        <w:ind w:firstLine="720"/>
      </w:pPr>
      <w:r w:rsidRPr="00D91FC8">
        <w:rPr>
          <w:lang w:val="en-CA"/>
        </w:rPr>
        <w:fldChar w:fldCharType="begin"/>
      </w:r>
      <w:r w:rsidRPr="00D91FC8">
        <w:rPr>
          <w:lang w:val="en-CA"/>
        </w:rPr>
        <w:instrText xml:space="preserve"> SEQ CHAPTER \h \r 1</w:instrText>
      </w:r>
      <w:r w:rsidRPr="00D91FC8">
        <w:rPr>
          <w:lang w:val="en-CA"/>
        </w:rPr>
        <w:fldChar w:fldCharType="end"/>
      </w:r>
      <w:r w:rsidRPr="00D91FC8">
        <w:t>The Financial Statements delivered to Lender are true and correct in all respects, have been prepared in accordance with sound principles consistently followed, and fully and accurately present the financial condition of th</w:t>
      </w:r>
      <w:r>
        <w:t>os</w:t>
      </w:r>
      <w:r w:rsidRPr="00D91FC8">
        <w:t xml:space="preserve">e </w:t>
      </w:r>
      <w:r>
        <w:t xml:space="preserve">statements’ </w:t>
      </w:r>
      <w:r w:rsidRPr="00D91FC8">
        <w:t>subjects as of th</w:t>
      </w:r>
      <w:r>
        <w:t>os</w:t>
      </w:r>
      <w:r w:rsidRPr="00D91FC8">
        <w:t xml:space="preserve">e </w:t>
      </w:r>
      <w:r>
        <w:t xml:space="preserve">statements’ </w:t>
      </w:r>
      <w:r w:rsidRPr="00D91FC8">
        <w:t>dates, and no materially adverse change has occurred in th</w:t>
      </w:r>
      <w:r>
        <w:t>at</w:t>
      </w:r>
      <w:r w:rsidRPr="00D91FC8">
        <w:t xml:space="preserve"> financial condition since.</w:t>
      </w:r>
    </w:p>
    <w:p w14:paraId="77AC6B4E" w14:textId="77777777" w:rsidR="000F51E2" w:rsidRPr="00D91FC8" w:rsidRDefault="000F51E2" w:rsidP="00250F7E">
      <w:pPr>
        <w:pStyle w:val="ParaFlushLeft"/>
        <w:tabs>
          <w:tab w:val="clear" w:pos="5040"/>
          <w:tab w:val="clear" w:pos="9000"/>
        </w:tabs>
        <w:suppressAutoHyphens/>
        <w:spacing w:before="240" w:line="240" w:lineRule="auto"/>
        <w:ind w:firstLine="720"/>
      </w:pPr>
      <w:r w:rsidRPr="00D91FC8">
        <w:rPr>
          <w:lang w:val="en-CA"/>
        </w:rPr>
        <w:fldChar w:fldCharType="begin"/>
      </w:r>
      <w:r w:rsidRPr="00D91FC8">
        <w:rPr>
          <w:lang w:val="en-CA"/>
        </w:rPr>
        <w:instrText xml:space="preserve"> SEQ CHAPTER \h \r 1</w:instrText>
      </w:r>
      <w:r w:rsidRPr="00D91FC8">
        <w:rPr>
          <w:lang w:val="en-CA"/>
        </w:rPr>
        <w:fldChar w:fldCharType="end"/>
      </w:r>
      <w:r w:rsidRPr="00D91FC8">
        <w:t>Borrower and Guarantor will deliver to Lender true and correct cop</w:t>
      </w:r>
      <w:r>
        <w:t>ies</w:t>
      </w:r>
      <w:r w:rsidRPr="00D91FC8">
        <w:t xml:space="preserve"> of the </w:t>
      </w:r>
      <w:r>
        <w:t>f</w:t>
      </w:r>
      <w:r w:rsidRPr="00D91FC8">
        <w:t xml:space="preserve">ederal </w:t>
      </w:r>
      <w:r>
        <w:t>i</w:t>
      </w:r>
      <w:r w:rsidRPr="00D91FC8">
        <w:t>ncome tax return</w:t>
      </w:r>
      <w:r>
        <w:t>s</w:t>
      </w:r>
      <w:r w:rsidRPr="00D91FC8">
        <w:t xml:space="preserve"> of Borrower and Guarantor for the prior year and each tax year there is an outstanding balance on the Note, </w:t>
      </w:r>
      <w:r>
        <w:t xml:space="preserve">each return </w:t>
      </w:r>
      <w:r w:rsidRPr="00D91FC8">
        <w:t xml:space="preserve">within thirty days of </w:t>
      </w:r>
      <w:r>
        <w:t xml:space="preserve">its </w:t>
      </w:r>
      <w:r w:rsidRPr="00D91FC8">
        <w:t>filing, but in no event later than May 15th in any tax year, unless the filing is extended based on any permitted extension</w:t>
      </w:r>
      <w:r>
        <w:t>,</w:t>
      </w:r>
      <w:r w:rsidRPr="00D91FC8">
        <w:t xml:space="preserve"> but not later than the final due date for any return.</w:t>
      </w:r>
    </w:p>
    <w:p w14:paraId="2C9D7C35" w14:textId="77777777" w:rsidR="000F51E2" w:rsidRPr="00D91FC8" w:rsidRDefault="000F51E2" w:rsidP="00250F7E">
      <w:pPr>
        <w:pStyle w:val="ParaFlushLeft"/>
        <w:tabs>
          <w:tab w:val="clear" w:pos="5040"/>
          <w:tab w:val="clear" w:pos="9000"/>
        </w:tabs>
        <w:suppressAutoHyphens/>
        <w:spacing w:before="240" w:line="240" w:lineRule="auto"/>
        <w:ind w:firstLine="720"/>
      </w:pPr>
      <w:r w:rsidRPr="00D91FC8">
        <w:t xml:space="preserve">Borrower will furnish to Lender at Closing and annually thereafter a current </w:t>
      </w:r>
      <w:r>
        <w:t>r</w:t>
      </w:r>
      <w:r w:rsidRPr="00D91FC8">
        <w:t xml:space="preserve">ent </w:t>
      </w:r>
      <w:r>
        <w:t>r</w:t>
      </w:r>
      <w:r w:rsidRPr="00D91FC8">
        <w:t xml:space="preserve">oll for all properties owned by Borrower under lease listing each tenant, a description of the tenant’s space, the rent amount, the status of the rent due under </w:t>
      </w:r>
      <w:r>
        <w:t>the</w:t>
      </w:r>
      <w:r w:rsidRPr="00D91FC8">
        <w:t xml:space="preserve"> lease</w:t>
      </w:r>
      <w:r>
        <w:t>,</w:t>
      </w:r>
      <w:r w:rsidRPr="00D91FC8">
        <w:t xml:space="preserve"> and the remaining term of the lease.</w:t>
      </w:r>
    </w:p>
    <w:p w14:paraId="30B2D43F" w14:textId="77777777" w:rsidR="000F51E2" w:rsidRPr="00D91FC8" w:rsidRDefault="000F51E2" w:rsidP="00250F7E">
      <w:pPr>
        <w:pStyle w:val="ParaFlushLeft"/>
        <w:tabs>
          <w:tab w:val="clear" w:pos="5040"/>
          <w:tab w:val="clear" w:pos="9000"/>
        </w:tabs>
        <w:suppressAutoHyphens/>
        <w:spacing w:before="240" w:line="240" w:lineRule="auto"/>
        <w:ind w:firstLine="720"/>
      </w:pPr>
      <w:r w:rsidRPr="00D91FC8">
        <w:t xml:space="preserve">All financial information provided will substantiate to Lender’s satisfaction that Borrower thereafter continuously maintains from Borrower’s collective income sources a ratio of Net Operating Income to Debt Service for each calendar year beginning </w:t>
      </w:r>
      <w:r>
        <w:t>sixty</w:t>
      </w:r>
      <w:r w:rsidRPr="00D91FC8">
        <w:t xml:space="preserve"> days after 2023 year-end of not less than 1.20 (the “Debt Service Coverage Ratio”). “Net Operating Income” means gross income less operating expenses before income taxes, distributions to equity owners, dividends, depreciation</w:t>
      </w:r>
      <w:r>
        <w:t>,</w:t>
      </w:r>
      <w:r w:rsidRPr="00D91FC8">
        <w:t xml:space="preserve"> and amortization (also known as “EBITDA”). “Debt service” means principal and interest payments on all debts with a maturity in excess of one year. Failure to continuously maintain the Debt Service Coverage Ratio shall be a default under this Loan Agreement and the Promissory Note.</w:t>
      </w:r>
    </w:p>
    <w:p w14:paraId="57854A4E" w14:textId="77777777" w:rsidR="000F51E2" w:rsidRPr="00D91FC8" w:rsidRDefault="000F51E2" w:rsidP="00250F7E">
      <w:pPr>
        <w:pStyle w:val="ParaFlushLeft"/>
        <w:tabs>
          <w:tab w:val="clear" w:pos="5040"/>
          <w:tab w:val="clear" w:pos="9000"/>
        </w:tabs>
        <w:suppressAutoHyphens/>
        <w:spacing w:before="240" w:line="240" w:lineRule="auto"/>
        <w:ind w:firstLine="720"/>
      </w:pPr>
      <w:r w:rsidRPr="00D91FC8">
        <w:t>Buyer will fund at closing and thereafter maintain an Interest Reserve Account in the initial amount of no less than $</w:t>
      </w:r>
      <w:r>
        <w:t>[</w:t>
      </w:r>
      <w:r w:rsidRPr="003C1EB2">
        <w:rPr>
          <w:rFonts w:ascii="Arial" w:hAnsi="Arial" w:cs="Arial"/>
          <w:b/>
          <w:bCs/>
          <w:sz w:val="20"/>
          <w:szCs w:val="20"/>
        </w:rPr>
        <w:t>amount</w:t>
      </w:r>
      <w:r>
        <w:t>]</w:t>
      </w:r>
      <w:r w:rsidRPr="00D91FC8">
        <w:t xml:space="preserve"> and will continuously maintain this account until the Maturity Date. Funds in the Interest Reserve Account may be released at Lender’s sole discretion for budgeted and Lender</w:t>
      </w:r>
      <w:r>
        <w:t>-</w:t>
      </w:r>
      <w:r w:rsidRPr="00D91FC8">
        <w:t>approved expenses including interest due on the Note. The Reserve Account is subject to the security interest granted to Lender in the Deed of Trust</w:t>
      </w:r>
      <w:r>
        <w:t>,</w:t>
      </w:r>
      <w:r w:rsidRPr="00D91FC8">
        <w:t xml:space="preserve"> and all Obligors hereby grant Lender that Security Interest pursuant to the terms set out in the Deed of Trust.</w:t>
      </w:r>
    </w:p>
    <w:p w14:paraId="2F806EE0" w14:textId="77777777" w:rsidR="000F51E2" w:rsidRPr="00D66930" w:rsidRDefault="000F51E2" w:rsidP="00250F7E">
      <w:pPr>
        <w:keepNext/>
        <w:suppressAutoHyphens/>
        <w:autoSpaceDE w:val="0"/>
        <w:autoSpaceDN w:val="0"/>
        <w:adjustRightInd w:val="0"/>
        <w:spacing w:before="240" w:after="240"/>
        <w:jc w:val="center"/>
        <w:rPr>
          <w:b/>
          <w:bCs/>
        </w:rPr>
      </w:pPr>
      <w:r w:rsidRPr="00D66930">
        <w:rPr>
          <w:b/>
          <w:bCs/>
        </w:rPr>
        <w:t>The Loan</w:t>
      </w:r>
    </w:p>
    <w:p w14:paraId="6D2A475D" w14:textId="77777777" w:rsidR="000F51E2" w:rsidRPr="00D91FC8" w:rsidRDefault="000F51E2" w:rsidP="00250F7E">
      <w:pPr>
        <w:suppressAutoHyphens/>
        <w:autoSpaceDE w:val="0"/>
        <w:autoSpaceDN w:val="0"/>
        <w:adjustRightInd w:val="0"/>
        <w:spacing w:before="240" w:after="240"/>
        <w:ind w:firstLine="720"/>
      </w:pPr>
      <w:r w:rsidRPr="00D91FC8">
        <w:t xml:space="preserve">Subject to the terms and conditions of this </w:t>
      </w:r>
      <w:r>
        <w:t>Loan A</w:t>
      </w:r>
      <w:r w:rsidRPr="00D91FC8">
        <w:t>greement, Lender will lend Borrower the Original Principal Amount as represented by the Note (the “Loan”), and Borrower agrees to pay the Note.</w:t>
      </w:r>
    </w:p>
    <w:p w14:paraId="0A009946" w14:textId="77777777" w:rsidR="000F51E2" w:rsidRPr="00D66930" w:rsidRDefault="000F51E2" w:rsidP="00250F7E">
      <w:pPr>
        <w:keepNext/>
        <w:suppressAutoHyphens/>
        <w:autoSpaceDE w:val="0"/>
        <w:autoSpaceDN w:val="0"/>
        <w:adjustRightInd w:val="0"/>
        <w:spacing w:before="240" w:after="240"/>
        <w:jc w:val="center"/>
        <w:rPr>
          <w:b/>
          <w:bCs/>
        </w:rPr>
      </w:pPr>
      <w:r w:rsidRPr="00D66930">
        <w:rPr>
          <w:b/>
          <w:bCs/>
        </w:rPr>
        <w:t>Clauses and Covenants</w:t>
      </w:r>
    </w:p>
    <w:p w14:paraId="5404C7DA" w14:textId="77777777" w:rsidR="000F51E2" w:rsidRPr="00D66930" w:rsidRDefault="000F51E2" w:rsidP="00250F7E">
      <w:pPr>
        <w:keepNext/>
        <w:suppressAutoHyphens/>
        <w:autoSpaceDE w:val="0"/>
        <w:autoSpaceDN w:val="0"/>
        <w:adjustRightInd w:val="0"/>
        <w:spacing w:before="240" w:after="240"/>
        <w:rPr>
          <w:b/>
          <w:bCs/>
        </w:rPr>
      </w:pPr>
      <w:r w:rsidRPr="00D66930">
        <w:rPr>
          <w:b/>
          <w:bCs/>
        </w:rPr>
        <w:t>A.</w:t>
      </w:r>
      <w:r w:rsidRPr="00D66930">
        <w:rPr>
          <w:b/>
          <w:bCs/>
        </w:rPr>
        <w:tab/>
        <w:t>Conditions Precedent to Loan</w:t>
      </w:r>
    </w:p>
    <w:p w14:paraId="5673E397" w14:textId="77777777" w:rsidR="000F51E2" w:rsidRPr="00D91FC8" w:rsidRDefault="000F51E2" w:rsidP="00250F7E">
      <w:pPr>
        <w:suppressAutoHyphens/>
        <w:autoSpaceDE w:val="0"/>
        <w:autoSpaceDN w:val="0"/>
        <w:adjustRightInd w:val="0"/>
        <w:spacing w:before="240" w:after="240"/>
        <w:ind w:firstLine="720"/>
      </w:pPr>
      <w:r w:rsidRPr="00D91FC8">
        <w:t>The obligation of Lender to make the Loan is conditioned on</w:t>
      </w:r>
      <w:r>
        <w:t>—</w:t>
      </w:r>
    </w:p>
    <w:p w14:paraId="36EEF930" w14:textId="77777777" w:rsidR="000F51E2" w:rsidRPr="00D91FC8" w:rsidRDefault="000F51E2" w:rsidP="00250F7E">
      <w:pPr>
        <w:suppressAutoHyphens/>
        <w:autoSpaceDE w:val="0"/>
        <w:autoSpaceDN w:val="0"/>
        <w:adjustRightInd w:val="0"/>
        <w:spacing w:before="240" w:after="240"/>
        <w:ind w:firstLine="720"/>
      </w:pPr>
      <w:r w:rsidRPr="00D66930">
        <w:rPr>
          <w:i/>
          <w:iCs/>
        </w:rPr>
        <w:t>A.1.</w:t>
      </w:r>
      <w:r w:rsidRPr="00D91FC8">
        <w:tab/>
        <w:t>the execution and delivery of the Loan Documents;</w:t>
      </w:r>
    </w:p>
    <w:p w14:paraId="08DA7E68" w14:textId="77777777" w:rsidR="000F51E2" w:rsidRPr="00D91FC8" w:rsidRDefault="000F51E2" w:rsidP="00250F7E">
      <w:pPr>
        <w:suppressAutoHyphens/>
        <w:autoSpaceDE w:val="0"/>
        <w:autoSpaceDN w:val="0"/>
        <w:adjustRightInd w:val="0"/>
        <w:spacing w:before="240" w:after="240"/>
        <w:ind w:firstLine="720"/>
      </w:pPr>
      <w:r w:rsidRPr="00D66930">
        <w:rPr>
          <w:i/>
          <w:iCs/>
        </w:rPr>
        <w:t>A.2.</w:t>
      </w:r>
      <w:r w:rsidRPr="00D91FC8">
        <w:tab/>
        <w:t>the accuracy, in all material respects, of all representations and warranties in the Loan Documents;</w:t>
      </w:r>
    </w:p>
    <w:p w14:paraId="413018B3" w14:textId="77777777" w:rsidR="000F51E2" w:rsidRPr="00D91FC8" w:rsidRDefault="000F51E2" w:rsidP="00250F7E">
      <w:pPr>
        <w:suppressAutoHyphens/>
        <w:autoSpaceDE w:val="0"/>
        <w:autoSpaceDN w:val="0"/>
        <w:adjustRightInd w:val="0"/>
        <w:spacing w:before="240" w:after="240"/>
        <w:ind w:firstLine="720"/>
      </w:pPr>
      <w:r w:rsidRPr="00D66930">
        <w:rPr>
          <w:i/>
          <w:iCs/>
        </w:rPr>
        <w:t>A.3.</w:t>
      </w:r>
      <w:r w:rsidRPr="00D91FC8">
        <w:tab/>
        <w:t>no default existing under the Loan Documents;</w:t>
      </w:r>
    </w:p>
    <w:p w14:paraId="6D30585A" w14:textId="77777777" w:rsidR="000F51E2" w:rsidRPr="00D91FC8" w:rsidRDefault="000F51E2" w:rsidP="00250F7E">
      <w:pPr>
        <w:suppressAutoHyphens/>
        <w:autoSpaceDE w:val="0"/>
        <w:autoSpaceDN w:val="0"/>
        <w:adjustRightInd w:val="0"/>
        <w:spacing w:before="240" w:after="240"/>
        <w:ind w:firstLine="720"/>
      </w:pPr>
      <w:r w:rsidRPr="00D66930">
        <w:rPr>
          <w:i/>
          <w:iCs/>
        </w:rPr>
        <w:t>A.4.</w:t>
      </w:r>
      <w:r w:rsidRPr="00D91FC8">
        <w:tab/>
        <w:t>payment of the Loan Origination Fee, set out above, and all expenses incurred by Lender in connection with the Loan Documents; and</w:t>
      </w:r>
    </w:p>
    <w:p w14:paraId="72BA5FEA" w14:textId="77777777" w:rsidR="000F51E2" w:rsidRPr="00D91FC8" w:rsidRDefault="000F51E2" w:rsidP="00250F7E">
      <w:pPr>
        <w:suppressAutoHyphens/>
        <w:autoSpaceDE w:val="0"/>
        <w:autoSpaceDN w:val="0"/>
        <w:adjustRightInd w:val="0"/>
        <w:spacing w:before="240" w:after="240"/>
        <w:ind w:firstLine="720"/>
      </w:pPr>
      <w:r w:rsidRPr="00D66930">
        <w:rPr>
          <w:i/>
          <w:iCs/>
        </w:rPr>
        <w:t>A.5.</w:t>
      </w:r>
      <w:r w:rsidRPr="00D91FC8">
        <w:tab/>
        <w:t>Lender’s receipt, in a form acceptable to Lender, of</w:t>
      </w:r>
      <w:r>
        <w:t>—</w:t>
      </w:r>
    </w:p>
    <w:p w14:paraId="72FE9183"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a.</w:t>
      </w:r>
      <w:r w:rsidRPr="00D91FC8">
        <w:tab/>
        <w:t>certification from Borrower’s authorized representative for any Borrower that is an entity attaching (i) a copy of Borrower’s organizational documents, (ii) the approval of Borrower’s governing authority for the execution and delivery of the Loan Documents, and (iii) specimen signatures from all Borrower representatives authorized to execute the Loan Documents;</w:t>
      </w:r>
    </w:p>
    <w:p w14:paraId="2B213205"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b.</w:t>
      </w:r>
      <w:r w:rsidRPr="00D91FC8">
        <w:tab/>
        <w:t xml:space="preserve">certification from governmental authorities for any Borrower that is an entity confirming Borrower’s existence and Borrower’s account status with the Texas </w:t>
      </w:r>
      <w:r>
        <w:t>C</w:t>
      </w:r>
      <w:r w:rsidRPr="00D91FC8">
        <w:t xml:space="preserve">omptroller of </w:t>
      </w:r>
      <w:r>
        <w:t>P</w:t>
      </w:r>
      <w:r w:rsidRPr="00D91FC8">
        <w:t xml:space="preserve">ublic </w:t>
      </w:r>
      <w:r>
        <w:t>A</w:t>
      </w:r>
      <w:r w:rsidRPr="00D91FC8">
        <w:t>ccounts;</w:t>
      </w:r>
    </w:p>
    <w:p w14:paraId="3388C528"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c.</w:t>
      </w:r>
      <w:r w:rsidRPr="00D91FC8">
        <w:tab/>
        <w:t>appraisal of the Real Property;</w:t>
      </w:r>
    </w:p>
    <w:p w14:paraId="2100531E"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d.</w:t>
      </w:r>
      <w:r w:rsidRPr="00D91FC8">
        <w:tab/>
        <w:t>survey plat of the Real Property;</w:t>
      </w:r>
    </w:p>
    <w:p w14:paraId="24817998"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e.</w:t>
      </w:r>
      <w:r w:rsidRPr="00D91FC8">
        <w:tab/>
        <w:t>commitment for issuance of a loan policy of title insurance in the Original Principal Amount insuring the validity of Lender’s lien on the Real Property and confirming that no liens exist on the Real Property other than those liens permitted by the Loan Documents;</w:t>
      </w:r>
    </w:p>
    <w:p w14:paraId="162291F1"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f.</w:t>
      </w:r>
      <w:r w:rsidRPr="00D91FC8">
        <w:tab/>
        <w:t>financing statement reports on the Personal Property issued by all applicable filing officers confirming no financing statements are filed on the Personal Property other than those financing statements permitted by the Loan Documents;</w:t>
      </w:r>
    </w:p>
    <w:p w14:paraId="4745763C"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g.</w:t>
      </w:r>
      <w:r w:rsidRPr="00D91FC8">
        <w:tab/>
        <w:t>financial statement on Borrower and financial statement on Guarantor;</w:t>
      </w:r>
    </w:p>
    <w:p w14:paraId="4ED5B1AA"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h.</w:t>
      </w:r>
      <w:r w:rsidRPr="00D91FC8">
        <w:tab/>
        <w:t>proof of insurance required by the Loan Documents;</w:t>
      </w:r>
      <w:r>
        <w:t xml:space="preserve"> and</w:t>
      </w:r>
    </w:p>
    <w:p w14:paraId="770DA6BD" w14:textId="77777777" w:rsidR="000F51E2" w:rsidRPr="00D91FC8" w:rsidRDefault="000F51E2" w:rsidP="00250F7E">
      <w:pPr>
        <w:suppressAutoHyphens/>
        <w:autoSpaceDE w:val="0"/>
        <w:autoSpaceDN w:val="0"/>
        <w:adjustRightInd w:val="0"/>
        <w:spacing w:before="240" w:after="240"/>
        <w:ind w:firstLine="720"/>
      </w:pPr>
      <w:r>
        <w:rPr>
          <w:i/>
          <w:iCs/>
        </w:rPr>
        <w:t>A.5.</w:t>
      </w:r>
      <w:r w:rsidRPr="005972A5">
        <w:rPr>
          <w:i/>
          <w:iCs/>
        </w:rPr>
        <w:t>i.</w:t>
      </w:r>
      <w:r w:rsidRPr="00D91FC8">
        <w:tab/>
        <w:t>all other documents, instruments, and certificates reasonably requested by Lender.</w:t>
      </w:r>
    </w:p>
    <w:p w14:paraId="61C294A6" w14:textId="77777777" w:rsidR="000F51E2" w:rsidRPr="005972A5" w:rsidRDefault="000F51E2" w:rsidP="00250F7E">
      <w:pPr>
        <w:keepNext/>
        <w:suppressAutoHyphens/>
        <w:autoSpaceDE w:val="0"/>
        <w:autoSpaceDN w:val="0"/>
        <w:adjustRightInd w:val="0"/>
        <w:spacing w:before="240" w:after="240"/>
        <w:rPr>
          <w:b/>
          <w:bCs/>
        </w:rPr>
      </w:pPr>
      <w:r w:rsidRPr="005972A5">
        <w:rPr>
          <w:b/>
          <w:bCs/>
        </w:rPr>
        <w:t>B.</w:t>
      </w:r>
      <w:r w:rsidRPr="005972A5">
        <w:rPr>
          <w:b/>
          <w:bCs/>
        </w:rPr>
        <w:tab/>
        <w:t>Borrower’s Representations</w:t>
      </w:r>
    </w:p>
    <w:p w14:paraId="00CD850B" w14:textId="77777777" w:rsidR="000F51E2" w:rsidRPr="00D91FC8" w:rsidRDefault="000F51E2" w:rsidP="00250F7E">
      <w:pPr>
        <w:suppressAutoHyphens/>
        <w:autoSpaceDE w:val="0"/>
        <w:autoSpaceDN w:val="0"/>
        <w:adjustRightInd w:val="0"/>
        <w:spacing w:before="240" w:after="240"/>
        <w:ind w:firstLine="720"/>
      </w:pPr>
      <w:r w:rsidRPr="00D91FC8">
        <w:t xml:space="preserve">To induce Lender to enter into this </w:t>
      </w:r>
      <w:r>
        <w:t>Loan A</w:t>
      </w:r>
      <w:r w:rsidRPr="00D91FC8">
        <w:t>greement and to make the Loan, Borrower represents to Lender that</w:t>
      </w:r>
      <w:r>
        <w:t>—</w:t>
      </w:r>
    </w:p>
    <w:p w14:paraId="67759737" w14:textId="77777777" w:rsidR="000F51E2" w:rsidRPr="00D91FC8" w:rsidRDefault="000F51E2" w:rsidP="00250F7E">
      <w:pPr>
        <w:suppressAutoHyphens/>
        <w:autoSpaceDE w:val="0"/>
        <w:autoSpaceDN w:val="0"/>
        <w:adjustRightInd w:val="0"/>
        <w:spacing w:before="240" w:after="240"/>
        <w:ind w:firstLine="720"/>
      </w:pPr>
      <w:r w:rsidRPr="00AD6E11">
        <w:rPr>
          <w:i/>
          <w:iCs/>
        </w:rPr>
        <w:t>B.1.</w:t>
      </w:r>
      <w:r w:rsidRPr="00D91FC8">
        <w:tab/>
        <w:t>Borrower</w:t>
      </w:r>
      <w:r>
        <w:t>—</w:t>
      </w:r>
    </w:p>
    <w:p w14:paraId="2536F6DE" w14:textId="77777777" w:rsidR="000F51E2" w:rsidRPr="00D91FC8" w:rsidRDefault="000F51E2" w:rsidP="00250F7E">
      <w:pPr>
        <w:suppressAutoHyphens/>
        <w:autoSpaceDE w:val="0"/>
        <w:autoSpaceDN w:val="0"/>
        <w:adjustRightInd w:val="0"/>
        <w:spacing w:before="240" w:after="240"/>
        <w:ind w:firstLine="720"/>
      </w:pPr>
      <w:r>
        <w:rPr>
          <w:i/>
          <w:iCs/>
        </w:rPr>
        <w:t>B.1.</w:t>
      </w:r>
      <w:r w:rsidRPr="00F30F5E">
        <w:rPr>
          <w:i/>
          <w:iCs/>
        </w:rPr>
        <w:t>a.</w:t>
      </w:r>
      <w:r w:rsidRPr="00D91FC8">
        <w:tab/>
        <w:t>has the power and authority needed to execute and deliver the Loan Documents and to perform Borrower’s obligations under the Loan Documents;</w:t>
      </w:r>
    </w:p>
    <w:p w14:paraId="48A97871" w14:textId="77777777" w:rsidR="000F51E2" w:rsidRPr="00D91FC8" w:rsidRDefault="000F51E2" w:rsidP="00250F7E">
      <w:pPr>
        <w:suppressAutoHyphens/>
        <w:autoSpaceDE w:val="0"/>
        <w:autoSpaceDN w:val="0"/>
        <w:adjustRightInd w:val="0"/>
        <w:spacing w:before="240" w:after="240"/>
        <w:ind w:firstLine="720"/>
      </w:pPr>
      <w:r>
        <w:rPr>
          <w:i/>
          <w:iCs/>
        </w:rPr>
        <w:t>B.1.</w:t>
      </w:r>
      <w:r w:rsidRPr="00F30F5E">
        <w:rPr>
          <w:i/>
          <w:iCs/>
        </w:rPr>
        <w:t>b.</w:t>
      </w:r>
      <w:r w:rsidRPr="00D91FC8">
        <w:tab/>
        <w:t>possesses all permits, registrations, approvals, consents, licenses, trademarks, trademark rights, trade names, trade name rights, and copyrights needed to conduct Borrower’s business;</w:t>
      </w:r>
    </w:p>
    <w:p w14:paraId="287E6011" w14:textId="77777777" w:rsidR="000F51E2" w:rsidRPr="00D91FC8" w:rsidRDefault="000F51E2" w:rsidP="00250F7E">
      <w:pPr>
        <w:suppressAutoHyphens/>
        <w:autoSpaceDE w:val="0"/>
        <w:autoSpaceDN w:val="0"/>
        <w:adjustRightInd w:val="0"/>
        <w:spacing w:before="240" w:after="240"/>
        <w:ind w:firstLine="720"/>
      </w:pPr>
      <w:r>
        <w:rPr>
          <w:i/>
          <w:iCs/>
        </w:rPr>
        <w:t>B.1.</w:t>
      </w:r>
      <w:r w:rsidRPr="00F30F5E">
        <w:rPr>
          <w:i/>
          <w:iCs/>
        </w:rPr>
        <w:t>c.</w:t>
      </w:r>
      <w:r w:rsidRPr="00D91FC8">
        <w:tab/>
        <w:t xml:space="preserve">was validly formed and exists under the laws of the </w:t>
      </w:r>
      <w:r>
        <w:t>s</w:t>
      </w:r>
      <w:r w:rsidRPr="00D91FC8">
        <w:t xml:space="preserve">tate of </w:t>
      </w:r>
      <w:r>
        <w:t>o</w:t>
      </w:r>
      <w:r w:rsidRPr="00D91FC8">
        <w:t>rganization;</w:t>
      </w:r>
    </w:p>
    <w:p w14:paraId="13383DED" w14:textId="77777777" w:rsidR="000F51E2" w:rsidRPr="00D91FC8" w:rsidRDefault="000F51E2" w:rsidP="00250F7E">
      <w:pPr>
        <w:suppressAutoHyphens/>
        <w:autoSpaceDE w:val="0"/>
        <w:autoSpaceDN w:val="0"/>
        <w:adjustRightInd w:val="0"/>
        <w:spacing w:before="240" w:after="240"/>
        <w:ind w:firstLine="720"/>
      </w:pPr>
      <w:r>
        <w:rPr>
          <w:i/>
          <w:iCs/>
        </w:rPr>
        <w:t>B.1.</w:t>
      </w:r>
      <w:r w:rsidRPr="00F30F5E">
        <w:rPr>
          <w:i/>
          <w:iCs/>
        </w:rPr>
        <w:t>d.</w:t>
      </w:r>
      <w:r w:rsidRPr="00D91FC8">
        <w:tab/>
        <w:t xml:space="preserve">is in good standing under the laws of the </w:t>
      </w:r>
      <w:r>
        <w:t>s</w:t>
      </w:r>
      <w:r w:rsidRPr="00D91FC8">
        <w:t xml:space="preserve">tate of </w:t>
      </w:r>
      <w:r>
        <w:t>o</w:t>
      </w:r>
      <w:r w:rsidRPr="00D91FC8">
        <w:t>rganization and all other jurisdictions where the nature of Borrower’s business makes qualification necessary; and</w:t>
      </w:r>
    </w:p>
    <w:p w14:paraId="6FAC6717" w14:textId="77777777" w:rsidR="000F51E2" w:rsidRPr="00D91FC8" w:rsidRDefault="000F51E2" w:rsidP="00250F7E">
      <w:pPr>
        <w:suppressAutoHyphens/>
        <w:autoSpaceDE w:val="0"/>
        <w:autoSpaceDN w:val="0"/>
        <w:adjustRightInd w:val="0"/>
        <w:spacing w:before="240" w:after="240"/>
        <w:ind w:firstLine="720"/>
      </w:pPr>
      <w:r>
        <w:rPr>
          <w:i/>
          <w:iCs/>
        </w:rPr>
        <w:t>B.1.</w:t>
      </w:r>
      <w:r w:rsidRPr="00F30F5E">
        <w:rPr>
          <w:i/>
          <w:iCs/>
        </w:rPr>
        <w:t>e.</w:t>
      </w:r>
      <w:r w:rsidRPr="00D91FC8">
        <w:tab/>
        <w:t xml:space="preserve">is qualified to do business under the laws of the </w:t>
      </w:r>
      <w:r>
        <w:t>s</w:t>
      </w:r>
      <w:r w:rsidRPr="00D91FC8">
        <w:t xml:space="preserve">tate of </w:t>
      </w:r>
      <w:r>
        <w:t>o</w:t>
      </w:r>
      <w:r w:rsidRPr="00D91FC8">
        <w:t>rganization and all other jurisdictions where the nature of Borrower’s business makes qualification necessary.</w:t>
      </w:r>
    </w:p>
    <w:p w14:paraId="43FBCDD3" w14:textId="77777777" w:rsidR="000F51E2" w:rsidRPr="00D91FC8" w:rsidRDefault="000F51E2" w:rsidP="00250F7E">
      <w:pPr>
        <w:suppressAutoHyphens/>
        <w:autoSpaceDE w:val="0"/>
        <w:autoSpaceDN w:val="0"/>
        <w:adjustRightInd w:val="0"/>
        <w:spacing w:before="240" w:after="240"/>
        <w:ind w:firstLine="720"/>
      </w:pPr>
      <w:r w:rsidRPr="00AD6E11">
        <w:rPr>
          <w:i/>
          <w:iCs/>
        </w:rPr>
        <w:t>B.2.</w:t>
      </w:r>
      <w:r w:rsidRPr="00D91FC8">
        <w:tab/>
        <w:t>the execution, delivery, and performance of the Loan Documents executed by Borrower have been duly authorized and do not and will not (a) contravene or violate any legal requirement; (b) result in the breach of, or constitute a default under, any instrument to which Borrower is a party or by which any of Borrower’s property may be bound or affected; or (c) result in a requirement to create any lien upon any of Borrower’s property other than liens granted to Lender on the Collateral;</w:t>
      </w:r>
    </w:p>
    <w:p w14:paraId="2E13E3DB" w14:textId="77777777" w:rsidR="000F51E2" w:rsidRPr="00D91FC8" w:rsidRDefault="000F51E2" w:rsidP="00250F7E">
      <w:pPr>
        <w:suppressAutoHyphens/>
        <w:autoSpaceDE w:val="0"/>
        <w:autoSpaceDN w:val="0"/>
        <w:adjustRightInd w:val="0"/>
        <w:spacing w:before="240" w:after="240"/>
        <w:ind w:firstLine="720"/>
      </w:pPr>
      <w:r w:rsidRPr="00AD6E11">
        <w:rPr>
          <w:i/>
          <w:iCs/>
        </w:rPr>
        <w:t>B.3.</w:t>
      </w:r>
      <w:r w:rsidRPr="00D91FC8">
        <w:tab/>
        <w:t>the Loan Documents are legal, valid, and binding obligations of the parties executing the documents;</w:t>
      </w:r>
    </w:p>
    <w:p w14:paraId="4C1917FB" w14:textId="77777777" w:rsidR="000F51E2" w:rsidRPr="00D91FC8" w:rsidRDefault="000F51E2" w:rsidP="00250F7E">
      <w:pPr>
        <w:suppressAutoHyphens/>
        <w:autoSpaceDE w:val="0"/>
        <w:autoSpaceDN w:val="0"/>
        <w:adjustRightInd w:val="0"/>
        <w:spacing w:before="240" w:after="240"/>
        <w:ind w:firstLine="720"/>
      </w:pPr>
      <w:r w:rsidRPr="00AD6E11">
        <w:rPr>
          <w:i/>
          <w:iCs/>
        </w:rPr>
        <w:t>B.4.</w:t>
      </w:r>
      <w:r w:rsidRPr="00D91FC8">
        <w:tab/>
        <w:t>Borrower has good and indefeasible title to the Real Property and has good title to the Personal Property, free and clear of all liens except (a) as disclosed in the Loan Documents; (b) liens for ad valorem taxes, general and special assessments, and other governmental charges not yet due or payable; and (c) liens granted to Lender;</w:t>
      </w:r>
    </w:p>
    <w:p w14:paraId="79B9E6B3" w14:textId="77777777" w:rsidR="000F51E2" w:rsidRPr="00D91FC8" w:rsidRDefault="000F51E2" w:rsidP="00250F7E">
      <w:pPr>
        <w:suppressAutoHyphens/>
        <w:autoSpaceDE w:val="0"/>
        <w:autoSpaceDN w:val="0"/>
        <w:adjustRightInd w:val="0"/>
        <w:spacing w:before="240" w:after="240"/>
        <w:ind w:firstLine="720"/>
      </w:pPr>
      <w:r w:rsidRPr="00AD6E11">
        <w:rPr>
          <w:i/>
          <w:iCs/>
        </w:rPr>
        <w:t>B.5.</w:t>
      </w:r>
      <w:r w:rsidRPr="00D91FC8">
        <w:tab/>
        <w:t>Borrower’s financial statements delivered to Lender fairly present the financial condition and the results of Borrower’s operations as of the dates and for the periods indicated, and no material adverse change has occurred in the assets, liabilities, financial condition, or business of Borrower since the dates of the financial statements;</w:t>
      </w:r>
    </w:p>
    <w:p w14:paraId="6BD45E28" w14:textId="77777777" w:rsidR="000F51E2" w:rsidRPr="00D91FC8" w:rsidRDefault="000F51E2" w:rsidP="00250F7E">
      <w:pPr>
        <w:suppressAutoHyphens/>
        <w:autoSpaceDE w:val="0"/>
        <w:autoSpaceDN w:val="0"/>
        <w:adjustRightInd w:val="0"/>
        <w:spacing w:before="240" w:after="240"/>
        <w:ind w:firstLine="720"/>
      </w:pPr>
      <w:r w:rsidRPr="00AD6E11">
        <w:rPr>
          <w:i/>
          <w:iCs/>
        </w:rPr>
        <w:t>B.6.</w:t>
      </w:r>
      <w:r w:rsidRPr="00D91FC8">
        <w:tab/>
        <w:t>Borrower has no knowledge of any litigation or administrative claim, action, or proceeding, pending or threatened, against Borrower or directly involving the Collateral before or by any governmental authority that, if adversely determined, could have a material adverse effect on Borrower;</w:t>
      </w:r>
    </w:p>
    <w:p w14:paraId="4D2D0B8F" w14:textId="77777777" w:rsidR="000F51E2" w:rsidRPr="00D91FC8" w:rsidRDefault="000F51E2" w:rsidP="00250F7E">
      <w:pPr>
        <w:suppressAutoHyphens/>
        <w:autoSpaceDE w:val="0"/>
        <w:autoSpaceDN w:val="0"/>
        <w:adjustRightInd w:val="0"/>
        <w:spacing w:before="240" w:after="240"/>
        <w:ind w:firstLine="720"/>
      </w:pPr>
      <w:r w:rsidRPr="00AD6E11">
        <w:rPr>
          <w:i/>
          <w:iCs/>
        </w:rPr>
        <w:t>B.7.</w:t>
      </w:r>
      <w:r w:rsidRPr="00D91FC8">
        <w:tab/>
        <w:t>there is no outstanding adverse judgment, writ, order, injunction, award, or decree affecting Borrower or the Collateral;</w:t>
      </w:r>
    </w:p>
    <w:p w14:paraId="54213D7F" w14:textId="77777777" w:rsidR="000F51E2" w:rsidRPr="00D91FC8" w:rsidRDefault="000F51E2" w:rsidP="00250F7E">
      <w:pPr>
        <w:suppressAutoHyphens/>
        <w:autoSpaceDE w:val="0"/>
        <w:autoSpaceDN w:val="0"/>
        <w:adjustRightInd w:val="0"/>
        <w:spacing w:before="240" w:after="240"/>
        <w:ind w:firstLine="720"/>
      </w:pPr>
      <w:r w:rsidRPr="00AD6E11">
        <w:rPr>
          <w:i/>
          <w:iCs/>
        </w:rPr>
        <w:t>B.8.</w:t>
      </w:r>
      <w:r w:rsidRPr="00D91FC8">
        <w:tab/>
        <w:t>Borrower is not in default under any agreement to which Borrower is bound or to which any of the collateral is subject that could have a material adverse effect on Borrower or the Collateral;</w:t>
      </w:r>
    </w:p>
    <w:p w14:paraId="1A411518" w14:textId="77777777" w:rsidR="000F51E2" w:rsidRPr="00D91FC8" w:rsidRDefault="000F51E2" w:rsidP="00250F7E">
      <w:pPr>
        <w:suppressAutoHyphens/>
        <w:autoSpaceDE w:val="0"/>
        <w:autoSpaceDN w:val="0"/>
        <w:adjustRightInd w:val="0"/>
        <w:spacing w:before="240" w:after="240"/>
        <w:ind w:firstLine="720"/>
      </w:pPr>
      <w:r w:rsidRPr="00AD6E11">
        <w:rPr>
          <w:i/>
          <w:iCs/>
        </w:rPr>
        <w:t>B.9.</w:t>
      </w:r>
      <w:r w:rsidRPr="00D91FC8">
        <w:tab/>
        <w:t>all information and documentation supplied to Lender and all statements made to Lender by or on behalf of Borrower are correct and complete in all material respects as of the date made;</w:t>
      </w:r>
    </w:p>
    <w:p w14:paraId="4DD2F908" w14:textId="77777777" w:rsidR="000F51E2" w:rsidRPr="00D91FC8" w:rsidRDefault="000F51E2" w:rsidP="00250F7E">
      <w:pPr>
        <w:suppressAutoHyphens/>
        <w:autoSpaceDE w:val="0"/>
        <w:autoSpaceDN w:val="0"/>
        <w:adjustRightInd w:val="0"/>
        <w:spacing w:before="240" w:after="240"/>
        <w:ind w:firstLine="720"/>
      </w:pPr>
      <w:r w:rsidRPr="00AD6E11">
        <w:rPr>
          <w:i/>
          <w:iCs/>
        </w:rPr>
        <w:t>B.10.</w:t>
      </w:r>
      <w:r w:rsidRPr="00D91FC8">
        <w:tab/>
        <w:t>except as disclosed in an environmental report previously provided to Lender</w:t>
      </w:r>
      <w:r>
        <w:t>,</w:t>
      </w:r>
      <w:r w:rsidRPr="00D91FC8">
        <w:t xml:space="preserve"> Borrower has no knowledge of the Real Property’s being used for the production, release, or disposal of hazardous wastes or materials in violation of applicable environmental laws;</w:t>
      </w:r>
    </w:p>
    <w:p w14:paraId="31A89467" w14:textId="77777777" w:rsidR="000F51E2" w:rsidRPr="00D91FC8" w:rsidRDefault="000F51E2" w:rsidP="00250F7E">
      <w:pPr>
        <w:suppressAutoHyphens/>
        <w:autoSpaceDE w:val="0"/>
        <w:autoSpaceDN w:val="0"/>
        <w:adjustRightInd w:val="0"/>
        <w:spacing w:before="240" w:after="240"/>
        <w:ind w:firstLine="720"/>
      </w:pPr>
      <w:r w:rsidRPr="00AD6E11">
        <w:rPr>
          <w:i/>
          <w:iCs/>
        </w:rPr>
        <w:t>B.11.</w:t>
      </w:r>
      <w:r w:rsidRPr="00D91FC8">
        <w:tab/>
        <w:t>the Real Property is taxed and billed separately from any other property for ad valorem tax purposes;</w:t>
      </w:r>
    </w:p>
    <w:p w14:paraId="2B520DDC" w14:textId="77777777" w:rsidR="000F51E2" w:rsidRPr="00D91FC8" w:rsidRDefault="000F51E2" w:rsidP="00250F7E">
      <w:pPr>
        <w:suppressAutoHyphens/>
        <w:autoSpaceDE w:val="0"/>
        <w:autoSpaceDN w:val="0"/>
        <w:adjustRightInd w:val="0"/>
        <w:spacing w:before="240" w:after="240"/>
        <w:ind w:firstLine="720"/>
      </w:pPr>
      <w:r w:rsidRPr="00AD6E11">
        <w:rPr>
          <w:i/>
          <w:iCs/>
        </w:rPr>
        <w:t>B.12.</w:t>
      </w:r>
      <w:r w:rsidRPr="00D91FC8">
        <w:tab/>
        <w:t>except as disclosed on the survey previously provided to Lender, no part of the Real Property is located within a flood zone;</w:t>
      </w:r>
    </w:p>
    <w:p w14:paraId="05EA6D9E" w14:textId="77777777" w:rsidR="000F51E2" w:rsidRPr="00D91FC8" w:rsidRDefault="000F51E2" w:rsidP="00250F7E">
      <w:pPr>
        <w:suppressAutoHyphens/>
        <w:autoSpaceDE w:val="0"/>
        <w:autoSpaceDN w:val="0"/>
        <w:adjustRightInd w:val="0"/>
        <w:spacing w:before="240" w:after="240"/>
        <w:ind w:firstLine="720"/>
      </w:pPr>
      <w:r w:rsidRPr="00AD6E11">
        <w:rPr>
          <w:i/>
          <w:iCs/>
        </w:rPr>
        <w:t>B.13.</w:t>
      </w:r>
      <w:r w:rsidRPr="00D91FC8">
        <w:tab/>
        <w:t>Borrower’s financial records have been prepared and maintained in accordance with good accounting practices consistently applied and reflect all moneys due or to become due from or to Borrower; and</w:t>
      </w:r>
    </w:p>
    <w:p w14:paraId="0D7BFED3" w14:textId="77777777" w:rsidR="000F51E2" w:rsidRPr="00D91FC8" w:rsidRDefault="000F51E2" w:rsidP="00250F7E">
      <w:pPr>
        <w:suppressAutoHyphens/>
        <w:autoSpaceDE w:val="0"/>
        <w:autoSpaceDN w:val="0"/>
        <w:adjustRightInd w:val="0"/>
        <w:spacing w:before="240" w:after="240"/>
        <w:ind w:firstLine="720"/>
      </w:pPr>
      <w:r w:rsidRPr="00AD6E11">
        <w:rPr>
          <w:i/>
          <w:iCs/>
        </w:rPr>
        <w:t>B.14.</w:t>
      </w:r>
      <w:r w:rsidRPr="00D91FC8">
        <w:tab/>
        <w:t>Borrower has filed all required tax returns and paid all taxes shown due</w:t>
      </w:r>
      <w:r>
        <w:t xml:space="preserve"> on them</w:t>
      </w:r>
      <w:r w:rsidRPr="00D91FC8">
        <w:t>, except those for which extensions have been obtained and those that are being contested in good faith and for which appropriate reserves have been established and disclosed in writing to Lender.</w:t>
      </w:r>
    </w:p>
    <w:p w14:paraId="68EB8F82" w14:textId="77777777" w:rsidR="000F51E2" w:rsidRPr="00AD6E11" w:rsidRDefault="000F51E2" w:rsidP="00250F7E">
      <w:pPr>
        <w:keepNext/>
        <w:suppressAutoHyphens/>
        <w:autoSpaceDE w:val="0"/>
        <w:autoSpaceDN w:val="0"/>
        <w:adjustRightInd w:val="0"/>
        <w:spacing w:before="240" w:after="240"/>
        <w:rPr>
          <w:b/>
          <w:bCs/>
        </w:rPr>
      </w:pPr>
      <w:r w:rsidRPr="00AD6E11">
        <w:rPr>
          <w:b/>
          <w:bCs/>
        </w:rPr>
        <w:t>C.</w:t>
      </w:r>
      <w:r w:rsidRPr="00AD6E11">
        <w:rPr>
          <w:b/>
          <w:bCs/>
        </w:rPr>
        <w:tab/>
        <w:t>Affirmative Covenants</w:t>
      </w:r>
    </w:p>
    <w:p w14:paraId="2FED6A89" w14:textId="77777777" w:rsidR="000F51E2" w:rsidRPr="00D91FC8" w:rsidRDefault="000F51E2" w:rsidP="00250F7E">
      <w:pPr>
        <w:suppressAutoHyphens/>
        <w:autoSpaceDE w:val="0"/>
        <w:autoSpaceDN w:val="0"/>
        <w:adjustRightInd w:val="0"/>
        <w:spacing w:before="240" w:after="240"/>
        <w:ind w:firstLine="720"/>
      </w:pPr>
      <w:r w:rsidRPr="00D91FC8">
        <w:t>Borrower will</w:t>
      </w:r>
      <w:r>
        <w:t>—</w:t>
      </w:r>
    </w:p>
    <w:p w14:paraId="421CCA5C" w14:textId="77777777" w:rsidR="000F51E2" w:rsidRPr="00D91FC8" w:rsidRDefault="000F51E2" w:rsidP="00250F7E">
      <w:pPr>
        <w:suppressAutoHyphens/>
        <w:autoSpaceDE w:val="0"/>
        <w:autoSpaceDN w:val="0"/>
        <w:adjustRightInd w:val="0"/>
        <w:spacing w:before="240" w:after="240"/>
        <w:ind w:firstLine="720"/>
      </w:pPr>
      <w:r w:rsidRPr="00AD6E11">
        <w:rPr>
          <w:i/>
          <w:iCs/>
        </w:rPr>
        <w:t>C.1.</w:t>
      </w:r>
      <w:r w:rsidRPr="00D91FC8">
        <w:tab/>
        <w:t>apply all proceeds from the sale, collection, or other disposition of the Collateral to amounts owing on the Note unless the Loan Documents authorize an alternate use of the proceeds;</w:t>
      </w:r>
    </w:p>
    <w:p w14:paraId="658BF4ED" w14:textId="77777777" w:rsidR="000F51E2" w:rsidRPr="00D91FC8" w:rsidRDefault="000F51E2" w:rsidP="00250F7E">
      <w:pPr>
        <w:suppressAutoHyphens/>
        <w:autoSpaceDE w:val="0"/>
        <w:autoSpaceDN w:val="0"/>
        <w:adjustRightInd w:val="0"/>
        <w:spacing w:before="240" w:after="240"/>
        <w:ind w:firstLine="720"/>
      </w:pPr>
      <w:r w:rsidRPr="00AD6E11">
        <w:rPr>
          <w:i/>
          <w:iCs/>
        </w:rPr>
        <w:t>C.2.</w:t>
      </w:r>
      <w:r w:rsidRPr="00D91FC8">
        <w:tab/>
        <w:t>comply with the Additional Loan Requirements;</w:t>
      </w:r>
    </w:p>
    <w:p w14:paraId="45400934" w14:textId="77777777" w:rsidR="000F51E2" w:rsidRPr="00D91FC8" w:rsidRDefault="000F51E2" w:rsidP="00250F7E">
      <w:pPr>
        <w:suppressAutoHyphens/>
        <w:autoSpaceDE w:val="0"/>
        <w:autoSpaceDN w:val="0"/>
        <w:adjustRightInd w:val="0"/>
        <w:spacing w:before="240" w:after="240"/>
        <w:ind w:firstLine="720"/>
      </w:pPr>
      <w:r w:rsidRPr="00AD6E11">
        <w:rPr>
          <w:i/>
          <w:iCs/>
        </w:rPr>
        <w:t>C.3.</w:t>
      </w:r>
      <w:r w:rsidRPr="00D91FC8">
        <w:tab/>
        <w:t>comply with the Financial Covenants;</w:t>
      </w:r>
    </w:p>
    <w:p w14:paraId="44ADF951" w14:textId="77777777" w:rsidR="000F51E2" w:rsidRPr="00D91FC8" w:rsidRDefault="000F51E2" w:rsidP="00250F7E">
      <w:pPr>
        <w:suppressAutoHyphens/>
        <w:autoSpaceDE w:val="0"/>
        <w:autoSpaceDN w:val="0"/>
        <w:adjustRightInd w:val="0"/>
        <w:spacing w:before="240" w:after="240"/>
        <w:ind w:firstLine="720"/>
      </w:pPr>
      <w:r w:rsidRPr="00AD6E11">
        <w:rPr>
          <w:i/>
          <w:iCs/>
        </w:rPr>
        <w:t>C.4.</w:t>
      </w:r>
      <w:r w:rsidRPr="00D91FC8">
        <w:tab/>
        <w:t>operate Borrower’s business in accordance with all applicable legal requirements;</w:t>
      </w:r>
    </w:p>
    <w:p w14:paraId="614261B4" w14:textId="77777777" w:rsidR="000F51E2" w:rsidRPr="00D91FC8" w:rsidRDefault="000F51E2" w:rsidP="00250F7E">
      <w:pPr>
        <w:suppressAutoHyphens/>
        <w:autoSpaceDE w:val="0"/>
        <w:autoSpaceDN w:val="0"/>
        <w:adjustRightInd w:val="0"/>
        <w:spacing w:before="240" w:after="240"/>
        <w:ind w:firstLine="720"/>
      </w:pPr>
      <w:r w:rsidRPr="00AD6E11">
        <w:rPr>
          <w:i/>
          <w:iCs/>
        </w:rPr>
        <w:t>C.5.</w:t>
      </w:r>
      <w:r w:rsidRPr="00D91FC8">
        <w:tab/>
        <w:t>keep at Borrower’s address, or such other place as Lender may approve, accounts and records reflecting the operation of Borrower’s business and copies of all written contracts, leases, and other instruments that affect the Collateral;</w:t>
      </w:r>
    </w:p>
    <w:p w14:paraId="4AAB28F5" w14:textId="77777777" w:rsidR="000F51E2" w:rsidRPr="00D91FC8" w:rsidRDefault="000F51E2" w:rsidP="00250F7E">
      <w:pPr>
        <w:suppressAutoHyphens/>
        <w:autoSpaceDE w:val="0"/>
        <w:autoSpaceDN w:val="0"/>
        <w:adjustRightInd w:val="0"/>
        <w:spacing w:before="240" w:after="240"/>
        <w:ind w:firstLine="720"/>
      </w:pPr>
      <w:r w:rsidRPr="00AD6E11">
        <w:rPr>
          <w:i/>
          <w:iCs/>
        </w:rPr>
        <w:t>C.6.</w:t>
      </w:r>
      <w:r w:rsidRPr="00D91FC8">
        <w:tab/>
        <w:t>prepare Borrower’s financial records in compliance with good accounting practices consistently applied;</w:t>
      </w:r>
    </w:p>
    <w:p w14:paraId="234F0E6E" w14:textId="77777777" w:rsidR="000F51E2" w:rsidRPr="00D91FC8" w:rsidRDefault="000F51E2" w:rsidP="00250F7E">
      <w:pPr>
        <w:suppressAutoHyphens/>
        <w:autoSpaceDE w:val="0"/>
        <w:autoSpaceDN w:val="0"/>
        <w:adjustRightInd w:val="0"/>
        <w:spacing w:before="240" w:after="240"/>
        <w:ind w:firstLine="720"/>
      </w:pPr>
      <w:r w:rsidRPr="00AD6E11">
        <w:rPr>
          <w:i/>
          <w:iCs/>
        </w:rPr>
        <w:t>C.7.</w:t>
      </w:r>
      <w:r w:rsidRPr="00D91FC8">
        <w:tab/>
        <w:t>permit Lender to examine and make copies of Borrower’s books, records, contracts, leases, and other instruments at any reasonable time;</w:t>
      </w:r>
    </w:p>
    <w:p w14:paraId="2AE95A1E" w14:textId="77777777" w:rsidR="000F51E2" w:rsidRPr="00D91FC8" w:rsidRDefault="000F51E2" w:rsidP="00250F7E">
      <w:pPr>
        <w:suppressAutoHyphens/>
        <w:autoSpaceDE w:val="0"/>
        <w:autoSpaceDN w:val="0"/>
        <w:adjustRightInd w:val="0"/>
        <w:spacing w:before="240" w:after="240"/>
        <w:ind w:firstLine="720"/>
      </w:pPr>
      <w:r w:rsidRPr="00AD6E11">
        <w:rPr>
          <w:i/>
          <w:iCs/>
        </w:rPr>
        <w:t>C.8.</w:t>
      </w:r>
      <w:r w:rsidRPr="00D91FC8">
        <w:tab/>
        <w:t>deliver to Lender, annually and at Lender’s request from time to time, Borrower’s tax returns and internally prepared financial statements of Borrower prepared in accordance with good accounting practices consistently applied, in detail reasonably satisfactory to Lender and certified to be true and correct by Borrower;</w:t>
      </w:r>
    </w:p>
    <w:p w14:paraId="553307AA" w14:textId="5D6A0CD5" w:rsidR="000F51E2" w:rsidRPr="00D91FC8" w:rsidRDefault="000F51E2" w:rsidP="00250F7E">
      <w:pPr>
        <w:suppressAutoHyphens/>
        <w:autoSpaceDE w:val="0"/>
        <w:autoSpaceDN w:val="0"/>
        <w:adjustRightInd w:val="0"/>
        <w:spacing w:before="240" w:after="240"/>
        <w:ind w:firstLine="720"/>
      </w:pPr>
      <w:r w:rsidRPr="00AD6E11">
        <w:rPr>
          <w:i/>
          <w:iCs/>
        </w:rPr>
        <w:t>C.9.</w:t>
      </w:r>
      <w:r w:rsidRPr="00D91FC8">
        <w:tab/>
        <w:t>deliver to Lender, annually and at Lender’s request from time to time, Guarantor</w:t>
      </w:r>
      <w:r>
        <w:t>’s</w:t>
      </w:r>
      <w:r w:rsidRPr="00D91FC8">
        <w:t xml:space="preserve"> tax returns and internally prepared financial statements prepared in accordance with good accounting practices consistently applied, in detail reasonably satisfactory to Lender and certified to be true and correct by Guarantor;</w:t>
      </w:r>
    </w:p>
    <w:p w14:paraId="21B9EBA3" w14:textId="18844899" w:rsidR="000F51E2" w:rsidRPr="00D91FC8" w:rsidRDefault="000F51E2" w:rsidP="00250F7E">
      <w:pPr>
        <w:suppressAutoHyphens/>
        <w:autoSpaceDE w:val="0"/>
        <w:autoSpaceDN w:val="0"/>
        <w:adjustRightInd w:val="0"/>
        <w:spacing w:before="240" w:after="240"/>
        <w:ind w:firstLine="720"/>
      </w:pPr>
      <w:r w:rsidRPr="00AD6E11">
        <w:rPr>
          <w:i/>
          <w:iCs/>
        </w:rPr>
        <w:t>C.10.</w:t>
      </w:r>
      <w:r w:rsidRPr="00D91FC8">
        <w:tab/>
        <w:t xml:space="preserve">execute, acknowledge as required, and deliver to Lender, at Lender’s request from time to time, at Borrower’s expense, any document needed by Lender to (a) correct any defect, error, omission, or ambiguity in the Loan Documents; (b) comply with Borrower’s obligations under the Loan Documents; (c) make subject to </w:t>
      </w:r>
      <w:r w:rsidR="001B1967">
        <w:t xml:space="preserve">the Loan Documents, and perfect those documents’ liens on </w:t>
      </w:r>
      <w:r w:rsidR="00FB471A">
        <w:t xml:space="preserve">and security interests in, </w:t>
      </w:r>
      <w:r w:rsidRPr="00D91FC8">
        <w:t xml:space="preserve">any property intended to be covered thereby; and (d) protect, perfect, or preserve the liens and security interests of the Loan Documents against third </w:t>
      </w:r>
      <w:r>
        <w:t>parties</w:t>
      </w:r>
      <w:r w:rsidRPr="00D91FC8">
        <w:t xml:space="preserve"> or make any recordings, file any notices, or obtain any consents requested by Lender in connection therewith;</w:t>
      </w:r>
    </w:p>
    <w:p w14:paraId="74918EC0" w14:textId="77777777" w:rsidR="000F51E2" w:rsidRPr="00D91FC8" w:rsidRDefault="000F51E2" w:rsidP="00250F7E">
      <w:pPr>
        <w:suppressAutoHyphens/>
        <w:autoSpaceDE w:val="0"/>
        <w:autoSpaceDN w:val="0"/>
        <w:adjustRightInd w:val="0"/>
        <w:spacing w:before="240" w:after="240"/>
        <w:ind w:firstLine="720"/>
      </w:pPr>
      <w:r w:rsidRPr="00AD6E11">
        <w:rPr>
          <w:i/>
          <w:iCs/>
        </w:rPr>
        <w:t>C.11.</w:t>
      </w:r>
      <w:r w:rsidRPr="00D91FC8">
        <w:tab/>
        <w:t>notify Lender promptly (a) on acquiring knowledge of the occurrence of any event of default under the Loan Documents; (b) if any of Borrower’s property is surrendered in satisfaction of a debt or obligation or on acquiring knowledge that any of Guarantor’s property was surrendered in satisfaction of a debt or obligation; and (c) of any litigation, arbitration, mediation, or proceedings before any governmental agency that could have a material adverse effect on Borrower or the Collateral or on acquiring knowledge of any litigation, arbitration, mediation, or proceedings before any governmental agency that could have a material adverse effect on Guarantor;</w:t>
      </w:r>
    </w:p>
    <w:p w14:paraId="0F1E40FB" w14:textId="77777777" w:rsidR="000F51E2" w:rsidRPr="00D91FC8" w:rsidRDefault="000F51E2" w:rsidP="00250F7E">
      <w:pPr>
        <w:suppressAutoHyphens/>
        <w:autoSpaceDE w:val="0"/>
        <w:autoSpaceDN w:val="0"/>
        <w:adjustRightInd w:val="0"/>
        <w:spacing w:before="240" w:after="240"/>
        <w:ind w:firstLine="720"/>
      </w:pPr>
      <w:r w:rsidRPr="00AD6E11">
        <w:rPr>
          <w:i/>
          <w:iCs/>
        </w:rPr>
        <w:t>C.12.</w:t>
      </w:r>
      <w:r w:rsidRPr="00D91FC8">
        <w:tab/>
        <w:t>pay promptly on demand all expenses in connection with (a) the negotiation, preparation, execution, filing, recording, rerecording, modification, and supplementation of the Loan Documents; (b) the collection of the Note; (c) the protection of the Collateral; (d) the collection, enforcement, sale, or other disposition of the Collateral; and (e) the performance by Lender of any of Borrower’s obligations under the Loan Documents;</w:t>
      </w:r>
    </w:p>
    <w:p w14:paraId="16AF9FF3" w14:textId="77777777" w:rsidR="000F51E2" w:rsidRPr="00D91FC8" w:rsidRDefault="000F51E2" w:rsidP="00250F7E">
      <w:pPr>
        <w:suppressAutoHyphens/>
        <w:autoSpaceDE w:val="0"/>
        <w:autoSpaceDN w:val="0"/>
        <w:adjustRightInd w:val="0"/>
        <w:spacing w:before="240" w:after="240"/>
        <w:ind w:firstLine="720"/>
      </w:pPr>
      <w:r w:rsidRPr="00AD6E11">
        <w:rPr>
          <w:i/>
          <w:iCs/>
        </w:rPr>
        <w:t>C.13.</w:t>
      </w:r>
      <w:r w:rsidRPr="00D91FC8">
        <w:tab/>
        <w:t xml:space="preserve">use the Note proceeds for the purposes permitted in this </w:t>
      </w:r>
      <w:r>
        <w:t>Loan A</w:t>
      </w:r>
      <w:r w:rsidRPr="00D91FC8">
        <w:t>greement; and</w:t>
      </w:r>
    </w:p>
    <w:p w14:paraId="6A97DAAE" w14:textId="77777777" w:rsidR="000F51E2" w:rsidRPr="00D91FC8" w:rsidRDefault="000F51E2" w:rsidP="00250F7E">
      <w:pPr>
        <w:suppressAutoHyphens/>
        <w:autoSpaceDE w:val="0"/>
        <w:autoSpaceDN w:val="0"/>
        <w:adjustRightInd w:val="0"/>
        <w:spacing w:before="240" w:after="240"/>
        <w:ind w:firstLine="720"/>
      </w:pPr>
      <w:r w:rsidRPr="00AD6E11">
        <w:rPr>
          <w:i/>
          <w:iCs/>
        </w:rPr>
        <w:t>C.14.</w:t>
      </w:r>
      <w:r w:rsidRPr="00D91FC8">
        <w:tab/>
        <w:t>do all things necessary to preserve Borrower’s existence, qualifications, rights, and franchises in all jurisdictions where Borrower does business.</w:t>
      </w:r>
    </w:p>
    <w:p w14:paraId="5EAD4842" w14:textId="77777777" w:rsidR="000F51E2" w:rsidRPr="00AD6E11" w:rsidRDefault="000F51E2" w:rsidP="00250F7E">
      <w:pPr>
        <w:keepNext/>
        <w:suppressAutoHyphens/>
        <w:autoSpaceDE w:val="0"/>
        <w:autoSpaceDN w:val="0"/>
        <w:adjustRightInd w:val="0"/>
        <w:spacing w:before="240" w:after="240"/>
        <w:rPr>
          <w:b/>
          <w:bCs/>
        </w:rPr>
      </w:pPr>
      <w:r w:rsidRPr="00AD6E11">
        <w:rPr>
          <w:b/>
          <w:bCs/>
        </w:rPr>
        <w:t>D.</w:t>
      </w:r>
      <w:r w:rsidRPr="00AD6E11">
        <w:rPr>
          <w:b/>
          <w:bCs/>
        </w:rPr>
        <w:tab/>
        <w:t>Negative Covenants</w:t>
      </w:r>
    </w:p>
    <w:p w14:paraId="38BA0044" w14:textId="77777777" w:rsidR="000F51E2" w:rsidRPr="00D91FC8" w:rsidRDefault="000F51E2" w:rsidP="00250F7E">
      <w:pPr>
        <w:suppressAutoHyphens/>
        <w:autoSpaceDE w:val="0"/>
        <w:autoSpaceDN w:val="0"/>
        <w:adjustRightInd w:val="0"/>
        <w:spacing w:before="240" w:after="240"/>
        <w:ind w:firstLine="720"/>
      </w:pPr>
      <w:r w:rsidRPr="00D91FC8">
        <w:t>Borrower will not</w:t>
      </w:r>
      <w:r>
        <w:t>—</w:t>
      </w:r>
    </w:p>
    <w:p w14:paraId="52A906F2" w14:textId="77777777" w:rsidR="000F51E2" w:rsidRPr="00D91FC8" w:rsidRDefault="000F51E2" w:rsidP="00250F7E">
      <w:pPr>
        <w:suppressAutoHyphens/>
        <w:autoSpaceDE w:val="0"/>
        <w:autoSpaceDN w:val="0"/>
        <w:adjustRightInd w:val="0"/>
        <w:spacing w:before="240" w:after="240"/>
        <w:ind w:firstLine="720"/>
      </w:pPr>
      <w:r w:rsidRPr="00AD6E11">
        <w:rPr>
          <w:i/>
          <w:iCs/>
        </w:rPr>
        <w:t>D.1.</w:t>
      </w:r>
      <w:r w:rsidRPr="00D91FC8">
        <w:tab/>
        <w:t>use or allow the use of the Collateral in any manner that (a) constitutes a public or private nuisance; (b) makes void, voidable, or cancelable, or increases the premium of, any insurance required by the Loan Documents; or (c) lessens the value of the Collateral, other than as a result of ordinary wear and tear from the Collateral’s intended use;</w:t>
      </w:r>
    </w:p>
    <w:p w14:paraId="397C4E60" w14:textId="77777777" w:rsidR="000F51E2" w:rsidRPr="00D91FC8" w:rsidRDefault="000F51E2" w:rsidP="00250F7E">
      <w:pPr>
        <w:suppressAutoHyphens/>
        <w:autoSpaceDE w:val="0"/>
        <w:autoSpaceDN w:val="0"/>
        <w:adjustRightInd w:val="0"/>
        <w:spacing w:before="240" w:after="240"/>
        <w:ind w:firstLine="720"/>
      </w:pPr>
      <w:r w:rsidRPr="00AD6E11">
        <w:rPr>
          <w:i/>
          <w:iCs/>
        </w:rPr>
        <w:t>D.2.</w:t>
      </w:r>
      <w:r w:rsidRPr="00D91FC8">
        <w:tab/>
        <w:t>purchase, acquire, or lease any property from, or sell, transfer, or lease any property to, any equity owner, manager, director, officer, agent, or employee of Borrower, or any person or entity controlled by, controlling, or under common control with Borrower, except on terms then customarily available between unrelated parties in substantially similar transactions;</w:t>
      </w:r>
    </w:p>
    <w:p w14:paraId="70D79842" w14:textId="3DD4CF97" w:rsidR="000F51E2" w:rsidRPr="00D91FC8" w:rsidRDefault="000F51E2" w:rsidP="00250F7E">
      <w:pPr>
        <w:suppressAutoHyphens/>
        <w:autoSpaceDE w:val="0"/>
        <w:autoSpaceDN w:val="0"/>
        <w:adjustRightInd w:val="0"/>
        <w:spacing w:before="240" w:after="240"/>
        <w:ind w:firstLine="720"/>
      </w:pPr>
      <w:r w:rsidRPr="00AD6E11">
        <w:rPr>
          <w:i/>
          <w:iCs/>
        </w:rPr>
        <w:t>D.3.</w:t>
      </w:r>
      <w:r w:rsidRPr="00D91FC8">
        <w:tab/>
        <w:t>lend money to, or guarantee the payment or performance of any liability or obligation of, any person, except short</w:t>
      </w:r>
      <w:r w:rsidR="00485B60">
        <w:t>-</w:t>
      </w:r>
      <w:r w:rsidRPr="00D91FC8">
        <w:t>term loans to Borrower’s employees that, in the aggregate, do not exceed $</w:t>
      </w:r>
      <w:r>
        <w:t>[</w:t>
      </w:r>
      <w:r w:rsidRPr="003C1EB2">
        <w:rPr>
          <w:rFonts w:ascii="Arial" w:hAnsi="Arial" w:cs="Arial"/>
          <w:b/>
          <w:bCs/>
          <w:sz w:val="20"/>
          <w:szCs w:val="20"/>
        </w:rPr>
        <w:t>amount</w:t>
      </w:r>
      <w:r>
        <w:t>]</w:t>
      </w:r>
      <w:r w:rsidRPr="00D91FC8">
        <w:t>;</w:t>
      </w:r>
    </w:p>
    <w:p w14:paraId="19F8FE96" w14:textId="77777777" w:rsidR="000F51E2" w:rsidRPr="00D91FC8" w:rsidRDefault="000F51E2" w:rsidP="00250F7E">
      <w:pPr>
        <w:suppressAutoHyphens/>
        <w:autoSpaceDE w:val="0"/>
        <w:autoSpaceDN w:val="0"/>
        <w:adjustRightInd w:val="0"/>
        <w:spacing w:before="240" w:after="240"/>
        <w:ind w:firstLine="720"/>
      </w:pPr>
      <w:r w:rsidRPr="00AD6E11">
        <w:rPr>
          <w:i/>
          <w:iCs/>
        </w:rPr>
        <w:t>D.4.</w:t>
      </w:r>
      <w:r w:rsidRPr="00D91FC8">
        <w:tab/>
        <w:t>materially change the nature of Borrower’s business or enter into any business that is substantially different from Borrower’s existing business;</w:t>
      </w:r>
    </w:p>
    <w:p w14:paraId="004B7579" w14:textId="77777777" w:rsidR="000F51E2" w:rsidRPr="00D91FC8" w:rsidRDefault="000F51E2" w:rsidP="00250F7E">
      <w:pPr>
        <w:suppressAutoHyphens/>
        <w:autoSpaceDE w:val="0"/>
        <w:autoSpaceDN w:val="0"/>
        <w:adjustRightInd w:val="0"/>
        <w:spacing w:before="240" w:after="240"/>
        <w:ind w:firstLine="720"/>
      </w:pPr>
      <w:r w:rsidRPr="00AD6E11">
        <w:rPr>
          <w:i/>
          <w:iCs/>
        </w:rPr>
        <w:t>D.5.</w:t>
      </w:r>
      <w:r w:rsidRPr="00D91FC8">
        <w:tab/>
        <w:t>incur any indebtedness other than the Note, except short-term indebtedness to trade creditors incurred in the ordinary course of Borrower’s business that, in the aggregate, does not exceed $</w:t>
      </w:r>
      <w:r>
        <w:t>[</w:t>
      </w:r>
      <w:r w:rsidRPr="003C1EB2">
        <w:rPr>
          <w:rFonts w:ascii="Arial" w:hAnsi="Arial" w:cs="Arial"/>
          <w:b/>
          <w:bCs/>
          <w:sz w:val="20"/>
          <w:szCs w:val="20"/>
        </w:rPr>
        <w:t>amount</w:t>
      </w:r>
      <w:r>
        <w:t>]</w:t>
      </w:r>
      <w:r w:rsidRPr="00D91FC8">
        <w:t>;</w:t>
      </w:r>
    </w:p>
    <w:p w14:paraId="69E6402D" w14:textId="77777777" w:rsidR="000F51E2" w:rsidRPr="00D91FC8" w:rsidRDefault="000F51E2" w:rsidP="00250F7E">
      <w:pPr>
        <w:suppressAutoHyphens/>
        <w:autoSpaceDE w:val="0"/>
        <w:autoSpaceDN w:val="0"/>
        <w:adjustRightInd w:val="0"/>
        <w:spacing w:before="240" w:after="240"/>
        <w:ind w:firstLine="720"/>
      </w:pPr>
      <w:r w:rsidRPr="00AD6E11">
        <w:rPr>
          <w:i/>
          <w:iCs/>
        </w:rPr>
        <w:t>D.6.</w:t>
      </w:r>
      <w:r w:rsidRPr="00D91FC8">
        <w:tab/>
        <w:t xml:space="preserve">create or permit any mortgage, security interest, or lien on any Collateral other than mortgages, security interests, or liens existing at the date of this </w:t>
      </w:r>
      <w:r>
        <w:t>Loan A</w:t>
      </w:r>
      <w:r w:rsidRPr="00D91FC8">
        <w:t>greement and disclosed to Lender or created pursuant to the Loan Documents;</w:t>
      </w:r>
    </w:p>
    <w:p w14:paraId="4138F868" w14:textId="77777777" w:rsidR="000F51E2" w:rsidRPr="00D91FC8" w:rsidRDefault="000F51E2" w:rsidP="00250F7E">
      <w:pPr>
        <w:suppressAutoHyphens/>
        <w:autoSpaceDE w:val="0"/>
        <w:autoSpaceDN w:val="0"/>
        <w:adjustRightInd w:val="0"/>
        <w:spacing w:before="240" w:after="240"/>
        <w:ind w:firstLine="720"/>
      </w:pPr>
      <w:r w:rsidRPr="00AD6E11">
        <w:rPr>
          <w:i/>
          <w:iCs/>
        </w:rPr>
        <w:t>D.7.</w:t>
      </w:r>
      <w:r w:rsidRPr="00D91FC8">
        <w:tab/>
        <w:t>purchase or redeem any of Borrower’s ownership interests, declare or pay any dividends, or make any distribution to the holders of any of Borrower’s ownership interests (to the extent Borrower is an entity);</w:t>
      </w:r>
    </w:p>
    <w:p w14:paraId="419E91E3" w14:textId="77777777" w:rsidR="000F51E2" w:rsidRPr="00D91FC8" w:rsidRDefault="000F51E2" w:rsidP="00250F7E">
      <w:pPr>
        <w:suppressAutoHyphens/>
        <w:autoSpaceDE w:val="0"/>
        <w:autoSpaceDN w:val="0"/>
        <w:adjustRightInd w:val="0"/>
        <w:spacing w:before="240" w:after="240"/>
        <w:ind w:firstLine="720"/>
      </w:pPr>
      <w:r w:rsidRPr="00AD6E11">
        <w:rPr>
          <w:i/>
          <w:iCs/>
        </w:rPr>
        <w:t>D.8.</w:t>
      </w:r>
      <w:r w:rsidRPr="00D91FC8">
        <w:tab/>
        <w:t>sell, transfer, convey, or lease any Collateral except for sales or leases in the ordinary course of business and on the conditions provided in the Loan Documents;</w:t>
      </w:r>
    </w:p>
    <w:p w14:paraId="7B4F7EB6" w14:textId="77777777" w:rsidR="000F51E2" w:rsidRPr="00D91FC8" w:rsidRDefault="000F51E2" w:rsidP="00250F7E">
      <w:pPr>
        <w:suppressAutoHyphens/>
        <w:autoSpaceDE w:val="0"/>
        <w:autoSpaceDN w:val="0"/>
        <w:adjustRightInd w:val="0"/>
        <w:spacing w:before="240" w:after="240"/>
        <w:ind w:firstLine="720"/>
      </w:pPr>
      <w:r w:rsidRPr="00AD6E11">
        <w:rPr>
          <w:i/>
          <w:iCs/>
        </w:rPr>
        <w:t>D.9.</w:t>
      </w:r>
      <w:r w:rsidRPr="00D91FC8">
        <w:tab/>
        <w:t>acquire all or substantially all of the assets or ownership interests of any third party; or</w:t>
      </w:r>
    </w:p>
    <w:p w14:paraId="33BD16BC" w14:textId="77777777" w:rsidR="000F51E2" w:rsidRPr="00D91FC8" w:rsidRDefault="000F51E2" w:rsidP="00250F7E">
      <w:pPr>
        <w:suppressAutoHyphens/>
        <w:autoSpaceDE w:val="0"/>
        <w:autoSpaceDN w:val="0"/>
        <w:adjustRightInd w:val="0"/>
        <w:spacing w:before="240" w:after="240"/>
        <w:ind w:firstLine="720"/>
      </w:pPr>
      <w:r w:rsidRPr="00AD6E11">
        <w:rPr>
          <w:i/>
          <w:iCs/>
        </w:rPr>
        <w:t>D.10.</w:t>
      </w:r>
      <w:r w:rsidRPr="00D91FC8">
        <w:tab/>
        <w:t>liquidate or dissolve, or become a party to any merger or consolidation.</w:t>
      </w:r>
    </w:p>
    <w:p w14:paraId="781E05A2" w14:textId="77777777" w:rsidR="000F51E2" w:rsidRPr="00AD6E11" w:rsidRDefault="000F51E2" w:rsidP="00250F7E">
      <w:pPr>
        <w:keepNext/>
        <w:suppressAutoHyphens/>
        <w:autoSpaceDE w:val="0"/>
        <w:autoSpaceDN w:val="0"/>
        <w:adjustRightInd w:val="0"/>
        <w:spacing w:before="240" w:after="240"/>
        <w:rPr>
          <w:b/>
          <w:bCs/>
        </w:rPr>
      </w:pPr>
      <w:r w:rsidRPr="00AD6E11">
        <w:rPr>
          <w:b/>
          <w:bCs/>
        </w:rPr>
        <w:t>E.</w:t>
      </w:r>
      <w:r w:rsidRPr="00AD6E11">
        <w:rPr>
          <w:b/>
          <w:bCs/>
        </w:rPr>
        <w:tab/>
        <w:t>Default and Remedies</w:t>
      </w:r>
    </w:p>
    <w:p w14:paraId="32CB01CD" w14:textId="77777777" w:rsidR="000F51E2" w:rsidRPr="00D91FC8" w:rsidRDefault="000F51E2" w:rsidP="00250F7E">
      <w:pPr>
        <w:suppressAutoHyphens/>
        <w:autoSpaceDE w:val="0"/>
        <w:autoSpaceDN w:val="0"/>
        <w:adjustRightInd w:val="0"/>
        <w:spacing w:before="240" w:after="240"/>
        <w:ind w:firstLine="720"/>
      </w:pPr>
      <w:r w:rsidRPr="00A6521B">
        <w:rPr>
          <w:i/>
          <w:iCs/>
        </w:rPr>
        <w:t>E.1.</w:t>
      </w:r>
      <w:r w:rsidRPr="00D91FC8">
        <w:tab/>
        <w:t>A default exists, subject to any notice and opportunity to cure rights set forth in the Loan Documents, if</w:t>
      </w:r>
      <w:r>
        <w:t>—</w:t>
      </w:r>
    </w:p>
    <w:p w14:paraId="3110E952" w14:textId="77777777" w:rsidR="000F51E2" w:rsidRPr="00D91FC8" w:rsidRDefault="000F51E2" w:rsidP="00250F7E">
      <w:pPr>
        <w:suppressAutoHyphens/>
        <w:autoSpaceDE w:val="0"/>
        <w:autoSpaceDN w:val="0"/>
        <w:adjustRightInd w:val="0"/>
        <w:spacing w:before="240" w:after="240"/>
        <w:ind w:firstLine="720"/>
      </w:pPr>
      <w:r w:rsidRPr="00B23EB9">
        <w:rPr>
          <w:i/>
          <w:iCs/>
        </w:rPr>
        <w:t>E.1.a.</w:t>
      </w:r>
      <w:r w:rsidRPr="00D91FC8">
        <w:tab/>
        <w:t>Borrower fails to timely pay the Note;</w:t>
      </w:r>
    </w:p>
    <w:p w14:paraId="70D3AC14" w14:textId="77777777" w:rsidR="000F51E2" w:rsidRPr="00D91FC8" w:rsidRDefault="000F51E2" w:rsidP="00250F7E">
      <w:pPr>
        <w:suppressAutoHyphens/>
        <w:autoSpaceDE w:val="0"/>
        <w:autoSpaceDN w:val="0"/>
        <w:adjustRightInd w:val="0"/>
        <w:spacing w:before="240" w:after="240"/>
        <w:ind w:firstLine="720"/>
      </w:pPr>
      <w:r w:rsidRPr="00B23EB9">
        <w:rPr>
          <w:i/>
          <w:iCs/>
        </w:rPr>
        <w:t>E.1.b.</w:t>
      </w:r>
      <w:r w:rsidRPr="00D91FC8">
        <w:tab/>
        <w:t>a party fails to perform any obligation or covenant in any of the Loan Documents;</w:t>
      </w:r>
    </w:p>
    <w:p w14:paraId="037D6B70" w14:textId="77777777" w:rsidR="000F51E2" w:rsidRPr="00D91FC8" w:rsidRDefault="000F51E2" w:rsidP="00250F7E">
      <w:pPr>
        <w:suppressAutoHyphens/>
        <w:autoSpaceDE w:val="0"/>
        <w:autoSpaceDN w:val="0"/>
        <w:adjustRightInd w:val="0"/>
        <w:spacing w:before="240" w:after="240"/>
        <w:ind w:firstLine="720"/>
      </w:pPr>
      <w:r w:rsidRPr="00B23EB9">
        <w:rPr>
          <w:i/>
          <w:iCs/>
        </w:rPr>
        <w:t>E.1.c.</w:t>
      </w:r>
      <w:r w:rsidRPr="00D91FC8">
        <w:tab/>
        <w:t>any representation made by a party in any of the Loan Documents is false in any material respect when made;</w:t>
      </w:r>
    </w:p>
    <w:p w14:paraId="7D8F5803" w14:textId="77777777" w:rsidR="000F51E2" w:rsidRPr="00D91FC8" w:rsidRDefault="000F51E2" w:rsidP="00250F7E">
      <w:pPr>
        <w:suppressAutoHyphens/>
        <w:autoSpaceDE w:val="0"/>
        <w:autoSpaceDN w:val="0"/>
        <w:adjustRightInd w:val="0"/>
        <w:spacing w:before="240" w:after="240"/>
        <w:ind w:firstLine="720"/>
      </w:pPr>
      <w:r w:rsidRPr="00B23EB9">
        <w:rPr>
          <w:i/>
          <w:iCs/>
        </w:rPr>
        <w:t>E.1.d.</w:t>
      </w:r>
      <w:r w:rsidRPr="00D91FC8">
        <w:tab/>
        <w:t>a receiver is appointed for any party executing any of the Loan Documents, or for any of the Collateral;</w:t>
      </w:r>
    </w:p>
    <w:p w14:paraId="7F30715C" w14:textId="77777777" w:rsidR="000F51E2" w:rsidRPr="00D91FC8" w:rsidRDefault="000F51E2" w:rsidP="00250F7E">
      <w:pPr>
        <w:suppressAutoHyphens/>
        <w:autoSpaceDE w:val="0"/>
        <w:autoSpaceDN w:val="0"/>
        <w:adjustRightInd w:val="0"/>
        <w:spacing w:before="240" w:after="240"/>
        <w:ind w:firstLine="720"/>
      </w:pPr>
      <w:r w:rsidRPr="00B23EB9">
        <w:rPr>
          <w:i/>
          <w:iCs/>
        </w:rPr>
        <w:t>E.1.e.</w:t>
      </w:r>
      <w:r w:rsidRPr="00D91FC8">
        <w:tab/>
        <w:t>any Collateral is assigned for the benefit of creditors;</w:t>
      </w:r>
    </w:p>
    <w:p w14:paraId="0079C372" w14:textId="77777777" w:rsidR="000F51E2" w:rsidRPr="00D91FC8" w:rsidRDefault="000F51E2" w:rsidP="00250F7E">
      <w:pPr>
        <w:suppressAutoHyphens/>
        <w:autoSpaceDE w:val="0"/>
        <w:autoSpaceDN w:val="0"/>
        <w:adjustRightInd w:val="0"/>
        <w:spacing w:before="240" w:after="240"/>
        <w:ind w:firstLine="720"/>
      </w:pPr>
      <w:r w:rsidRPr="00B23EB9">
        <w:rPr>
          <w:i/>
          <w:iCs/>
        </w:rPr>
        <w:t>E.1.f.</w:t>
      </w:r>
      <w:r w:rsidRPr="00D91FC8">
        <w:tab/>
        <w:t xml:space="preserve">a </w:t>
      </w:r>
      <w:r>
        <w:t>b</w:t>
      </w:r>
      <w:r w:rsidRPr="00D91FC8">
        <w:t>ankruptcy or insolvency proceeding is commenced by a party executing any of the Loan Documents;</w:t>
      </w:r>
    </w:p>
    <w:p w14:paraId="5A4BAAFA" w14:textId="77777777" w:rsidR="000F51E2" w:rsidRPr="00D91FC8" w:rsidRDefault="000F51E2" w:rsidP="00250F7E">
      <w:pPr>
        <w:suppressAutoHyphens/>
        <w:autoSpaceDE w:val="0"/>
        <w:autoSpaceDN w:val="0"/>
        <w:adjustRightInd w:val="0"/>
        <w:spacing w:before="240" w:after="240"/>
        <w:ind w:firstLine="720"/>
      </w:pPr>
      <w:r w:rsidRPr="00B23EB9">
        <w:rPr>
          <w:i/>
          <w:iCs/>
        </w:rPr>
        <w:t>E.1.g.</w:t>
      </w:r>
      <w:r w:rsidRPr="00D91FC8">
        <w:tab/>
        <w:t xml:space="preserve">a </w:t>
      </w:r>
      <w:r>
        <w:t>b</w:t>
      </w:r>
      <w:r w:rsidRPr="00D91FC8">
        <w:t>ankruptcy or insolvency proceeding is commenced against a party executing any of the Loan Documents, and the proceeding continues without dismissal for sixty days, the party against whom the proceeding is commenced admits the material allegations of the petition against it, or an order for relief is entered;</w:t>
      </w:r>
    </w:p>
    <w:p w14:paraId="23EB2C5D" w14:textId="77777777" w:rsidR="000F51E2" w:rsidRPr="00D91FC8" w:rsidRDefault="000F51E2" w:rsidP="00250F7E">
      <w:pPr>
        <w:suppressAutoHyphens/>
        <w:autoSpaceDE w:val="0"/>
        <w:autoSpaceDN w:val="0"/>
        <w:adjustRightInd w:val="0"/>
        <w:spacing w:before="240" w:after="240"/>
        <w:ind w:firstLine="720"/>
      </w:pPr>
      <w:r w:rsidRPr="00B23EB9">
        <w:rPr>
          <w:i/>
          <w:iCs/>
        </w:rPr>
        <w:t>E.1.h.</w:t>
      </w:r>
      <w:r w:rsidRPr="00D91FC8">
        <w:tab/>
        <w:t>any of the following parties is terminated, begins to wind up its affairs, is authorized by its governing body or persons to terminate or wind up its affairs, or any event occurs or condition exists that permits the termination or winding up of the affairs of any of the following parties: Borrower, a partnership of which Borrower is a general partner, or any other obligated party executing any of the Loan Documents; or</w:t>
      </w:r>
    </w:p>
    <w:p w14:paraId="1011AE2D" w14:textId="77777777" w:rsidR="000F51E2" w:rsidRPr="00D91FC8" w:rsidRDefault="000F51E2" w:rsidP="00250F7E">
      <w:pPr>
        <w:suppressAutoHyphens/>
        <w:autoSpaceDE w:val="0"/>
        <w:autoSpaceDN w:val="0"/>
        <w:adjustRightInd w:val="0"/>
        <w:spacing w:before="240" w:after="240"/>
        <w:ind w:firstLine="720"/>
      </w:pPr>
      <w:r w:rsidRPr="00B23EB9">
        <w:rPr>
          <w:i/>
          <w:iCs/>
        </w:rPr>
        <w:t>E.1.i.</w:t>
      </w:r>
      <w:r w:rsidRPr="00D91FC8">
        <w:tab/>
        <w:t>any Collateral is impaired by uninsured loss, theft, damage, or destruction, or by levy and execution, or by issuance of an official writ or order of seizure, unless it is promptly replaced with collateral of like kind and quality or restored to its former condition.</w:t>
      </w:r>
    </w:p>
    <w:p w14:paraId="1153A547" w14:textId="77777777" w:rsidR="000F51E2" w:rsidRPr="00D91FC8" w:rsidRDefault="000F51E2" w:rsidP="00250F7E">
      <w:pPr>
        <w:suppressAutoHyphens/>
        <w:autoSpaceDE w:val="0"/>
        <w:autoSpaceDN w:val="0"/>
        <w:adjustRightInd w:val="0"/>
        <w:spacing w:before="240" w:after="240"/>
        <w:ind w:firstLine="720"/>
      </w:pPr>
      <w:r w:rsidRPr="00A6521B">
        <w:rPr>
          <w:i/>
          <w:iCs/>
        </w:rPr>
        <w:t>E.2.</w:t>
      </w:r>
      <w:r w:rsidRPr="00D91FC8">
        <w:tab/>
        <w:t>If a default exists, Lender may</w:t>
      </w:r>
      <w:r>
        <w:t>—</w:t>
      </w:r>
    </w:p>
    <w:p w14:paraId="50F85FB8" w14:textId="77777777" w:rsidR="000F51E2" w:rsidRPr="00D91FC8" w:rsidRDefault="000F51E2" w:rsidP="00250F7E">
      <w:pPr>
        <w:suppressAutoHyphens/>
        <w:autoSpaceDE w:val="0"/>
        <w:autoSpaceDN w:val="0"/>
        <w:adjustRightInd w:val="0"/>
        <w:spacing w:before="240" w:after="240"/>
        <w:ind w:firstLine="720"/>
      </w:pPr>
      <w:r w:rsidRPr="00A6521B">
        <w:rPr>
          <w:i/>
          <w:iCs/>
        </w:rPr>
        <w:t>E.2.</w:t>
      </w:r>
      <w:r w:rsidRPr="001700DB">
        <w:rPr>
          <w:i/>
          <w:iCs/>
        </w:rPr>
        <w:t>a.</w:t>
      </w:r>
      <w:r w:rsidRPr="00D91FC8">
        <w:tab/>
        <w:t>declare the unpaid principal balance, earned interest, and any other amounts owed on the Note immediately due; and</w:t>
      </w:r>
    </w:p>
    <w:p w14:paraId="637D0842" w14:textId="77777777" w:rsidR="000F51E2" w:rsidRPr="00D91FC8" w:rsidRDefault="000F51E2" w:rsidP="00250F7E">
      <w:pPr>
        <w:suppressAutoHyphens/>
        <w:autoSpaceDE w:val="0"/>
        <w:autoSpaceDN w:val="0"/>
        <w:adjustRightInd w:val="0"/>
        <w:spacing w:before="240" w:after="240"/>
        <w:ind w:firstLine="720"/>
      </w:pPr>
      <w:r w:rsidRPr="001700DB">
        <w:rPr>
          <w:i/>
          <w:iCs/>
        </w:rPr>
        <w:t>E.2.b.</w:t>
      </w:r>
      <w:r w:rsidRPr="00D91FC8">
        <w:tab/>
        <w:t>exercise against Borrower, the Collateral, and any other party executing the Loan Documents, any rights and remedies available to Lender under the Loan Documents.</w:t>
      </w:r>
    </w:p>
    <w:p w14:paraId="4EB2B3D4" w14:textId="77777777" w:rsidR="000F51E2" w:rsidRPr="00D91FC8" w:rsidRDefault="000F51E2" w:rsidP="00250F7E">
      <w:pPr>
        <w:suppressAutoHyphens/>
        <w:autoSpaceDE w:val="0"/>
        <w:autoSpaceDN w:val="0"/>
        <w:adjustRightInd w:val="0"/>
        <w:spacing w:before="240" w:after="240"/>
        <w:ind w:firstLine="720"/>
      </w:pPr>
      <w:r w:rsidRPr="00A6521B">
        <w:rPr>
          <w:i/>
          <w:iCs/>
        </w:rPr>
        <w:t>E.3.</w:t>
      </w:r>
      <w:r w:rsidRPr="00D91FC8">
        <w:tab/>
        <w:t xml:space="preserve">Notwithstanding any other provision in the Loan Documents, in the event of a default, before exercising any of Lender’s remedies under the Loan Documents, Lender will first give Borrower notice of default and Borrower will have ten days after delivery of notice </w:t>
      </w:r>
      <w:r w:rsidRPr="00D91FC8">
        <w:rPr>
          <w:rFonts w:eastAsia="Calibri"/>
        </w:rPr>
        <w:t>of any monetary payment default and thirty days after notice of any other event of default (the “Cure Period”) in which to cure the default. If the default is not cured before the expiration of the applicable Cure Period</w:t>
      </w:r>
      <w:r w:rsidRPr="00D91FC8">
        <w:t>, Borrower and each surety, endorser, and guarantor waive all demand for payment, presentation for payment, notice of intention to accelerate maturity, notice of acceleration of maturity, protest, and notice of protest, to the extent permitted by law.</w:t>
      </w:r>
    </w:p>
    <w:p w14:paraId="38A99C6A" w14:textId="77777777" w:rsidR="000F51E2" w:rsidRPr="00A6521B" w:rsidRDefault="000F51E2" w:rsidP="00250F7E">
      <w:pPr>
        <w:keepNext/>
        <w:suppressAutoHyphens/>
        <w:autoSpaceDE w:val="0"/>
        <w:autoSpaceDN w:val="0"/>
        <w:adjustRightInd w:val="0"/>
        <w:spacing w:before="240" w:after="240"/>
        <w:rPr>
          <w:b/>
          <w:bCs/>
        </w:rPr>
      </w:pPr>
      <w:r w:rsidRPr="00A6521B">
        <w:rPr>
          <w:b/>
          <w:bCs/>
        </w:rPr>
        <w:t>F.</w:t>
      </w:r>
      <w:r w:rsidRPr="00A6521B">
        <w:rPr>
          <w:b/>
          <w:bCs/>
        </w:rPr>
        <w:tab/>
        <w:t>General Provisions</w:t>
      </w:r>
    </w:p>
    <w:p w14:paraId="5DE26486" w14:textId="77777777" w:rsidR="000F51E2" w:rsidRPr="00D91FC8" w:rsidRDefault="000F51E2" w:rsidP="00250F7E">
      <w:pPr>
        <w:suppressAutoHyphens/>
        <w:autoSpaceDE w:val="0"/>
        <w:autoSpaceDN w:val="0"/>
        <w:adjustRightInd w:val="0"/>
        <w:spacing w:before="240" w:after="240"/>
        <w:ind w:firstLine="720"/>
      </w:pPr>
      <w:r w:rsidRPr="00842CC9">
        <w:rPr>
          <w:i/>
          <w:iCs/>
        </w:rPr>
        <w:t>F.1.</w:t>
      </w:r>
      <w:r w:rsidRPr="00D91FC8">
        <w:tab/>
        <w:t xml:space="preserve">Any notice required or permitted under this </w:t>
      </w:r>
      <w:r>
        <w:t>Loan A</w:t>
      </w:r>
      <w:r w:rsidRPr="00D91FC8">
        <w:t xml:space="preserve">greement must be in writing. Any notice required by this </w:t>
      </w:r>
      <w:r>
        <w:t>Loan A</w:t>
      </w:r>
      <w:r w:rsidRPr="00D91FC8">
        <w:t xml:space="preserve">greement will be deemed to be delivered (whether actually received or not) when deposited with the United States Postal Service, postage prepaid, certified mail, return receipt requested, and addressed to the intended recipient at the address provided in this </w:t>
      </w:r>
      <w:r>
        <w:t>Loan A</w:t>
      </w:r>
      <w:r w:rsidRPr="00D91FC8">
        <w:t>greement. Notice may also be given by regular mail, personal delivery, courier delivery, facsimile transmission, or other commercially reasonable means and will be effective when actually received. Any address for notice may be changed by notice delivered as provided herein.</w:t>
      </w:r>
    </w:p>
    <w:p w14:paraId="51375699" w14:textId="77777777" w:rsidR="000F51E2" w:rsidRPr="00D91FC8" w:rsidRDefault="000F51E2" w:rsidP="00250F7E">
      <w:pPr>
        <w:suppressAutoHyphens/>
        <w:autoSpaceDE w:val="0"/>
        <w:autoSpaceDN w:val="0"/>
        <w:adjustRightInd w:val="0"/>
        <w:spacing w:before="240" w:after="240"/>
        <w:ind w:firstLine="720"/>
      </w:pPr>
      <w:r w:rsidRPr="00842CC9">
        <w:rPr>
          <w:i/>
          <w:iCs/>
        </w:rPr>
        <w:t>F.2.</w:t>
      </w:r>
      <w:r w:rsidRPr="00D91FC8">
        <w:tab/>
        <w:t>The Loan Documents, including any of their exhibits and attachments, constitute the entire agreement of the parties. There are no representations, agreements, or promises by Lender pertaining to the Loan that are not in those documents.</w:t>
      </w:r>
    </w:p>
    <w:p w14:paraId="53021754" w14:textId="77777777" w:rsidR="000F51E2" w:rsidRPr="00D91FC8" w:rsidRDefault="000F51E2" w:rsidP="00250F7E">
      <w:pPr>
        <w:suppressAutoHyphens/>
        <w:autoSpaceDE w:val="0"/>
        <w:autoSpaceDN w:val="0"/>
        <w:adjustRightInd w:val="0"/>
        <w:spacing w:before="240" w:after="240"/>
        <w:ind w:firstLine="720"/>
      </w:pPr>
      <w:r w:rsidRPr="00842CC9">
        <w:rPr>
          <w:i/>
          <w:iCs/>
        </w:rPr>
        <w:t>F.3.</w:t>
      </w:r>
      <w:r w:rsidRPr="00D91FC8">
        <w:tab/>
        <w:t xml:space="preserve">This </w:t>
      </w:r>
      <w:r>
        <w:t>Loan A</w:t>
      </w:r>
      <w:r w:rsidRPr="00D91FC8">
        <w:t>greement may be amended only by an instrument in writing signed by the parties.</w:t>
      </w:r>
    </w:p>
    <w:p w14:paraId="1245D300" w14:textId="77777777" w:rsidR="000F51E2" w:rsidRPr="00D91FC8" w:rsidRDefault="000F51E2" w:rsidP="00250F7E">
      <w:pPr>
        <w:suppressAutoHyphens/>
        <w:autoSpaceDE w:val="0"/>
        <w:autoSpaceDN w:val="0"/>
        <w:adjustRightInd w:val="0"/>
        <w:spacing w:before="240" w:after="240"/>
        <w:ind w:firstLine="720"/>
      </w:pPr>
      <w:r w:rsidRPr="001E527A">
        <w:rPr>
          <w:i/>
          <w:iCs/>
        </w:rPr>
        <w:t>F.4.</w:t>
      </w:r>
      <w:r w:rsidRPr="00D91FC8">
        <w:tab/>
        <w:t xml:space="preserve">Borrower may not assign this </w:t>
      </w:r>
      <w:r>
        <w:t>Loan A</w:t>
      </w:r>
      <w:r w:rsidRPr="00D91FC8">
        <w:t xml:space="preserve">greement or any of Borrower’s rights under it without Lender’s prior written consent, and any attempted assignment is void. This </w:t>
      </w:r>
      <w:r>
        <w:t>Loan A</w:t>
      </w:r>
      <w:r w:rsidRPr="00D91FC8">
        <w:t>greement binds, benefits, and may be enforced by the parties and their successors in interest.</w:t>
      </w:r>
    </w:p>
    <w:p w14:paraId="1BBC668B" w14:textId="77777777" w:rsidR="000F51E2" w:rsidRPr="00D91FC8" w:rsidRDefault="000F51E2" w:rsidP="00250F7E">
      <w:pPr>
        <w:suppressAutoHyphens/>
        <w:autoSpaceDE w:val="0"/>
        <w:autoSpaceDN w:val="0"/>
        <w:adjustRightInd w:val="0"/>
        <w:spacing w:before="240" w:after="240"/>
        <w:ind w:firstLine="720"/>
      </w:pPr>
      <w:r w:rsidRPr="00842CC9">
        <w:rPr>
          <w:i/>
          <w:iCs/>
        </w:rPr>
        <w:t>F.5.</w:t>
      </w:r>
      <w:r w:rsidRPr="00D91FC8">
        <w:tab/>
        <w:t>Borrower authorizes Lender to charge any amount due Lender under the Loan Documents against any of Borrower’s deposit accounts with Lender.</w:t>
      </w:r>
    </w:p>
    <w:p w14:paraId="25B6972C" w14:textId="77777777" w:rsidR="000F51E2" w:rsidRPr="00D91FC8" w:rsidRDefault="000F51E2" w:rsidP="00250F7E">
      <w:pPr>
        <w:suppressAutoHyphens/>
        <w:autoSpaceDE w:val="0"/>
        <w:autoSpaceDN w:val="0"/>
        <w:adjustRightInd w:val="0"/>
        <w:spacing w:before="240" w:after="240"/>
        <w:ind w:firstLine="720"/>
      </w:pPr>
      <w:r w:rsidRPr="00842CC9">
        <w:rPr>
          <w:i/>
          <w:iCs/>
        </w:rPr>
        <w:t>F.6.</w:t>
      </w:r>
      <w:r w:rsidRPr="00D91FC8">
        <w:tab/>
        <w:t>Except as otherwise provided in the Loan Documents, Borrower waives all demand for payment, presentation for payment, notice of intention to accelerate maturity, notice of acceleration of maturity, protest, and notice of protest, to the extent permitted by law.</w:t>
      </w:r>
    </w:p>
    <w:p w14:paraId="68D2410F" w14:textId="77777777" w:rsidR="000F51E2" w:rsidRPr="00D91FC8" w:rsidRDefault="000F51E2" w:rsidP="00250F7E">
      <w:pPr>
        <w:suppressAutoHyphens/>
        <w:autoSpaceDE w:val="0"/>
        <w:autoSpaceDN w:val="0"/>
        <w:adjustRightInd w:val="0"/>
        <w:spacing w:before="240" w:after="240"/>
        <w:ind w:firstLine="720"/>
      </w:pPr>
      <w:r w:rsidRPr="001E527A">
        <w:rPr>
          <w:i/>
          <w:iCs/>
        </w:rPr>
        <w:t>F.7.</w:t>
      </w:r>
      <w:r w:rsidRPr="00D91FC8">
        <w:tab/>
        <w:t xml:space="preserve">No remedy, right, or power conferred on Lender in this </w:t>
      </w:r>
      <w:r>
        <w:t>Loan A</w:t>
      </w:r>
      <w:r w:rsidRPr="00D91FC8">
        <w:t>greement is intended to be exclusive of any other remedy, right, or power now or hereafter existing at law, in equity, or otherwise, and all remedies, rights, and powers are cumulative.</w:t>
      </w:r>
    </w:p>
    <w:p w14:paraId="6516C0A0" w14:textId="77777777" w:rsidR="000F51E2" w:rsidRPr="00D91FC8" w:rsidRDefault="000F51E2" w:rsidP="00250F7E">
      <w:pPr>
        <w:suppressAutoHyphens/>
        <w:autoSpaceDE w:val="0"/>
        <w:autoSpaceDN w:val="0"/>
        <w:adjustRightInd w:val="0"/>
        <w:spacing w:before="240" w:after="240"/>
        <w:ind w:firstLine="720"/>
      </w:pPr>
      <w:r w:rsidRPr="00842CC9">
        <w:rPr>
          <w:i/>
          <w:iCs/>
        </w:rPr>
        <w:t>F.8.</w:t>
      </w:r>
      <w:r w:rsidRPr="00D91FC8">
        <w:tab/>
        <w:t xml:space="preserve">This </w:t>
      </w:r>
      <w:r>
        <w:t>Loan A</w:t>
      </w:r>
      <w:r w:rsidRPr="00D91FC8">
        <w:t xml:space="preserve">greement will be construed under the laws of the state of Texas, without regard to choice-of-law rules of any jurisdiction. This </w:t>
      </w:r>
      <w:r>
        <w:t>Loan A</w:t>
      </w:r>
      <w:r w:rsidRPr="00D91FC8">
        <w:t>greement is to be performed where the Note is payable.</w:t>
      </w:r>
    </w:p>
    <w:p w14:paraId="34E8B4B5" w14:textId="77777777" w:rsidR="000F51E2" w:rsidRPr="00D91FC8" w:rsidRDefault="000F51E2" w:rsidP="00250F7E">
      <w:pPr>
        <w:suppressAutoHyphens/>
        <w:autoSpaceDE w:val="0"/>
        <w:autoSpaceDN w:val="0"/>
        <w:adjustRightInd w:val="0"/>
        <w:spacing w:before="240" w:after="240"/>
        <w:ind w:firstLine="720"/>
      </w:pPr>
      <w:r w:rsidRPr="00842CC9">
        <w:rPr>
          <w:i/>
          <w:iCs/>
        </w:rPr>
        <w:t>F.9.</w:t>
      </w:r>
      <w:r w:rsidRPr="00D91FC8">
        <w:tab/>
        <w:t>Interest on the Note will not exceed the maximum amount of nonusurious interest that may be contracted for, taken, reserved, charged, or received under law. Any interest in excess of that maximum amount will be credited on the principal of the Note or, if that has been paid, refunded. On any acceleration or required or permitted prepayment, any excess will be canceled automatically as of the acceleration or prepayment or, if already paid, credited on the principal of the Note or, if the principal of the Note has been paid, refunded. This provision overrides other provisions in this and all other Loan Documents.</w:t>
      </w:r>
    </w:p>
    <w:p w14:paraId="5E6963E3" w14:textId="77777777" w:rsidR="000F51E2" w:rsidRPr="00D91FC8" w:rsidRDefault="000F51E2" w:rsidP="00250F7E">
      <w:pPr>
        <w:suppressAutoHyphens/>
        <w:autoSpaceDE w:val="0"/>
        <w:autoSpaceDN w:val="0"/>
        <w:adjustRightInd w:val="0"/>
        <w:spacing w:before="240" w:after="240"/>
        <w:ind w:firstLine="720"/>
      </w:pPr>
      <w:r w:rsidRPr="00842CC9">
        <w:rPr>
          <w:i/>
          <w:iCs/>
        </w:rPr>
        <w:t>F.10.</w:t>
      </w:r>
      <w:r w:rsidRPr="00D91FC8">
        <w:tab/>
        <w:t xml:space="preserve">It is not a waiver of default if the nondefaulting party fails to declare immediately a default or delays taking any action. Pursuit of any remedies set forth in this </w:t>
      </w:r>
      <w:r>
        <w:t>Loan A</w:t>
      </w:r>
      <w:r w:rsidRPr="00D91FC8">
        <w:t>greement does not preclude pursuit of other remedies in the other Loan Documents or provided by law.</w:t>
      </w:r>
    </w:p>
    <w:p w14:paraId="0C29D708" w14:textId="77777777" w:rsidR="000F51E2" w:rsidRPr="00D91FC8" w:rsidRDefault="000F51E2" w:rsidP="00250F7E">
      <w:pPr>
        <w:suppressAutoHyphens/>
        <w:autoSpaceDE w:val="0"/>
        <w:autoSpaceDN w:val="0"/>
        <w:adjustRightInd w:val="0"/>
        <w:spacing w:before="240" w:after="240"/>
        <w:ind w:firstLine="720"/>
      </w:pPr>
      <w:r w:rsidRPr="00842CC9">
        <w:rPr>
          <w:i/>
          <w:iCs/>
        </w:rPr>
        <w:t>F.11.</w:t>
      </w:r>
      <w:r w:rsidRPr="00D91FC8">
        <w:tab/>
        <w:t xml:space="preserve">There are no third-party beneficiaries of this </w:t>
      </w:r>
      <w:r>
        <w:t>Loan A</w:t>
      </w:r>
      <w:r w:rsidRPr="00D91FC8">
        <w:t>greement.</w:t>
      </w:r>
    </w:p>
    <w:p w14:paraId="3C2B0009" w14:textId="77777777" w:rsidR="000F51E2" w:rsidRPr="00D91FC8" w:rsidRDefault="000F51E2" w:rsidP="00250F7E">
      <w:pPr>
        <w:suppressAutoHyphens/>
        <w:autoSpaceDE w:val="0"/>
        <w:autoSpaceDN w:val="0"/>
        <w:adjustRightInd w:val="0"/>
        <w:spacing w:before="240" w:after="240"/>
        <w:ind w:firstLine="720"/>
      </w:pPr>
      <w:r w:rsidRPr="00842CC9">
        <w:rPr>
          <w:i/>
          <w:iCs/>
        </w:rPr>
        <w:t>F.12.</w:t>
      </w:r>
      <w:r w:rsidRPr="00D91FC8">
        <w:tab/>
        <w:t xml:space="preserve">If any provision of this </w:t>
      </w:r>
      <w:r>
        <w:t>Loan A</w:t>
      </w:r>
      <w:r w:rsidRPr="00D91FC8">
        <w:t>greement is determined to be invalid or unenforceable, the validity or enforceability of any other provision will not be affected.</w:t>
      </w:r>
    </w:p>
    <w:p w14:paraId="58AD209A" w14:textId="77777777" w:rsidR="000F51E2" w:rsidRPr="00D91FC8" w:rsidRDefault="000F51E2" w:rsidP="00250F7E">
      <w:pPr>
        <w:suppressAutoHyphens/>
        <w:autoSpaceDE w:val="0"/>
        <w:autoSpaceDN w:val="0"/>
        <w:adjustRightInd w:val="0"/>
        <w:spacing w:before="240" w:after="240"/>
        <w:ind w:firstLine="720"/>
      </w:pPr>
      <w:r w:rsidRPr="00842CC9">
        <w:rPr>
          <w:i/>
          <w:iCs/>
        </w:rPr>
        <w:t>F.13.</w:t>
      </w:r>
      <w:r w:rsidRPr="00D91FC8">
        <w:tab/>
        <w:t xml:space="preserve">The rule of construction that ambiguities in a document will be construed against the party who drafted it will not be applied in interpreting this </w:t>
      </w:r>
      <w:r>
        <w:t>Loan A</w:t>
      </w:r>
      <w:r w:rsidRPr="00D91FC8">
        <w:t>greement.</w:t>
      </w:r>
    </w:p>
    <w:p w14:paraId="04C88ACB" w14:textId="77777777" w:rsidR="000F51E2" w:rsidRPr="00D91FC8" w:rsidRDefault="000F51E2" w:rsidP="00250F7E">
      <w:pPr>
        <w:suppressAutoHyphens/>
        <w:autoSpaceDE w:val="0"/>
        <w:autoSpaceDN w:val="0"/>
        <w:adjustRightInd w:val="0"/>
        <w:spacing w:before="240" w:after="240"/>
        <w:ind w:firstLine="720"/>
      </w:pPr>
      <w:r w:rsidRPr="00842CC9">
        <w:rPr>
          <w:i/>
          <w:iCs/>
        </w:rPr>
        <w:t>F.14.</w:t>
      </w:r>
      <w:r w:rsidRPr="00D91FC8">
        <w:tab/>
        <w:t xml:space="preserve">The parties’ relationship is an ordinary commercial relationship, and the parties do not intend to create the relationship of principal and agent, </w:t>
      </w:r>
      <w:r>
        <w:t xml:space="preserve">a </w:t>
      </w:r>
      <w:r w:rsidRPr="00D91FC8">
        <w:t xml:space="preserve">partnership, </w:t>
      </w:r>
      <w:r>
        <w:t xml:space="preserve">a </w:t>
      </w:r>
      <w:r w:rsidRPr="00D91FC8">
        <w:t>joint venture, or any other special relationship. Lender in exercising Lender’s rights and performing Lender’s obligations under the Loan Documents owes no fiduciary duty to Borrower.</w:t>
      </w:r>
    </w:p>
    <w:p w14:paraId="1C812EDE" w14:textId="77777777" w:rsidR="000F51E2" w:rsidRPr="00D91FC8" w:rsidRDefault="000F51E2" w:rsidP="00250F7E">
      <w:pPr>
        <w:suppressAutoHyphens/>
        <w:autoSpaceDE w:val="0"/>
        <w:autoSpaceDN w:val="0"/>
        <w:adjustRightInd w:val="0"/>
        <w:spacing w:before="240" w:after="240"/>
        <w:ind w:firstLine="720"/>
      </w:pPr>
      <w:r w:rsidRPr="00842CC9">
        <w:rPr>
          <w:i/>
          <w:iCs/>
        </w:rPr>
        <w:t>F.15.</w:t>
      </w:r>
      <w:r w:rsidRPr="00D91FC8">
        <w:tab/>
        <w:t xml:space="preserve">If this </w:t>
      </w:r>
      <w:r>
        <w:t>Loan A</w:t>
      </w:r>
      <w:r w:rsidRPr="00D91FC8">
        <w:t xml:space="preserve">greement is executed in multiple counterparts, all counterparts taken together will constitute this </w:t>
      </w:r>
      <w:r>
        <w:t>Loan A</w:t>
      </w:r>
      <w:r w:rsidRPr="00D91FC8">
        <w:t>greement.</w:t>
      </w:r>
    </w:p>
    <w:p w14:paraId="22EFB911" w14:textId="77777777" w:rsidR="000F51E2" w:rsidRPr="00D91FC8" w:rsidRDefault="000F51E2" w:rsidP="00250F7E">
      <w:pPr>
        <w:suppressAutoHyphens/>
        <w:autoSpaceDE w:val="0"/>
        <w:autoSpaceDN w:val="0"/>
        <w:adjustRightInd w:val="0"/>
        <w:spacing w:before="240" w:after="240"/>
        <w:ind w:firstLine="720"/>
      </w:pPr>
      <w:r w:rsidRPr="00842CC9">
        <w:rPr>
          <w:i/>
          <w:iCs/>
        </w:rPr>
        <w:t>F.16.</w:t>
      </w:r>
      <w:r w:rsidRPr="00D91FC8">
        <w:tab/>
        <w:t xml:space="preserve">If Lender agrees to waive or defer any of the requirements of this </w:t>
      </w:r>
      <w:r>
        <w:t>Loan A</w:t>
      </w:r>
      <w:r w:rsidRPr="00D91FC8">
        <w:t>greement as a condition precedent to the advance of the proceeds of the Note, Borrower will provide any deferred information or documentation within thirty days after the advance.</w:t>
      </w:r>
    </w:p>
    <w:p w14:paraId="619B806A" w14:textId="77777777" w:rsidR="000F51E2" w:rsidRPr="00D91FC8" w:rsidRDefault="000F51E2" w:rsidP="00250F7E">
      <w:pPr>
        <w:suppressAutoHyphens/>
        <w:autoSpaceDE w:val="0"/>
        <w:autoSpaceDN w:val="0"/>
        <w:adjustRightInd w:val="0"/>
        <w:spacing w:before="240" w:after="240"/>
        <w:ind w:firstLine="720"/>
      </w:pPr>
      <w:r w:rsidRPr="00842CC9">
        <w:rPr>
          <w:i/>
          <w:iCs/>
        </w:rPr>
        <w:t>F.17.</w:t>
      </w:r>
      <w:r w:rsidRPr="00D91FC8">
        <w:tab/>
        <w:t>In the event of any conflict among the provisions of this Loan Agreement and any of the Loan Documents, the more restrictive provision will control.</w:t>
      </w:r>
    </w:p>
    <w:p w14:paraId="259A480A" w14:textId="77777777" w:rsidR="000F51E2" w:rsidRPr="00D91FC8" w:rsidRDefault="000F51E2" w:rsidP="00250F7E">
      <w:pPr>
        <w:suppressAutoHyphens/>
        <w:autoSpaceDE w:val="0"/>
        <w:autoSpaceDN w:val="0"/>
        <w:adjustRightInd w:val="0"/>
        <w:spacing w:before="240" w:after="240"/>
        <w:ind w:firstLine="720"/>
      </w:pPr>
      <w:r w:rsidRPr="00842CC9">
        <w:rPr>
          <w:i/>
          <w:iCs/>
        </w:rPr>
        <w:t>F.18.</w:t>
      </w:r>
      <w:r w:rsidRPr="00D91FC8">
        <w:tab/>
        <w:t>When the context requires, singular nouns and pronouns include the plural.</w:t>
      </w:r>
    </w:p>
    <w:p w14:paraId="2ACA5FD5" w14:textId="77777777" w:rsidR="000F51E2" w:rsidRPr="00D91FC8" w:rsidRDefault="000F51E2" w:rsidP="00250F7E">
      <w:pPr>
        <w:suppressAutoHyphens/>
        <w:autoSpaceDE w:val="0"/>
        <w:autoSpaceDN w:val="0"/>
        <w:adjustRightInd w:val="0"/>
        <w:spacing w:before="240" w:after="240"/>
        <w:ind w:firstLine="720"/>
      </w:pPr>
      <w:r w:rsidRPr="00842CC9">
        <w:rPr>
          <w:i/>
          <w:iCs/>
        </w:rPr>
        <w:t>F.19.</w:t>
      </w:r>
      <w:r w:rsidRPr="00D91FC8">
        <w:tab/>
        <w:t>The term Note includes all extensions and renewals of the Note.</w:t>
      </w:r>
    </w:p>
    <w:p w14:paraId="30CB2AB3" w14:textId="77777777" w:rsidR="000F51E2" w:rsidRPr="00842CC9" w:rsidRDefault="000F51E2" w:rsidP="00250F7E">
      <w:pPr>
        <w:keepNext/>
        <w:suppressAutoHyphens/>
        <w:spacing w:before="240" w:after="240"/>
        <w:rPr>
          <w:b/>
          <w:bCs/>
        </w:rPr>
      </w:pPr>
      <w:r w:rsidRPr="00842CC9">
        <w:rPr>
          <w:b/>
          <w:bCs/>
          <w:lang w:val="en-CA"/>
        </w:rPr>
        <w:t>G.</w:t>
      </w:r>
      <w:r>
        <w:rPr>
          <w:b/>
          <w:bCs/>
          <w:lang w:val="en-CA"/>
        </w:rPr>
        <w:tab/>
      </w:r>
      <w:r w:rsidRPr="00842CC9">
        <w:rPr>
          <w:b/>
          <w:bCs/>
          <w:lang w:val="en-CA"/>
        </w:rPr>
        <w:fldChar w:fldCharType="begin"/>
      </w:r>
      <w:r w:rsidRPr="00842CC9">
        <w:rPr>
          <w:b/>
          <w:bCs/>
          <w:lang w:val="en-CA"/>
        </w:rPr>
        <w:instrText xml:space="preserve"> SEQ CHAPTER \h \r 1</w:instrText>
      </w:r>
      <w:r w:rsidRPr="00842CC9">
        <w:rPr>
          <w:b/>
          <w:bCs/>
          <w:lang w:val="en-CA"/>
        </w:rPr>
        <w:fldChar w:fldCharType="end"/>
      </w:r>
      <w:r w:rsidRPr="00842CC9">
        <w:rPr>
          <w:b/>
          <w:bCs/>
        </w:rPr>
        <w:t>Conditions to Lender’s Obligations to Make Loan Advances</w:t>
      </w:r>
    </w:p>
    <w:p w14:paraId="7D31D0F7" w14:textId="77777777" w:rsidR="000F51E2" w:rsidRPr="00D91FC8" w:rsidRDefault="000F51E2" w:rsidP="00250F7E">
      <w:pPr>
        <w:suppressAutoHyphens/>
        <w:spacing w:before="240" w:after="240"/>
        <w:ind w:firstLine="720"/>
      </w:pPr>
      <w:r w:rsidRPr="00D91FC8">
        <w:t xml:space="preserve">Lender </w:t>
      </w:r>
      <w:r>
        <w:t>is</w:t>
      </w:r>
      <w:r w:rsidRPr="00D91FC8">
        <w:t xml:space="preserve"> not obligated to make any advance, including any </w:t>
      </w:r>
      <w:r>
        <w:t xml:space="preserve">after </w:t>
      </w:r>
      <w:r w:rsidRPr="00D91FC8">
        <w:t>the first advance, of loan proceeds hereunder unless the following conditions have been satisfied</w:t>
      </w:r>
      <w:r>
        <w:t>,</w:t>
      </w:r>
      <w:r w:rsidRPr="00D91FC8">
        <w:t xml:space="preserve"> with proof </w:t>
      </w:r>
      <w:r>
        <w:t>provided</w:t>
      </w:r>
      <w:r w:rsidRPr="00D91FC8">
        <w:t xml:space="preserve"> in </w:t>
      </w:r>
      <w:r>
        <w:t xml:space="preserve">a </w:t>
      </w:r>
      <w:r w:rsidRPr="00D91FC8">
        <w:t xml:space="preserve">form and sufficiency as </w:t>
      </w:r>
      <w:r>
        <w:t xml:space="preserve">Lender </w:t>
      </w:r>
      <w:r w:rsidRPr="00D91FC8">
        <w:t>may reasonably request:</w:t>
      </w:r>
    </w:p>
    <w:p w14:paraId="7B2A9FEB" w14:textId="77777777" w:rsidR="000F51E2" w:rsidRPr="00D91FC8" w:rsidRDefault="000F51E2" w:rsidP="00250F7E">
      <w:pPr>
        <w:suppressAutoHyphens/>
        <w:spacing w:before="240" w:after="240"/>
        <w:ind w:firstLine="720"/>
      </w:pPr>
      <w:r w:rsidRPr="00242643">
        <w:rPr>
          <w:i/>
          <w:iCs/>
          <w:lang w:val="en-CA"/>
        </w:rPr>
        <w:t>G.</w:t>
      </w:r>
      <w:r w:rsidRPr="00242643">
        <w:rPr>
          <w:i/>
          <w:iCs/>
        </w:rPr>
        <w:t>1.</w:t>
      </w:r>
      <w:r w:rsidRPr="00D91FC8">
        <w:tab/>
        <w:t xml:space="preserve">Lender </w:t>
      </w:r>
      <w:r>
        <w:t>must</w:t>
      </w:r>
      <w:r w:rsidRPr="00D91FC8">
        <w:t xml:space="preserve"> have received and approved (a) copies of the </w:t>
      </w:r>
      <w:r>
        <w:t>p</w:t>
      </w:r>
      <w:r w:rsidRPr="00D91FC8">
        <w:t xml:space="preserve">lans, </w:t>
      </w:r>
      <w:r>
        <w:t>e</w:t>
      </w:r>
      <w:r w:rsidRPr="00D91FC8">
        <w:t xml:space="preserve">quipment </w:t>
      </w:r>
      <w:r>
        <w:t>l</w:t>
      </w:r>
      <w:r w:rsidRPr="00D91FC8">
        <w:t>eases</w:t>
      </w:r>
      <w:r>
        <w:t>,</w:t>
      </w:r>
      <w:r w:rsidRPr="00D91FC8">
        <w:t xml:space="preserve"> and any </w:t>
      </w:r>
      <w:r>
        <w:t>c</w:t>
      </w:r>
      <w:r w:rsidRPr="00D91FC8">
        <w:t xml:space="preserve">onstruction </w:t>
      </w:r>
      <w:r>
        <w:t>c</w:t>
      </w:r>
      <w:r w:rsidRPr="00D91FC8">
        <w:t xml:space="preserve">ontracts that may be requested by Lender; (b) all presently procurable authorizations and permits required by any Governmental Authority for the construction of the Improvements (as defined in the Deed of Trust), including those required for the use and operation of the Property for the purposes contemplated by the </w:t>
      </w:r>
      <w:r>
        <w:t>p</w:t>
      </w:r>
      <w:r w:rsidRPr="00D91FC8">
        <w:t>lans; (c) a current title report from the Title Insurer describ</w:t>
      </w:r>
      <w:r>
        <w:t>ing</w:t>
      </w:r>
      <w:r w:rsidRPr="00D91FC8">
        <w:t xml:space="preserve"> the Property </w:t>
      </w:r>
      <w:r>
        <w:t xml:space="preserve">with </w:t>
      </w:r>
      <w:r w:rsidRPr="00D91FC8">
        <w:t xml:space="preserve">attached copies of all instruments </w:t>
      </w:r>
      <w:r>
        <w:t xml:space="preserve">that </w:t>
      </w:r>
      <w:r w:rsidRPr="00D91FC8">
        <w:t>appear as exceptions in the report; (d) an original current survey of each lot certified to Lender and the Title Insurer showing the locations of the perimeter of each lot within the Property by courses and distances, all easements and rights-of-way (identified as record</w:t>
      </w:r>
      <w:r>
        <w:t>ed</w:t>
      </w:r>
      <w:r w:rsidRPr="00D91FC8">
        <w:t xml:space="preserve"> in </w:t>
      </w:r>
      <w:r>
        <w:t>p</w:t>
      </w:r>
      <w:r w:rsidRPr="00D91FC8">
        <w:t xml:space="preserve">ublic </w:t>
      </w:r>
      <w:r>
        <w:t>r</w:t>
      </w:r>
      <w:r w:rsidRPr="00D91FC8">
        <w:t xml:space="preserve">ecords), the proposed building lines, the lines of the streets abutting the Property and the width thereof, encroachments, and the extent thereof in feet and inches upon the Property, the relation of the proposed Improvements by distances to the perimeter of the Property, the proposed building lines and the street lines, and if the Property </w:t>
      </w:r>
      <w:r>
        <w:t>is</w:t>
      </w:r>
      <w:r w:rsidRPr="00D91FC8">
        <w:t xml:space="preserve"> described as being on a filed map or plat, a legend relating the survey to the map or plat; (e) the Financial Statements; (f) advice from an architect or civil engineer and, if Lender elects, an independent architect or civil engineer </w:t>
      </w:r>
      <w:r>
        <w:t xml:space="preserve">approving </w:t>
      </w:r>
      <w:r w:rsidRPr="00D91FC8">
        <w:t xml:space="preserve">the </w:t>
      </w:r>
      <w:r>
        <w:t>p</w:t>
      </w:r>
      <w:r w:rsidRPr="00D91FC8">
        <w:t xml:space="preserve">lans and </w:t>
      </w:r>
      <w:r>
        <w:t xml:space="preserve">indicating </w:t>
      </w:r>
      <w:r w:rsidRPr="00D91FC8">
        <w:t xml:space="preserve">that the construction contracts are acceptable and satisfactorily provide for the construction of the Improvements; (g) the policies of insurance required by the Deeds of Trust and this </w:t>
      </w:r>
      <w:r>
        <w:t xml:space="preserve">Loan </w:t>
      </w:r>
      <w:r w:rsidRPr="00D91FC8">
        <w:t xml:space="preserve">Agreement accompanied by evidence of the payment of the </w:t>
      </w:r>
      <w:r>
        <w:t xml:space="preserve">policies’ </w:t>
      </w:r>
      <w:r w:rsidRPr="00D91FC8">
        <w:t xml:space="preserve">premiums; and (h) a satisfactory “As Built” appraisal of the Improvements proposed for each </w:t>
      </w:r>
      <w:r>
        <w:t>l</w:t>
      </w:r>
      <w:r w:rsidRPr="00D91FC8">
        <w:t>ot in the Property.</w:t>
      </w:r>
    </w:p>
    <w:p w14:paraId="2D45F4E1" w14:textId="77777777" w:rsidR="000F51E2" w:rsidRPr="00D91FC8" w:rsidRDefault="000F51E2" w:rsidP="00250F7E">
      <w:pPr>
        <w:suppressAutoHyphens/>
        <w:spacing w:before="240" w:after="240"/>
        <w:ind w:firstLine="720"/>
      </w:pPr>
      <w:r w:rsidRPr="00242643">
        <w:rPr>
          <w:i/>
          <w:iCs/>
          <w:lang w:val="en-CA"/>
        </w:rPr>
        <w:t>G.</w:t>
      </w:r>
      <w:r w:rsidRPr="00242643">
        <w:rPr>
          <w:i/>
          <w:iCs/>
        </w:rPr>
        <w:t>2.</w:t>
      </w:r>
      <w:r w:rsidRPr="00D91FC8">
        <w:tab/>
        <w:t xml:space="preserve">The Deed of Trust </w:t>
      </w:r>
      <w:r>
        <w:t>must</w:t>
      </w:r>
      <w:r w:rsidRPr="00D91FC8">
        <w:t xml:space="preserve"> have been executed by the parties </w:t>
      </w:r>
      <w:r>
        <w:t xml:space="preserve">to this Loan Agreement </w:t>
      </w:r>
      <w:r w:rsidRPr="00D91FC8">
        <w:t xml:space="preserve">and recorded in the office of the </w:t>
      </w:r>
      <w:r>
        <w:t>c</w:t>
      </w:r>
      <w:r w:rsidRPr="00D91FC8">
        <w:t xml:space="preserve">ounty </w:t>
      </w:r>
      <w:r>
        <w:t>c</w:t>
      </w:r>
      <w:r w:rsidRPr="00D91FC8">
        <w:t xml:space="preserve">lerk of each </w:t>
      </w:r>
      <w:r>
        <w:t>c</w:t>
      </w:r>
      <w:r w:rsidRPr="00D91FC8">
        <w:t xml:space="preserve">ounty in which any part of the Real Property is located, with all filing fees paid, all </w:t>
      </w:r>
      <w:r>
        <w:t xml:space="preserve">before </w:t>
      </w:r>
      <w:r w:rsidRPr="00D91FC8">
        <w:t>commencement of any construction on any part of the Property and the placing of any material or equipment on the Property.</w:t>
      </w:r>
    </w:p>
    <w:p w14:paraId="6FD034FA" w14:textId="77777777" w:rsidR="000F51E2" w:rsidRPr="00D91FC8" w:rsidRDefault="000F51E2" w:rsidP="00250F7E">
      <w:pPr>
        <w:suppressAutoHyphens/>
        <w:spacing w:before="240" w:after="240"/>
        <w:ind w:firstLine="720"/>
      </w:pPr>
      <w:r w:rsidRPr="00242643">
        <w:rPr>
          <w:i/>
          <w:iCs/>
          <w:lang w:val="en-CA"/>
        </w:rPr>
        <w:t>G.</w:t>
      </w:r>
      <w:r w:rsidRPr="00242643">
        <w:rPr>
          <w:i/>
          <w:iCs/>
        </w:rPr>
        <w:t>3.</w:t>
      </w:r>
      <w:r w:rsidRPr="00D91FC8">
        <w:tab/>
        <w:t xml:space="preserve">Lender </w:t>
      </w:r>
      <w:r>
        <w:t>must</w:t>
      </w:r>
      <w:r w:rsidRPr="00D91FC8">
        <w:t xml:space="preserve"> have received financing statements with proof of filing in the appropriate offices in the State of Texas and other things and instruments necessary or appropriate in the opinion of Lender to perfect a security interest in the property covered by the Deed of Trust </w:t>
      </w:r>
      <w:r>
        <w:t xml:space="preserve">in accordance with </w:t>
      </w:r>
      <w:r w:rsidRPr="00D91FC8">
        <w:t xml:space="preserve">the Texas Uniform Commercial Code, and Lender </w:t>
      </w:r>
      <w:r>
        <w:t xml:space="preserve">must </w:t>
      </w:r>
      <w:r w:rsidRPr="00D91FC8">
        <w:t xml:space="preserve">have received proof that no prior financing statements from Borrower as </w:t>
      </w:r>
      <w:r>
        <w:t>d</w:t>
      </w:r>
      <w:r w:rsidRPr="00D91FC8">
        <w:t xml:space="preserve">ebtor or from any other party affecting any of </w:t>
      </w:r>
      <w:r>
        <w:t xml:space="preserve">the </w:t>
      </w:r>
      <w:r w:rsidRPr="00D91FC8">
        <w:t>Property have been filed in any such office in favor of any other party.</w:t>
      </w:r>
    </w:p>
    <w:p w14:paraId="218D4179" w14:textId="77777777" w:rsidR="000F51E2" w:rsidRPr="00D91FC8" w:rsidRDefault="000F51E2" w:rsidP="00250F7E">
      <w:pPr>
        <w:suppressAutoHyphens/>
        <w:spacing w:before="240" w:after="240"/>
        <w:ind w:firstLine="720"/>
      </w:pPr>
      <w:r w:rsidRPr="00242643">
        <w:rPr>
          <w:i/>
          <w:iCs/>
          <w:lang w:val="en-CA"/>
        </w:rPr>
        <w:t>G.</w:t>
      </w:r>
      <w:r w:rsidRPr="00242643">
        <w:rPr>
          <w:i/>
          <w:iCs/>
        </w:rPr>
        <w:t>4.</w:t>
      </w:r>
      <w:r w:rsidRPr="00D91FC8">
        <w:tab/>
        <w:t xml:space="preserve">Lender </w:t>
      </w:r>
      <w:r>
        <w:t xml:space="preserve">must </w:t>
      </w:r>
      <w:r w:rsidRPr="00D91FC8">
        <w:t>have received the Title Insurance show</w:t>
      </w:r>
      <w:r>
        <w:t>ing</w:t>
      </w:r>
      <w:r w:rsidRPr="00D91FC8">
        <w:t xml:space="preserve"> the lien on the </w:t>
      </w:r>
      <w:r>
        <w:t>o</w:t>
      </w:r>
      <w:r w:rsidRPr="00D91FC8">
        <w:t xml:space="preserve">wner’s </w:t>
      </w:r>
      <w:r>
        <w:t>i</w:t>
      </w:r>
      <w:r w:rsidRPr="00D91FC8">
        <w:t>nterest in favor of Lender as holder of the Note, to be valid, first</w:t>
      </w:r>
      <w:r>
        <w:t>,</w:t>
      </w:r>
      <w:r w:rsidRPr="00D91FC8">
        <w:t xml:space="preserve"> and prior lien on the Property free and clear of all defects and encumbrances except as Lender approve</w:t>
      </w:r>
      <w:r>
        <w:t>s</w:t>
      </w:r>
      <w:r w:rsidRPr="00D91FC8">
        <w:t xml:space="preserve">. </w:t>
      </w:r>
      <w:r>
        <w:t xml:space="preserve">The </w:t>
      </w:r>
      <w:r w:rsidRPr="00D91FC8">
        <w:t xml:space="preserve">Title Insurance </w:t>
      </w:r>
      <w:r>
        <w:t xml:space="preserve">must not </w:t>
      </w:r>
      <w:r w:rsidRPr="00D91FC8">
        <w:t xml:space="preserve">contain </w:t>
      </w:r>
      <w:r>
        <w:t xml:space="preserve">any </w:t>
      </w:r>
      <w:r w:rsidRPr="00D91FC8">
        <w:t xml:space="preserve">survey exceptions not </w:t>
      </w:r>
      <w:r>
        <w:t xml:space="preserve">already </w:t>
      </w:r>
      <w:r w:rsidRPr="00D91FC8">
        <w:t xml:space="preserve">approved by Lender, and the status of title to the </w:t>
      </w:r>
      <w:r>
        <w:t>o</w:t>
      </w:r>
      <w:r w:rsidRPr="00D91FC8">
        <w:t xml:space="preserve">wner’s </w:t>
      </w:r>
      <w:r>
        <w:t>i</w:t>
      </w:r>
      <w:r w:rsidRPr="00D91FC8">
        <w:t>nterest shown therein shall otherwise be satisfactory to Lender.</w:t>
      </w:r>
    </w:p>
    <w:p w14:paraId="4315931A" w14:textId="77777777" w:rsidR="000F51E2" w:rsidRPr="00D91FC8" w:rsidRDefault="000F51E2" w:rsidP="00250F7E">
      <w:pPr>
        <w:suppressAutoHyphens/>
        <w:spacing w:before="240" w:after="240"/>
        <w:ind w:firstLine="720"/>
      </w:pPr>
      <w:r w:rsidRPr="00242643">
        <w:rPr>
          <w:i/>
          <w:iCs/>
          <w:lang w:val="en-CA"/>
        </w:rPr>
        <w:t>G.</w:t>
      </w:r>
      <w:r w:rsidRPr="00242643">
        <w:rPr>
          <w:i/>
          <w:iCs/>
        </w:rPr>
        <w:t>5.</w:t>
      </w:r>
      <w:r w:rsidRPr="00D91FC8">
        <w:tab/>
        <w:t xml:space="preserve">The representations and warranties made in </w:t>
      </w:r>
      <w:r>
        <w:t>s</w:t>
      </w:r>
      <w:r w:rsidRPr="00D91FC8">
        <w:t xml:space="preserve">ection B </w:t>
      </w:r>
      <w:r>
        <w:t xml:space="preserve">of this Loan Agreement </w:t>
      </w:r>
      <w:r w:rsidRPr="00D91FC8">
        <w:t xml:space="preserve">shall be true and correct on the date of the advance with the same effect as if made on </w:t>
      </w:r>
      <w:r>
        <w:t xml:space="preserve">that </w:t>
      </w:r>
      <w:r w:rsidRPr="00D91FC8">
        <w:t>date.</w:t>
      </w:r>
    </w:p>
    <w:p w14:paraId="2DB9259D" w14:textId="77777777" w:rsidR="000F51E2" w:rsidRPr="00D91FC8" w:rsidRDefault="000F51E2" w:rsidP="00250F7E">
      <w:pPr>
        <w:suppressAutoHyphens/>
        <w:spacing w:before="240" w:after="240"/>
        <w:ind w:firstLine="720"/>
      </w:pPr>
      <w:r w:rsidRPr="00242643">
        <w:rPr>
          <w:i/>
          <w:iCs/>
          <w:lang w:val="en-CA"/>
        </w:rPr>
        <w:t>G.</w:t>
      </w:r>
      <w:r w:rsidRPr="00242643">
        <w:rPr>
          <w:i/>
          <w:iCs/>
        </w:rPr>
        <w:t>6.</w:t>
      </w:r>
      <w:r w:rsidRPr="00D91FC8">
        <w:tab/>
        <w:t xml:space="preserve">There </w:t>
      </w:r>
      <w:r>
        <w:t xml:space="preserve">must </w:t>
      </w:r>
      <w:r w:rsidRPr="00D91FC8">
        <w:t xml:space="preserve">be no default under this </w:t>
      </w:r>
      <w:r>
        <w:t xml:space="preserve">Loan </w:t>
      </w:r>
      <w:r w:rsidRPr="00D91FC8">
        <w:t>Agreement, the Note</w:t>
      </w:r>
      <w:r>
        <w:t>,</w:t>
      </w:r>
      <w:r w:rsidRPr="00D91FC8">
        <w:t xml:space="preserve"> or any of the </w:t>
      </w:r>
      <w:r>
        <w:t>s</w:t>
      </w:r>
      <w:r w:rsidRPr="00D91FC8">
        <w:t xml:space="preserve">ecurity </w:t>
      </w:r>
      <w:r>
        <w:t>i</w:t>
      </w:r>
      <w:r w:rsidRPr="00D91FC8">
        <w:t>nstruments.</w:t>
      </w:r>
    </w:p>
    <w:p w14:paraId="32E4B15B" w14:textId="77777777" w:rsidR="000F51E2" w:rsidRPr="00D91FC8" w:rsidRDefault="000F51E2" w:rsidP="00250F7E">
      <w:pPr>
        <w:suppressAutoHyphens/>
        <w:spacing w:before="240" w:after="240"/>
        <w:ind w:firstLine="720"/>
      </w:pPr>
      <w:r w:rsidRPr="00242643">
        <w:rPr>
          <w:i/>
          <w:iCs/>
          <w:lang w:val="en-CA"/>
        </w:rPr>
        <w:t>G.</w:t>
      </w:r>
      <w:r w:rsidRPr="00242643">
        <w:rPr>
          <w:i/>
          <w:iCs/>
        </w:rPr>
        <w:t>7.</w:t>
      </w:r>
      <w:r w:rsidRPr="00D91FC8">
        <w:tab/>
        <w:t xml:space="preserve">Lender </w:t>
      </w:r>
      <w:r>
        <w:t>must</w:t>
      </w:r>
      <w:r w:rsidRPr="00D91FC8">
        <w:t xml:space="preserve"> have received the Note, Deed of Trust, and Loan Documents, all properly executed by the respective parties thereto.</w:t>
      </w:r>
    </w:p>
    <w:p w14:paraId="0A74C82E" w14:textId="77777777" w:rsidR="000F51E2" w:rsidRPr="00D91FC8" w:rsidRDefault="000F51E2" w:rsidP="00250F7E">
      <w:pPr>
        <w:suppressAutoHyphens/>
        <w:spacing w:before="240" w:after="240"/>
        <w:ind w:firstLine="720"/>
      </w:pPr>
      <w:r w:rsidRPr="00242643">
        <w:rPr>
          <w:i/>
          <w:iCs/>
          <w:lang w:val="en-CA"/>
        </w:rPr>
        <w:t>G.</w:t>
      </w:r>
      <w:r w:rsidRPr="00242643">
        <w:rPr>
          <w:i/>
          <w:iCs/>
        </w:rPr>
        <w:t>8.</w:t>
      </w:r>
      <w:r w:rsidRPr="00D91FC8">
        <w:tab/>
        <w:t xml:space="preserve">An endorsement to the title policy or affidavit acceptable to Lender </w:t>
      </w:r>
      <w:r>
        <w:t xml:space="preserve">must state </w:t>
      </w:r>
      <w:r w:rsidRPr="00D91FC8">
        <w:t xml:space="preserve">that there has been, as of the date of the requested advance, </w:t>
      </w:r>
      <w:r>
        <w:t xml:space="preserve">no </w:t>
      </w:r>
      <w:r w:rsidRPr="00D91FC8">
        <w:t>change in the state of title and no survey exceptions not previously approved by Lender.</w:t>
      </w:r>
    </w:p>
    <w:p w14:paraId="3D303134" w14:textId="77777777" w:rsidR="000F51E2" w:rsidRPr="00D91FC8" w:rsidRDefault="000F51E2" w:rsidP="00250F7E">
      <w:pPr>
        <w:suppressAutoHyphens/>
        <w:spacing w:before="240" w:after="240"/>
        <w:ind w:firstLine="720"/>
      </w:pPr>
      <w:r w:rsidRPr="00242643">
        <w:rPr>
          <w:i/>
          <w:iCs/>
          <w:lang w:val="en-CA"/>
        </w:rPr>
        <w:t>G.</w:t>
      </w:r>
      <w:r w:rsidRPr="00242643">
        <w:rPr>
          <w:i/>
          <w:iCs/>
        </w:rPr>
        <w:t>9.</w:t>
      </w:r>
      <w:r w:rsidRPr="00D91FC8">
        <w:tab/>
        <w:t xml:space="preserve">The Improvements, to the extent any have been made </w:t>
      </w:r>
      <w:r>
        <w:t xml:space="preserve">before </w:t>
      </w:r>
      <w:r w:rsidRPr="00D91FC8">
        <w:t xml:space="preserve">the date of the advance, </w:t>
      </w:r>
      <w:r>
        <w:t xml:space="preserve">must </w:t>
      </w:r>
      <w:r w:rsidRPr="00D91FC8">
        <w:t xml:space="preserve">not have been materially injured or damaged by fire or other casualty unless Lender </w:t>
      </w:r>
      <w:r>
        <w:t xml:space="preserve">has received </w:t>
      </w:r>
      <w:r w:rsidRPr="00D91FC8">
        <w:t xml:space="preserve">insurance proceeds sufficient in the judgment of Lender and, if Lender elects, an </w:t>
      </w:r>
      <w:r>
        <w:t>i</w:t>
      </w:r>
      <w:r w:rsidRPr="00D91FC8">
        <w:t xml:space="preserve">ndependent </w:t>
      </w:r>
      <w:r>
        <w:t>s</w:t>
      </w:r>
      <w:r w:rsidRPr="00D91FC8">
        <w:t xml:space="preserve">upervising </w:t>
      </w:r>
      <w:r>
        <w:t>a</w:t>
      </w:r>
      <w:r w:rsidRPr="00D91FC8">
        <w:t>rchitect, to effect the satisfactory restoration of the Improvements and to permit the</w:t>
      </w:r>
      <w:r>
        <w:t>ir</w:t>
      </w:r>
      <w:r w:rsidRPr="00D91FC8">
        <w:t xml:space="preserve"> completion </w:t>
      </w:r>
      <w:r>
        <w:t xml:space="preserve">before </w:t>
      </w:r>
      <w:r w:rsidRPr="00D91FC8">
        <w:t>the completion date.</w:t>
      </w:r>
    </w:p>
    <w:p w14:paraId="7CDC5CF9" w14:textId="77777777" w:rsidR="000F51E2" w:rsidRPr="00D91FC8" w:rsidRDefault="000F51E2" w:rsidP="00250F7E">
      <w:pPr>
        <w:suppressAutoHyphens/>
        <w:spacing w:before="240" w:after="240"/>
        <w:ind w:firstLine="720"/>
      </w:pPr>
      <w:r w:rsidRPr="00242643">
        <w:rPr>
          <w:i/>
          <w:iCs/>
          <w:lang w:val="en-CA"/>
        </w:rPr>
        <w:t>G.</w:t>
      </w:r>
      <w:r w:rsidRPr="00242643">
        <w:rPr>
          <w:i/>
          <w:iCs/>
        </w:rPr>
        <w:t>10.</w:t>
      </w:r>
      <w:r w:rsidRPr="00D91FC8">
        <w:tab/>
        <w:t xml:space="preserve">Lender </w:t>
      </w:r>
      <w:r>
        <w:t xml:space="preserve">must </w:t>
      </w:r>
      <w:r w:rsidRPr="00D91FC8">
        <w:t xml:space="preserve">have received (a) a proper request for advance from Borrower; (b) if construction has been performed </w:t>
      </w:r>
      <w:r>
        <w:t>before</w:t>
      </w:r>
      <w:r w:rsidRPr="00D91FC8">
        <w:t xml:space="preserve"> the advance, advice from an architect or inspector </w:t>
      </w:r>
      <w:r>
        <w:t xml:space="preserve">providing the </w:t>
      </w:r>
      <w:r w:rsidRPr="00D91FC8">
        <w:t xml:space="preserve">opinion </w:t>
      </w:r>
      <w:r>
        <w:t xml:space="preserve">that </w:t>
      </w:r>
      <w:r w:rsidRPr="00D91FC8">
        <w:t xml:space="preserve">the construction of the Improvements was performed in accordance with the </w:t>
      </w:r>
      <w:r>
        <w:t>p</w:t>
      </w:r>
      <w:r w:rsidRPr="00D91FC8">
        <w:t xml:space="preserve">lans; (c) </w:t>
      </w:r>
      <w:r>
        <w:t xml:space="preserve">for </w:t>
      </w:r>
      <w:r w:rsidRPr="00D91FC8">
        <w:t xml:space="preserve">advances after the first advance, a copy of a valid building permit issued for the </w:t>
      </w:r>
      <w:r>
        <w:t>I</w:t>
      </w:r>
      <w:r w:rsidRPr="00D91FC8">
        <w:t>mprovements</w:t>
      </w:r>
      <w:r>
        <w:t>;</w:t>
      </w:r>
      <w:r w:rsidRPr="00D91FC8">
        <w:t xml:space="preserve"> and (d) </w:t>
      </w:r>
      <w:r>
        <w:t xml:space="preserve">for </w:t>
      </w:r>
      <w:r w:rsidRPr="00D91FC8">
        <w:t xml:space="preserve">advances after the first advance, Lender </w:t>
      </w:r>
      <w:r>
        <w:t xml:space="preserve">must </w:t>
      </w:r>
      <w:r w:rsidRPr="00D91FC8">
        <w:t>have received (</w:t>
      </w:r>
      <w:r>
        <w:t>i</w:t>
      </w:r>
      <w:r w:rsidRPr="00D91FC8">
        <w:t xml:space="preserve">) a notice of title continuation or an endorsement </w:t>
      </w:r>
      <w:r>
        <w:t xml:space="preserve">of </w:t>
      </w:r>
      <w:r w:rsidRPr="00D91FC8">
        <w:t xml:space="preserve">the Title Insurance </w:t>
      </w:r>
      <w:r>
        <w:t xml:space="preserve">already </w:t>
      </w:r>
      <w:r w:rsidRPr="00D91FC8">
        <w:t xml:space="preserve">delivered indicating that since the last preceding advance, there has been no change in the state of title and no survey exceptions not </w:t>
      </w:r>
      <w:r>
        <w:t xml:space="preserve">already </w:t>
      </w:r>
      <w:r w:rsidRPr="00D91FC8">
        <w:t>approved by Lender, which endorsement shall have the effect of increasing the coverage of the Title Insurance by an amount equal to the advance then being made if the Title Insurance does not by its terms provide for such additional coverage without such an endorsement</w:t>
      </w:r>
      <w:r>
        <w:t>,</w:t>
      </w:r>
      <w:r w:rsidRPr="00D91FC8">
        <w:t xml:space="preserve"> and (</w:t>
      </w:r>
      <w:r>
        <w:t>ii</w:t>
      </w:r>
      <w:r w:rsidRPr="00D91FC8">
        <w:t>) a forms or foundation survey satisfactory to Lender in its sole and absolute discretion.</w:t>
      </w:r>
    </w:p>
    <w:p w14:paraId="2CE7A86E" w14:textId="77777777" w:rsidR="000F51E2" w:rsidRPr="00D91FC8" w:rsidRDefault="000F51E2" w:rsidP="00250F7E">
      <w:pPr>
        <w:suppressAutoHyphens/>
        <w:spacing w:before="240" w:after="240"/>
        <w:ind w:firstLine="720"/>
      </w:pPr>
      <w:r w:rsidRPr="00242643">
        <w:rPr>
          <w:i/>
          <w:iCs/>
          <w:lang w:val="en-CA"/>
        </w:rPr>
        <w:t>G.</w:t>
      </w:r>
      <w:r w:rsidRPr="00242643">
        <w:rPr>
          <w:i/>
          <w:iCs/>
        </w:rPr>
        <w:t>11.</w:t>
      </w:r>
      <w:r w:rsidRPr="00D91FC8">
        <w:tab/>
        <w:t xml:space="preserve">All legal matters incident to this </w:t>
      </w:r>
      <w:r>
        <w:t xml:space="preserve">Loan </w:t>
      </w:r>
      <w:r w:rsidRPr="00D91FC8">
        <w:t xml:space="preserve">Agreement and the transactions contemplated </w:t>
      </w:r>
      <w:r>
        <w:t xml:space="preserve">by it must </w:t>
      </w:r>
      <w:r w:rsidRPr="00D91FC8">
        <w:t>be satisfactory to counsel to Lender.</w:t>
      </w:r>
    </w:p>
    <w:p w14:paraId="4E35540F" w14:textId="77777777" w:rsidR="000F51E2" w:rsidRPr="00D91FC8" w:rsidRDefault="000F51E2" w:rsidP="00250F7E">
      <w:pPr>
        <w:suppressAutoHyphens/>
        <w:spacing w:before="240" w:after="240"/>
        <w:ind w:firstLine="720"/>
      </w:pPr>
      <w:r w:rsidRPr="00242643">
        <w:rPr>
          <w:i/>
          <w:iCs/>
          <w:lang w:val="en-CA"/>
        </w:rPr>
        <w:t>G.</w:t>
      </w:r>
      <w:r w:rsidRPr="00242643">
        <w:rPr>
          <w:i/>
          <w:iCs/>
        </w:rPr>
        <w:t>12.</w:t>
      </w:r>
      <w:r w:rsidRPr="00D91FC8">
        <w:tab/>
        <w:t xml:space="preserve">Lender </w:t>
      </w:r>
      <w:r>
        <w:t xml:space="preserve">must </w:t>
      </w:r>
      <w:r w:rsidRPr="00D91FC8">
        <w:t xml:space="preserve">have received executed affidavits of contractor and Borrower duly and truthfully subscribed and sworn to evidencing any matter </w:t>
      </w:r>
      <w:r>
        <w:t xml:space="preserve">that </w:t>
      </w:r>
      <w:r w:rsidRPr="00D91FC8">
        <w:t>Lender has requested.</w:t>
      </w:r>
    </w:p>
    <w:p w14:paraId="6EE6A3F4" w14:textId="77777777" w:rsidR="000F51E2" w:rsidRDefault="000F51E2" w:rsidP="00250F7E">
      <w:pPr>
        <w:suppressAutoHyphens/>
        <w:spacing w:before="240" w:after="240"/>
        <w:ind w:firstLine="720"/>
      </w:pPr>
      <w:r w:rsidRPr="00242643">
        <w:rPr>
          <w:i/>
          <w:iCs/>
          <w:lang w:val="en-CA"/>
        </w:rPr>
        <w:t>G.</w:t>
      </w:r>
      <w:r w:rsidRPr="00242643">
        <w:rPr>
          <w:i/>
          <w:iCs/>
        </w:rPr>
        <w:t>13.</w:t>
      </w:r>
      <w:r w:rsidRPr="00D91FC8">
        <w:tab/>
        <w:t xml:space="preserve">Lender, if it so requests, </w:t>
      </w:r>
      <w:r>
        <w:t xml:space="preserve">must </w:t>
      </w:r>
      <w:r w:rsidRPr="00D91FC8">
        <w:t xml:space="preserve">have received one or more photographs of the Property taken on or after the date of the filing of the Deeds of Trust and, if on the date of </w:t>
      </w:r>
      <w:r>
        <w:t>the</w:t>
      </w:r>
      <w:r w:rsidRPr="00D91FC8">
        <w:t xml:space="preserve"> filing, on or after the time of </w:t>
      </w:r>
      <w:r>
        <w:t>the</w:t>
      </w:r>
      <w:r w:rsidRPr="00D91FC8">
        <w:t xml:space="preserve"> filing. The photograph</w:t>
      </w:r>
      <w:r>
        <w:t>(</w:t>
      </w:r>
      <w:r w:rsidRPr="00D91FC8">
        <w:t>s</w:t>
      </w:r>
      <w:r>
        <w:t>)</w:t>
      </w:r>
      <w:r w:rsidRPr="00D91FC8">
        <w:t xml:space="preserve"> </w:t>
      </w:r>
      <w:r>
        <w:t xml:space="preserve">must </w:t>
      </w:r>
      <w:r w:rsidRPr="00D91FC8">
        <w:t>clearly show that there has not been actual commencement on the Property or any delivery of material to the Property. The photograph</w:t>
      </w:r>
      <w:r>
        <w:t>(</w:t>
      </w:r>
      <w:r w:rsidRPr="00D91FC8">
        <w:t>s</w:t>
      </w:r>
      <w:r>
        <w:t>)</w:t>
      </w:r>
      <w:r w:rsidRPr="00D91FC8">
        <w:t xml:space="preserve"> </w:t>
      </w:r>
      <w:r>
        <w:t xml:space="preserve">must </w:t>
      </w:r>
      <w:r w:rsidRPr="00D91FC8">
        <w:t>be signed on the back by the photographer for identification to an accompanying affidavit</w:t>
      </w:r>
      <w:r>
        <w:t>,</w:t>
      </w:r>
      <w:r w:rsidRPr="00D91FC8">
        <w:t xml:space="preserve"> and </w:t>
      </w:r>
      <w:r>
        <w:t xml:space="preserve">each photograph must </w:t>
      </w:r>
      <w:r w:rsidRPr="00D91FC8">
        <w:t xml:space="preserve">include on </w:t>
      </w:r>
      <w:r>
        <w:t>its</w:t>
      </w:r>
      <w:r w:rsidRPr="00D91FC8">
        <w:t xml:space="preserve"> back the photographer’s written description of the general area of the Property shown in the photograph and of the location from which the photograph was taken. The accompanying affidavit </w:t>
      </w:r>
      <w:r>
        <w:t>must</w:t>
      </w:r>
      <w:r w:rsidRPr="00D91FC8">
        <w:t xml:space="preserve"> be sworn and subscribed to by the photographer and certify that the photograph</w:t>
      </w:r>
      <w:r>
        <w:t>(</w:t>
      </w:r>
      <w:r w:rsidRPr="00D91FC8">
        <w:t>s</w:t>
      </w:r>
      <w:r>
        <w:t>)</w:t>
      </w:r>
      <w:r w:rsidRPr="00D91FC8">
        <w:t xml:space="preserve"> were taken of the Property by the photographer at the date and time or times stated in the affidavit. Borrower shall pay the expenses of satisfying this condition.</w:t>
      </w:r>
    </w:p>
    <w:p w14:paraId="212CC60C" w14:textId="77777777" w:rsidR="000F51E2" w:rsidRPr="002B4E48" w:rsidRDefault="000F51E2" w:rsidP="00250F7E">
      <w:pPr>
        <w:suppressAutoHyphens/>
        <w:spacing w:before="240" w:after="240"/>
        <w:ind w:firstLine="720"/>
        <w:rPr>
          <w:smallCaps/>
        </w:rPr>
      </w:pPr>
      <w:r w:rsidRPr="002B4E48">
        <w:rPr>
          <w:smallCaps/>
        </w:rPr>
        <w:t>The written Loan Agreement represents the final agreement between the parties and may not be contradicted by evidence of prior, contemporaneous, or subsequent oral agreements of the parties. There are no unwritten oral agreements between the parties.</w:t>
      </w:r>
    </w:p>
    <w:p w14:paraId="4DB67E52" w14:textId="77777777" w:rsidR="000F51E2" w:rsidRDefault="000F51E2" w:rsidP="00250F7E">
      <w:pPr>
        <w:suppressAutoHyphens/>
        <w:autoSpaceDE w:val="0"/>
        <w:autoSpaceDN w:val="0"/>
        <w:adjustRightInd w:val="0"/>
        <w:spacing w:before="240" w:after="240"/>
        <w:ind w:firstLine="720"/>
      </w:pPr>
      <w:r w:rsidRPr="00D91FC8">
        <w:t>Signed on</w:t>
      </w:r>
      <w:r>
        <w:t xml:space="preserve"> [</w:t>
      </w:r>
      <w:r w:rsidRPr="002B4E48">
        <w:rPr>
          <w:rFonts w:ascii="Arial" w:hAnsi="Arial" w:cs="Arial"/>
          <w:b/>
          <w:bCs/>
          <w:sz w:val="20"/>
          <w:szCs w:val="20"/>
        </w:rPr>
        <w:t>date</w:t>
      </w:r>
      <w:r>
        <w:t>]</w:t>
      </w:r>
      <w:r w:rsidRPr="00D91FC8">
        <w:t>.</w:t>
      </w:r>
    </w:p>
    <w:p w14:paraId="0313D8EC" w14:textId="3999AAC0" w:rsidR="0052642C" w:rsidRPr="00D91FC8" w:rsidRDefault="003C1D81" w:rsidP="00250F7E">
      <w:pPr>
        <w:pStyle w:val="UserInstructioncenterhidden"/>
        <w:spacing w:line="240" w:lineRule="auto"/>
        <w:jc w:val="left"/>
      </w:pPr>
      <w:r>
        <w:t>Remainder of page intentionally left blank</w:t>
      </w:r>
      <w:r w:rsidR="0052642C">
        <w:t>.</w:t>
      </w:r>
      <w:r>
        <w:t xml:space="preserve"> Separate signature page follows.</w:t>
      </w:r>
    </w:p>
    <w:p w14:paraId="6E54C7D7" w14:textId="388EABB7" w:rsidR="000F51E2" w:rsidRPr="00D91FC8" w:rsidRDefault="000F51E2" w:rsidP="00761587">
      <w:pPr>
        <w:suppressAutoHyphens/>
        <w:autoSpaceDE w:val="0"/>
        <w:autoSpaceDN w:val="0"/>
        <w:adjustRightInd w:val="0"/>
        <w:spacing w:before="240"/>
        <w:ind w:left="4320" w:right="720"/>
      </w:pPr>
      <w:r w:rsidRPr="00D91FC8">
        <w:t>L</w:t>
      </w:r>
      <w:r>
        <w:t>ender</w:t>
      </w:r>
      <w:r w:rsidRPr="00D91FC8">
        <w:t>:</w:t>
      </w:r>
    </w:p>
    <w:p w14:paraId="45837D77" w14:textId="77777777" w:rsidR="000F51E2" w:rsidRPr="00D91FC8" w:rsidRDefault="000F51E2" w:rsidP="00761587">
      <w:pPr>
        <w:suppressAutoHyphens/>
        <w:autoSpaceDE w:val="0"/>
        <w:autoSpaceDN w:val="0"/>
        <w:adjustRightInd w:val="0"/>
        <w:ind w:left="4320" w:right="720"/>
      </w:pPr>
      <w:r>
        <w:t>[</w:t>
      </w:r>
      <w:r w:rsidRPr="00F80E15">
        <w:rPr>
          <w:rFonts w:ascii="Arial" w:hAnsi="Arial" w:cs="Arial"/>
          <w:b/>
          <w:bCs/>
          <w:sz w:val="20"/>
          <w:szCs w:val="20"/>
        </w:rPr>
        <w:t>Name of entity</w:t>
      </w:r>
      <w:r>
        <w:t>]</w:t>
      </w:r>
    </w:p>
    <w:p w14:paraId="60710988" w14:textId="77777777" w:rsidR="000F51E2" w:rsidRPr="00D91FC8" w:rsidRDefault="000F51E2" w:rsidP="00761587">
      <w:pPr>
        <w:suppressAutoHyphens/>
        <w:autoSpaceDE w:val="0"/>
        <w:autoSpaceDN w:val="0"/>
        <w:adjustRightInd w:val="0"/>
        <w:spacing w:before="240"/>
        <w:ind w:left="4320" w:right="720"/>
      </w:pPr>
      <w:r w:rsidRPr="00D91FC8">
        <w:t>By:</w:t>
      </w:r>
    </w:p>
    <w:p w14:paraId="6B87954C" w14:textId="77777777" w:rsidR="000F51E2" w:rsidRDefault="000F51E2" w:rsidP="00761587">
      <w:pPr>
        <w:suppressAutoHyphens/>
        <w:autoSpaceDE w:val="0"/>
        <w:autoSpaceDN w:val="0"/>
        <w:adjustRightInd w:val="0"/>
        <w:spacing w:before="480"/>
        <w:ind w:left="4320" w:right="720"/>
      </w:pPr>
      <w:r>
        <w:t>___________________________________</w:t>
      </w:r>
    </w:p>
    <w:p w14:paraId="4B777E38" w14:textId="77777777" w:rsidR="000F51E2" w:rsidRPr="00D91FC8" w:rsidRDefault="000F51E2" w:rsidP="00761587">
      <w:pPr>
        <w:suppressAutoHyphens/>
        <w:autoSpaceDE w:val="0"/>
        <w:autoSpaceDN w:val="0"/>
        <w:adjustRightInd w:val="0"/>
        <w:ind w:left="4320" w:right="720"/>
      </w:pPr>
      <w:r>
        <w:t>[</w:t>
      </w:r>
      <w:r w:rsidRPr="00F731EA">
        <w:rPr>
          <w:rFonts w:ascii="Arial" w:hAnsi="Arial" w:cs="Arial"/>
          <w:b/>
          <w:bCs/>
          <w:sz w:val="20"/>
          <w:szCs w:val="20"/>
        </w:rPr>
        <w:t>Name of representative</w:t>
      </w:r>
      <w:r>
        <w:t>]</w:t>
      </w:r>
    </w:p>
    <w:p w14:paraId="4231FCB1" w14:textId="77777777" w:rsidR="000F51E2" w:rsidRPr="00D91FC8" w:rsidRDefault="000F51E2" w:rsidP="00761587">
      <w:pPr>
        <w:suppressAutoHyphens/>
        <w:autoSpaceDE w:val="0"/>
        <w:autoSpaceDN w:val="0"/>
        <w:adjustRightInd w:val="0"/>
        <w:ind w:left="4320" w:right="720"/>
      </w:pPr>
      <w:r>
        <w:t>[</w:t>
      </w:r>
      <w:r w:rsidRPr="00F731EA">
        <w:rPr>
          <w:rFonts w:ascii="Arial" w:hAnsi="Arial" w:cs="Arial"/>
          <w:b/>
          <w:bCs/>
          <w:sz w:val="20"/>
          <w:szCs w:val="20"/>
        </w:rPr>
        <w:t>Title</w:t>
      </w:r>
      <w:r>
        <w:t>]</w:t>
      </w:r>
    </w:p>
    <w:p w14:paraId="12B7DDAF" w14:textId="77777777" w:rsidR="000F51E2" w:rsidRPr="00D91FC8" w:rsidRDefault="000F51E2" w:rsidP="00761587">
      <w:pPr>
        <w:suppressAutoHyphens/>
        <w:spacing w:before="240"/>
        <w:ind w:left="4320" w:right="720"/>
      </w:pPr>
      <w:r w:rsidRPr="00D91FC8">
        <w:t>B</w:t>
      </w:r>
      <w:r>
        <w:t>orrower</w:t>
      </w:r>
      <w:r w:rsidRPr="00D91FC8">
        <w:t>:</w:t>
      </w:r>
    </w:p>
    <w:p w14:paraId="32C02BB6" w14:textId="77777777" w:rsidR="000F51E2" w:rsidRPr="00D91FC8" w:rsidRDefault="000F51E2" w:rsidP="00761587">
      <w:pPr>
        <w:suppressAutoHyphens/>
        <w:ind w:left="4320" w:right="720"/>
      </w:pPr>
      <w:bookmarkStart w:id="0" w:name="_Hlk81900980"/>
      <w:r>
        <w:t>[</w:t>
      </w:r>
      <w:r w:rsidRPr="00F80E15">
        <w:rPr>
          <w:rFonts w:ascii="Arial" w:hAnsi="Arial" w:cs="Arial"/>
          <w:b/>
          <w:bCs/>
          <w:sz w:val="20"/>
          <w:szCs w:val="20"/>
        </w:rPr>
        <w:t>Name of entity</w:t>
      </w:r>
      <w:r>
        <w:t>]</w:t>
      </w:r>
      <w:r w:rsidRPr="00D91FC8">
        <w:t>,</w:t>
      </w:r>
      <w:r>
        <w:t xml:space="preserve"> [</w:t>
      </w:r>
      <w:r w:rsidRPr="00D91FC8">
        <w:t>a</w:t>
      </w:r>
      <w:r>
        <w:t>/an]</w:t>
      </w:r>
      <w:r w:rsidRPr="00D91FC8">
        <w:t xml:space="preserve"> </w:t>
      </w:r>
      <w:r>
        <w:t>[</w:t>
      </w:r>
      <w:r w:rsidRPr="00F731EA">
        <w:rPr>
          <w:rFonts w:ascii="Arial" w:hAnsi="Arial" w:cs="Arial"/>
          <w:b/>
          <w:bCs/>
          <w:sz w:val="20"/>
          <w:szCs w:val="20"/>
        </w:rPr>
        <w:t>type of entity</w:t>
      </w:r>
      <w:r>
        <w:t>]</w:t>
      </w:r>
    </w:p>
    <w:p w14:paraId="1159B43F" w14:textId="77777777" w:rsidR="000F51E2" w:rsidRDefault="000F51E2" w:rsidP="00761587">
      <w:pPr>
        <w:suppressAutoHyphens/>
        <w:spacing w:before="240"/>
        <w:ind w:left="4320" w:right="720"/>
      </w:pPr>
      <w:r w:rsidRPr="00D91FC8">
        <w:t>By:</w:t>
      </w:r>
    </w:p>
    <w:p w14:paraId="3964812C" w14:textId="77777777" w:rsidR="000F51E2" w:rsidRPr="00D91FC8" w:rsidRDefault="000F51E2" w:rsidP="00761587">
      <w:pPr>
        <w:suppressAutoHyphens/>
        <w:spacing w:before="480"/>
        <w:ind w:left="4320" w:right="720"/>
      </w:pPr>
      <w:r w:rsidRPr="00D91FC8">
        <w:t>___________________________________</w:t>
      </w:r>
    </w:p>
    <w:p w14:paraId="5FBC35DF" w14:textId="77777777" w:rsidR="000F51E2" w:rsidRDefault="000F51E2" w:rsidP="00761587">
      <w:pPr>
        <w:suppressAutoHyphens/>
        <w:ind w:left="4320" w:right="720"/>
      </w:pPr>
      <w:r>
        <w:t>[</w:t>
      </w:r>
      <w:r w:rsidRPr="00F731EA">
        <w:rPr>
          <w:rFonts w:ascii="Arial" w:hAnsi="Arial" w:cs="Arial"/>
          <w:b/>
          <w:bCs/>
          <w:sz w:val="20"/>
          <w:szCs w:val="20"/>
        </w:rPr>
        <w:t>Name of representative</w:t>
      </w:r>
      <w:r>
        <w:t>]</w:t>
      </w:r>
    </w:p>
    <w:p w14:paraId="526B9164" w14:textId="77777777" w:rsidR="000F51E2" w:rsidRPr="00D91FC8" w:rsidRDefault="000F51E2" w:rsidP="00761587">
      <w:pPr>
        <w:suppressAutoHyphens/>
        <w:ind w:left="4320" w:right="720"/>
      </w:pPr>
      <w:r>
        <w:t>[</w:t>
      </w:r>
      <w:r w:rsidRPr="00F731EA">
        <w:rPr>
          <w:rFonts w:ascii="Arial" w:hAnsi="Arial" w:cs="Arial"/>
          <w:b/>
          <w:bCs/>
          <w:sz w:val="20"/>
          <w:szCs w:val="20"/>
        </w:rPr>
        <w:t>Title</w:t>
      </w:r>
      <w:r>
        <w:t>]</w:t>
      </w:r>
    </w:p>
    <w:p w14:paraId="03B579F4" w14:textId="77777777" w:rsidR="000F51E2" w:rsidRDefault="000F51E2" w:rsidP="00761587">
      <w:pPr>
        <w:suppressAutoHyphens/>
        <w:spacing w:before="480"/>
        <w:ind w:left="4320" w:right="720"/>
      </w:pPr>
      <w:r>
        <w:t>Guarantor:</w:t>
      </w:r>
    </w:p>
    <w:p w14:paraId="64144A33" w14:textId="77777777" w:rsidR="000F51E2" w:rsidRDefault="000F51E2" w:rsidP="00761587">
      <w:pPr>
        <w:suppressAutoHyphens/>
        <w:spacing w:before="240"/>
        <w:ind w:left="4320" w:right="720"/>
      </w:pPr>
      <w:r w:rsidRPr="00D91FC8">
        <w:t>By:</w:t>
      </w:r>
    </w:p>
    <w:p w14:paraId="796F6815" w14:textId="77777777" w:rsidR="000F51E2" w:rsidRPr="00D91FC8" w:rsidRDefault="000F51E2" w:rsidP="00761587">
      <w:pPr>
        <w:suppressAutoHyphens/>
        <w:spacing w:before="480"/>
        <w:ind w:left="4320" w:right="720"/>
      </w:pPr>
      <w:r w:rsidRPr="00D91FC8">
        <w:t>___________________________________</w:t>
      </w:r>
    </w:p>
    <w:bookmarkEnd w:id="0"/>
    <w:p w14:paraId="41F8DA80" w14:textId="77777777" w:rsidR="000F51E2" w:rsidRDefault="000F51E2" w:rsidP="00761587">
      <w:pPr>
        <w:suppressAutoHyphens/>
        <w:ind w:left="4320" w:right="720"/>
      </w:pPr>
      <w:r>
        <w:t>[</w:t>
      </w:r>
      <w:r w:rsidRPr="00F731EA">
        <w:rPr>
          <w:rFonts w:ascii="Arial" w:hAnsi="Arial" w:cs="Arial"/>
          <w:b/>
          <w:bCs/>
          <w:sz w:val="20"/>
          <w:szCs w:val="20"/>
        </w:rPr>
        <w:t>Name of representative</w:t>
      </w:r>
      <w:r>
        <w:t>]</w:t>
      </w:r>
    </w:p>
    <w:p w14:paraId="02E3377F" w14:textId="77777777" w:rsidR="000F51E2" w:rsidRPr="00D91FC8" w:rsidRDefault="000F51E2" w:rsidP="002A72A7">
      <w:pPr>
        <w:widowControl w:val="0"/>
        <w:ind w:left="4320" w:right="720"/>
      </w:pPr>
      <w:r>
        <w:t>[</w:t>
      </w:r>
      <w:r w:rsidRPr="00F731EA">
        <w:rPr>
          <w:rFonts w:ascii="Arial" w:hAnsi="Arial" w:cs="Arial"/>
          <w:b/>
          <w:bCs/>
          <w:sz w:val="20"/>
          <w:szCs w:val="20"/>
        </w:rPr>
        <w:t>Title</w:t>
      </w:r>
      <w:r>
        <w:t>]</w:t>
      </w:r>
    </w:p>
    <w:p w14:paraId="61D4B231" w14:textId="77777777" w:rsidR="000F51E2" w:rsidRDefault="000F51E2" w:rsidP="002A72A7">
      <w:pPr>
        <w:widowControl w:val="0"/>
        <w:autoSpaceDE w:val="0"/>
        <w:autoSpaceDN w:val="0"/>
        <w:adjustRightInd w:val="0"/>
        <w:spacing w:before="240" w:after="240"/>
        <w:jc w:val="center"/>
        <w:rPr>
          <w:b/>
          <w:lang w:val="es-MX"/>
        </w:rPr>
      </w:pPr>
      <w:r w:rsidRPr="00D91FC8">
        <w:rPr>
          <w:bCs/>
          <w:lang w:val="es-MX"/>
        </w:rPr>
        <w:br w:type="page"/>
      </w:r>
      <w:r w:rsidRPr="00B9452A">
        <w:rPr>
          <w:b/>
          <w:lang w:val="es-MX"/>
        </w:rPr>
        <w:t>E</w:t>
      </w:r>
      <w:r>
        <w:rPr>
          <w:b/>
          <w:lang w:val="es-MX"/>
        </w:rPr>
        <w:t>xhibit</w:t>
      </w:r>
      <w:r w:rsidRPr="00B9452A">
        <w:rPr>
          <w:b/>
          <w:lang w:val="es-MX"/>
        </w:rPr>
        <w:t xml:space="preserve"> A</w:t>
      </w:r>
    </w:p>
    <w:p w14:paraId="06386C2A" w14:textId="206E9802" w:rsidR="0076466C" w:rsidRPr="000F51E2" w:rsidRDefault="000F51E2" w:rsidP="00250F7E">
      <w:pPr>
        <w:suppressAutoHyphens/>
        <w:autoSpaceDE w:val="0"/>
        <w:autoSpaceDN w:val="0"/>
        <w:adjustRightInd w:val="0"/>
        <w:spacing w:before="240" w:after="240"/>
        <w:jc w:val="center"/>
        <w:rPr>
          <w:b/>
          <w:lang w:val="es-MX"/>
        </w:rPr>
      </w:pPr>
      <w:r>
        <w:rPr>
          <w:b/>
          <w:lang w:val="es-MX"/>
        </w:rPr>
        <w:t>Description of Real Property Used as Collateral</w:t>
      </w:r>
    </w:p>
    <w:p w14:paraId="5CF061AB" w14:textId="42C75A6C" w:rsidR="00134310" w:rsidRDefault="000F51E2" w:rsidP="00250F7E">
      <w:pPr>
        <w:pStyle w:val="UserInstructioncenterhidden"/>
        <w:spacing w:line="240" w:lineRule="auto"/>
      </w:pPr>
      <w:r>
        <w:t>Include legal description of the land</w:t>
      </w:r>
      <w:r w:rsidR="00134310">
        <w:t>.</w:t>
      </w:r>
    </w:p>
    <w:p w14:paraId="5CF061BD" w14:textId="3DE541B6" w:rsidR="00134310" w:rsidRDefault="00134310" w:rsidP="005201AF"/>
    <w:sectPr w:rsidR="00134310" w:rsidSect="00EB73D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FBD34" w14:textId="77777777" w:rsidR="00141F8F" w:rsidRDefault="00141F8F">
      <w:r>
        <w:separator/>
      </w:r>
    </w:p>
  </w:endnote>
  <w:endnote w:type="continuationSeparator" w:id="0">
    <w:p w14:paraId="6C80563D" w14:textId="77777777" w:rsidR="00141F8F" w:rsidRDefault="00141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061C3"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06603" w14:textId="77777777" w:rsidR="00141F8F" w:rsidRDefault="00141F8F">
      <w:r>
        <w:separator/>
      </w:r>
    </w:p>
  </w:footnote>
  <w:footnote w:type="continuationSeparator" w:id="0">
    <w:p w14:paraId="600C20E3" w14:textId="77777777" w:rsidR="00141F8F" w:rsidRDefault="00141F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061C2"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B1AFFE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A50BA1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A0C5E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8BAA87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A1A8A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166ECB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39490354">
    <w:abstractNumId w:val="8"/>
  </w:num>
  <w:num w:numId="2" w16cid:durableId="1562715227">
    <w:abstractNumId w:val="8"/>
  </w:num>
  <w:num w:numId="3" w16cid:durableId="939990370">
    <w:abstractNumId w:val="3"/>
  </w:num>
  <w:num w:numId="4" w16cid:durableId="1999453006">
    <w:abstractNumId w:val="3"/>
  </w:num>
  <w:num w:numId="5" w16cid:durableId="548037420">
    <w:abstractNumId w:val="9"/>
  </w:num>
  <w:num w:numId="6" w16cid:durableId="606691664">
    <w:abstractNumId w:val="9"/>
  </w:num>
  <w:num w:numId="7" w16cid:durableId="1689059615">
    <w:abstractNumId w:val="7"/>
  </w:num>
  <w:num w:numId="8" w16cid:durableId="118652749">
    <w:abstractNumId w:val="7"/>
  </w:num>
  <w:num w:numId="9" w16cid:durableId="1766270399">
    <w:abstractNumId w:val="12"/>
  </w:num>
  <w:num w:numId="10" w16cid:durableId="1106389784">
    <w:abstractNumId w:val="14"/>
  </w:num>
  <w:num w:numId="11" w16cid:durableId="255598602">
    <w:abstractNumId w:val="8"/>
  </w:num>
  <w:num w:numId="12" w16cid:durableId="820656973">
    <w:abstractNumId w:val="3"/>
  </w:num>
  <w:num w:numId="13" w16cid:durableId="1628050106">
    <w:abstractNumId w:val="9"/>
  </w:num>
  <w:num w:numId="14" w16cid:durableId="1098209393">
    <w:abstractNumId w:val="7"/>
  </w:num>
  <w:num w:numId="15" w16cid:durableId="930702386">
    <w:abstractNumId w:val="6"/>
  </w:num>
  <w:num w:numId="16" w16cid:durableId="447164942">
    <w:abstractNumId w:val="5"/>
  </w:num>
  <w:num w:numId="17" w16cid:durableId="435515536">
    <w:abstractNumId w:val="4"/>
  </w:num>
  <w:num w:numId="18" w16cid:durableId="1503858088">
    <w:abstractNumId w:val="2"/>
  </w:num>
  <w:num w:numId="19" w16cid:durableId="1456211375">
    <w:abstractNumId w:val="1"/>
  </w:num>
  <w:num w:numId="20" w16cid:durableId="500773512">
    <w:abstractNumId w:val="0"/>
  </w:num>
  <w:num w:numId="21" w16cid:durableId="525556032">
    <w:abstractNumId w:val="10"/>
  </w:num>
  <w:num w:numId="22" w16cid:durableId="155077444">
    <w:abstractNumId w:val="11"/>
  </w:num>
  <w:num w:numId="23" w16cid:durableId="21050342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28.docx"/>
    <w:docVar w:name="TBBStampDate" w:val="07-22-2025"/>
    <w:docVar w:name="TBBVer" w:val="docx"/>
    <w:docVar w:name="TBBYear" w:val="2025"/>
  </w:docVars>
  <w:rsids>
    <w:rsidRoot w:val="00906E7D"/>
    <w:rsid w:val="0000650A"/>
    <w:rsid w:val="00006704"/>
    <w:rsid w:val="00020788"/>
    <w:rsid w:val="00035105"/>
    <w:rsid w:val="00055419"/>
    <w:rsid w:val="000748D9"/>
    <w:rsid w:val="00075517"/>
    <w:rsid w:val="000A5288"/>
    <w:rsid w:val="000A6DC7"/>
    <w:rsid w:val="000B0F31"/>
    <w:rsid w:val="000B259E"/>
    <w:rsid w:val="000D0833"/>
    <w:rsid w:val="000D5936"/>
    <w:rsid w:val="000F51E2"/>
    <w:rsid w:val="00103258"/>
    <w:rsid w:val="00124EC7"/>
    <w:rsid w:val="00134145"/>
    <w:rsid w:val="00134310"/>
    <w:rsid w:val="001357DF"/>
    <w:rsid w:val="00141F8F"/>
    <w:rsid w:val="00164B9A"/>
    <w:rsid w:val="00167635"/>
    <w:rsid w:val="001B0CC3"/>
    <w:rsid w:val="001B1967"/>
    <w:rsid w:val="001B4977"/>
    <w:rsid w:val="001C65A0"/>
    <w:rsid w:val="001C7034"/>
    <w:rsid w:val="001D113B"/>
    <w:rsid w:val="001E3758"/>
    <w:rsid w:val="001F571D"/>
    <w:rsid w:val="00212AD4"/>
    <w:rsid w:val="002138CF"/>
    <w:rsid w:val="00220537"/>
    <w:rsid w:val="00221D27"/>
    <w:rsid w:val="00250F7E"/>
    <w:rsid w:val="002557C1"/>
    <w:rsid w:val="002733D1"/>
    <w:rsid w:val="002A72A7"/>
    <w:rsid w:val="002C1959"/>
    <w:rsid w:val="002C211D"/>
    <w:rsid w:val="002C3E97"/>
    <w:rsid w:val="002C456D"/>
    <w:rsid w:val="002D3A41"/>
    <w:rsid w:val="002D4648"/>
    <w:rsid w:val="002D4815"/>
    <w:rsid w:val="002F1892"/>
    <w:rsid w:val="002F4B1D"/>
    <w:rsid w:val="00300E00"/>
    <w:rsid w:val="003119E6"/>
    <w:rsid w:val="00320622"/>
    <w:rsid w:val="00350A85"/>
    <w:rsid w:val="00382C39"/>
    <w:rsid w:val="00385003"/>
    <w:rsid w:val="003864FA"/>
    <w:rsid w:val="00386B7C"/>
    <w:rsid w:val="0039278E"/>
    <w:rsid w:val="00397006"/>
    <w:rsid w:val="00397661"/>
    <w:rsid w:val="003A2609"/>
    <w:rsid w:val="003C0B1C"/>
    <w:rsid w:val="003C1D81"/>
    <w:rsid w:val="003D7347"/>
    <w:rsid w:val="003E1B11"/>
    <w:rsid w:val="00417CAA"/>
    <w:rsid w:val="004217A3"/>
    <w:rsid w:val="0046632A"/>
    <w:rsid w:val="00485B60"/>
    <w:rsid w:val="004A1988"/>
    <w:rsid w:val="004C7340"/>
    <w:rsid w:val="004D7E2D"/>
    <w:rsid w:val="004E343B"/>
    <w:rsid w:val="004F6E30"/>
    <w:rsid w:val="005038A4"/>
    <w:rsid w:val="005140F1"/>
    <w:rsid w:val="005201AF"/>
    <w:rsid w:val="00520460"/>
    <w:rsid w:val="0052642C"/>
    <w:rsid w:val="0054029D"/>
    <w:rsid w:val="00546EDD"/>
    <w:rsid w:val="00551332"/>
    <w:rsid w:val="00562AB8"/>
    <w:rsid w:val="0056511D"/>
    <w:rsid w:val="00570333"/>
    <w:rsid w:val="00572674"/>
    <w:rsid w:val="00574113"/>
    <w:rsid w:val="00582F0A"/>
    <w:rsid w:val="005906DA"/>
    <w:rsid w:val="005967D5"/>
    <w:rsid w:val="005B3021"/>
    <w:rsid w:val="005B4AE9"/>
    <w:rsid w:val="005B683D"/>
    <w:rsid w:val="005C2F47"/>
    <w:rsid w:val="005C4081"/>
    <w:rsid w:val="005D10E9"/>
    <w:rsid w:val="00607DAB"/>
    <w:rsid w:val="00612B9A"/>
    <w:rsid w:val="006161C4"/>
    <w:rsid w:val="006177C8"/>
    <w:rsid w:val="006213A8"/>
    <w:rsid w:val="00630A0B"/>
    <w:rsid w:val="006365D7"/>
    <w:rsid w:val="006546C9"/>
    <w:rsid w:val="00662FDF"/>
    <w:rsid w:val="00676127"/>
    <w:rsid w:val="006761EA"/>
    <w:rsid w:val="00680E59"/>
    <w:rsid w:val="00685FA9"/>
    <w:rsid w:val="006959A6"/>
    <w:rsid w:val="006A1D5E"/>
    <w:rsid w:val="006A2BF3"/>
    <w:rsid w:val="006A4402"/>
    <w:rsid w:val="006B3EE5"/>
    <w:rsid w:val="006C0869"/>
    <w:rsid w:val="006C1BBF"/>
    <w:rsid w:val="006C2810"/>
    <w:rsid w:val="006C3089"/>
    <w:rsid w:val="006D14DF"/>
    <w:rsid w:val="006E4D4A"/>
    <w:rsid w:val="0070594F"/>
    <w:rsid w:val="00746473"/>
    <w:rsid w:val="00761587"/>
    <w:rsid w:val="00763BF6"/>
    <w:rsid w:val="0076466C"/>
    <w:rsid w:val="00767ED8"/>
    <w:rsid w:val="00771D39"/>
    <w:rsid w:val="00795CB0"/>
    <w:rsid w:val="00796C62"/>
    <w:rsid w:val="007A3957"/>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356A2"/>
    <w:rsid w:val="008575EE"/>
    <w:rsid w:val="00877F53"/>
    <w:rsid w:val="008B3F1F"/>
    <w:rsid w:val="008C56E9"/>
    <w:rsid w:val="008D3F7D"/>
    <w:rsid w:val="008D602D"/>
    <w:rsid w:val="008E473A"/>
    <w:rsid w:val="008E6E38"/>
    <w:rsid w:val="008F41A5"/>
    <w:rsid w:val="008F4C45"/>
    <w:rsid w:val="00903348"/>
    <w:rsid w:val="00906E7D"/>
    <w:rsid w:val="00937698"/>
    <w:rsid w:val="009518AF"/>
    <w:rsid w:val="00965A52"/>
    <w:rsid w:val="009869AA"/>
    <w:rsid w:val="00986BE4"/>
    <w:rsid w:val="009A2FE8"/>
    <w:rsid w:val="009A7C45"/>
    <w:rsid w:val="009B641D"/>
    <w:rsid w:val="009C6567"/>
    <w:rsid w:val="009D367E"/>
    <w:rsid w:val="009F1B69"/>
    <w:rsid w:val="00A026BD"/>
    <w:rsid w:val="00A0583D"/>
    <w:rsid w:val="00A06964"/>
    <w:rsid w:val="00A156B5"/>
    <w:rsid w:val="00A309D0"/>
    <w:rsid w:val="00A76796"/>
    <w:rsid w:val="00AA74A2"/>
    <w:rsid w:val="00AB3BCD"/>
    <w:rsid w:val="00AB57AD"/>
    <w:rsid w:val="00AE05F0"/>
    <w:rsid w:val="00AE61F5"/>
    <w:rsid w:val="00AF653A"/>
    <w:rsid w:val="00B12519"/>
    <w:rsid w:val="00B157A8"/>
    <w:rsid w:val="00B15C0D"/>
    <w:rsid w:val="00B17021"/>
    <w:rsid w:val="00B24316"/>
    <w:rsid w:val="00B31AC9"/>
    <w:rsid w:val="00B40D74"/>
    <w:rsid w:val="00B41937"/>
    <w:rsid w:val="00B53927"/>
    <w:rsid w:val="00B83347"/>
    <w:rsid w:val="00BA13C4"/>
    <w:rsid w:val="00BB7DE9"/>
    <w:rsid w:val="00BC51A2"/>
    <w:rsid w:val="00BE2E17"/>
    <w:rsid w:val="00BE5C90"/>
    <w:rsid w:val="00C04F3D"/>
    <w:rsid w:val="00C1069F"/>
    <w:rsid w:val="00C16AEA"/>
    <w:rsid w:val="00C31867"/>
    <w:rsid w:val="00C445FE"/>
    <w:rsid w:val="00C53FF7"/>
    <w:rsid w:val="00C70729"/>
    <w:rsid w:val="00C76B4C"/>
    <w:rsid w:val="00CA5BD5"/>
    <w:rsid w:val="00CB155D"/>
    <w:rsid w:val="00CC5BF3"/>
    <w:rsid w:val="00CC5C2E"/>
    <w:rsid w:val="00CD150A"/>
    <w:rsid w:val="00CD2379"/>
    <w:rsid w:val="00CF7073"/>
    <w:rsid w:val="00D25F76"/>
    <w:rsid w:val="00D2766B"/>
    <w:rsid w:val="00D35A20"/>
    <w:rsid w:val="00D47494"/>
    <w:rsid w:val="00D562D6"/>
    <w:rsid w:val="00D71C27"/>
    <w:rsid w:val="00D800DF"/>
    <w:rsid w:val="00D93A2E"/>
    <w:rsid w:val="00D94635"/>
    <w:rsid w:val="00D957EF"/>
    <w:rsid w:val="00D95BAB"/>
    <w:rsid w:val="00D96D86"/>
    <w:rsid w:val="00DA05D8"/>
    <w:rsid w:val="00DB22E2"/>
    <w:rsid w:val="00DB48F2"/>
    <w:rsid w:val="00DC4601"/>
    <w:rsid w:val="00DC572B"/>
    <w:rsid w:val="00DF64BF"/>
    <w:rsid w:val="00E06C88"/>
    <w:rsid w:val="00E109DB"/>
    <w:rsid w:val="00E17361"/>
    <w:rsid w:val="00E7012A"/>
    <w:rsid w:val="00E8508F"/>
    <w:rsid w:val="00E90259"/>
    <w:rsid w:val="00E95688"/>
    <w:rsid w:val="00EB73D7"/>
    <w:rsid w:val="00EC559A"/>
    <w:rsid w:val="00EE5C34"/>
    <w:rsid w:val="00EF0713"/>
    <w:rsid w:val="00EF3BC1"/>
    <w:rsid w:val="00EF526C"/>
    <w:rsid w:val="00F1261B"/>
    <w:rsid w:val="00F22B3D"/>
    <w:rsid w:val="00F4345E"/>
    <w:rsid w:val="00F6777D"/>
    <w:rsid w:val="00F72310"/>
    <w:rsid w:val="00F75F04"/>
    <w:rsid w:val="00F94ACB"/>
    <w:rsid w:val="00FB471A"/>
    <w:rsid w:val="00FC16DE"/>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06177"/>
  <w15:chartTrackingRefBased/>
  <w15:docId w15:val="{2A8C9706-98B2-41CA-9452-C008E415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EB73D7"/>
    <w:rPr>
      <w:sz w:val="24"/>
      <w:szCs w:val="24"/>
    </w:rPr>
  </w:style>
  <w:style w:type="paragraph" w:styleId="Heading1">
    <w:name w:val="heading 1"/>
    <w:basedOn w:val="Normal"/>
    <w:next w:val="Normal"/>
    <w:uiPriority w:val="1"/>
    <w:qFormat/>
    <w:rsid w:val="00EB73D7"/>
    <w:pPr>
      <w:keepNext/>
      <w:spacing w:before="240" w:after="60"/>
      <w:outlineLvl w:val="0"/>
    </w:pPr>
    <w:rPr>
      <w:b/>
      <w:bCs/>
      <w:kern w:val="32"/>
      <w:szCs w:val="32"/>
    </w:rPr>
  </w:style>
  <w:style w:type="paragraph" w:styleId="Heading2">
    <w:name w:val="heading 2"/>
    <w:basedOn w:val="Normal"/>
    <w:next w:val="Normal"/>
    <w:uiPriority w:val="1"/>
    <w:qFormat/>
    <w:rsid w:val="00EB73D7"/>
    <w:pPr>
      <w:keepNext/>
      <w:spacing w:before="240" w:after="60"/>
      <w:outlineLvl w:val="1"/>
    </w:pPr>
    <w:rPr>
      <w:b/>
      <w:bCs/>
      <w:iCs/>
      <w:szCs w:val="28"/>
    </w:rPr>
  </w:style>
  <w:style w:type="paragraph" w:styleId="Heading3">
    <w:name w:val="heading 3"/>
    <w:basedOn w:val="Normal"/>
    <w:next w:val="Normal"/>
    <w:uiPriority w:val="1"/>
    <w:qFormat/>
    <w:rsid w:val="00EB73D7"/>
    <w:pPr>
      <w:spacing w:before="240" w:after="60"/>
      <w:outlineLvl w:val="2"/>
    </w:pPr>
    <w:rPr>
      <w:b/>
      <w:bCs/>
      <w:szCs w:val="26"/>
    </w:rPr>
  </w:style>
  <w:style w:type="paragraph" w:styleId="Heading4">
    <w:name w:val="heading 4"/>
    <w:basedOn w:val="Normal"/>
    <w:next w:val="Normal"/>
    <w:uiPriority w:val="1"/>
    <w:qFormat/>
    <w:rsid w:val="00EB73D7"/>
    <w:pPr>
      <w:spacing w:before="240" w:after="60"/>
      <w:outlineLvl w:val="3"/>
    </w:pPr>
    <w:rPr>
      <w:b/>
      <w:bCs/>
      <w:szCs w:val="28"/>
    </w:rPr>
  </w:style>
  <w:style w:type="paragraph" w:styleId="Heading5">
    <w:name w:val="heading 5"/>
    <w:basedOn w:val="Normal"/>
    <w:next w:val="Normal"/>
    <w:uiPriority w:val="1"/>
    <w:qFormat/>
    <w:rsid w:val="00EB73D7"/>
    <w:pPr>
      <w:spacing w:before="240" w:after="60"/>
      <w:outlineLvl w:val="4"/>
    </w:pPr>
    <w:rPr>
      <w:b/>
      <w:bCs/>
      <w:iCs/>
      <w:szCs w:val="26"/>
    </w:rPr>
  </w:style>
  <w:style w:type="paragraph" w:styleId="Heading6">
    <w:name w:val="heading 6"/>
    <w:basedOn w:val="Normal"/>
    <w:next w:val="Normal"/>
    <w:uiPriority w:val="1"/>
    <w:qFormat/>
    <w:rsid w:val="00EB73D7"/>
    <w:pPr>
      <w:spacing w:before="240" w:after="60"/>
      <w:outlineLvl w:val="5"/>
    </w:pPr>
    <w:rPr>
      <w:b/>
      <w:bCs/>
      <w:szCs w:val="22"/>
    </w:rPr>
  </w:style>
  <w:style w:type="paragraph" w:styleId="Heading7">
    <w:name w:val="heading 7"/>
    <w:basedOn w:val="Normal"/>
    <w:next w:val="Normal"/>
    <w:uiPriority w:val="1"/>
    <w:qFormat/>
    <w:rsid w:val="00EB73D7"/>
    <w:pPr>
      <w:spacing w:before="240" w:after="60"/>
      <w:outlineLvl w:val="6"/>
    </w:pPr>
    <w:rPr>
      <w:b/>
    </w:rPr>
  </w:style>
  <w:style w:type="paragraph" w:styleId="Heading8">
    <w:name w:val="heading 8"/>
    <w:basedOn w:val="Normal"/>
    <w:next w:val="Normal"/>
    <w:uiPriority w:val="1"/>
    <w:qFormat/>
    <w:rsid w:val="00EB73D7"/>
    <w:pPr>
      <w:spacing w:before="240" w:after="60"/>
      <w:outlineLvl w:val="7"/>
    </w:pPr>
    <w:rPr>
      <w:b/>
      <w:iCs/>
    </w:rPr>
  </w:style>
  <w:style w:type="paragraph" w:styleId="Heading9">
    <w:name w:val="heading 9"/>
    <w:basedOn w:val="Normal"/>
    <w:next w:val="Normal"/>
    <w:uiPriority w:val="2"/>
    <w:qFormat/>
    <w:rsid w:val="00EB73D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B73D7"/>
    <w:pPr>
      <w:spacing w:after="240"/>
    </w:pPr>
    <w:rPr>
      <w:szCs w:val="20"/>
    </w:rPr>
  </w:style>
  <w:style w:type="paragraph" w:styleId="Quote">
    <w:name w:val="Quote"/>
    <w:basedOn w:val="BodyText"/>
    <w:uiPriority w:val="2"/>
    <w:qFormat/>
    <w:rsid w:val="00EB73D7"/>
    <w:pPr>
      <w:ind w:left="1440" w:right="1440"/>
    </w:pPr>
  </w:style>
  <w:style w:type="paragraph" w:customStyle="1" w:styleId="BodyTextContinued">
    <w:name w:val="Body Text Continued"/>
    <w:basedOn w:val="BodyText"/>
    <w:next w:val="BodyText"/>
    <w:rsid w:val="00EB73D7"/>
  </w:style>
  <w:style w:type="paragraph" w:styleId="TOC1">
    <w:name w:val="toc 1"/>
    <w:basedOn w:val="Normal"/>
    <w:next w:val="Normal"/>
    <w:autoRedefine/>
    <w:uiPriority w:val="2"/>
    <w:rsid w:val="00EB73D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B73D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B73D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B73D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B73D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B73D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B73D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B73D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B73D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B73D7"/>
    <w:pPr>
      <w:numPr>
        <w:numId w:val="9"/>
      </w:numPr>
    </w:pPr>
  </w:style>
  <w:style w:type="paragraph" w:styleId="ListNumber2">
    <w:name w:val="List Number 2"/>
    <w:basedOn w:val="BodyText"/>
    <w:uiPriority w:val="1"/>
    <w:rsid w:val="00EB73D7"/>
    <w:pPr>
      <w:numPr>
        <w:numId w:val="10"/>
      </w:numPr>
    </w:pPr>
  </w:style>
  <w:style w:type="paragraph" w:styleId="ListBullet">
    <w:name w:val="List Bullet"/>
    <w:basedOn w:val="BodyText"/>
    <w:uiPriority w:val="1"/>
    <w:rsid w:val="00EB73D7"/>
    <w:pPr>
      <w:numPr>
        <w:numId w:val="5"/>
      </w:numPr>
      <w:tabs>
        <w:tab w:val="left" w:pos="1440"/>
      </w:tabs>
    </w:pPr>
    <w:rPr>
      <w:szCs w:val="24"/>
    </w:rPr>
  </w:style>
  <w:style w:type="paragraph" w:styleId="ListBullet2">
    <w:name w:val="List Bullet 2"/>
    <w:basedOn w:val="BodyText"/>
    <w:uiPriority w:val="1"/>
    <w:rsid w:val="00EB73D7"/>
    <w:pPr>
      <w:numPr>
        <w:numId w:val="7"/>
      </w:numPr>
      <w:tabs>
        <w:tab w:val="clear" w:pos="1440"/>
        <w:tab w:val="left" w:pos="720"/>
      </w:tabs>
      <w:ind w:left="720"/>
    </w:pPr>
    <w:rPr>
      <w:szCs w:val="24"/>
    </w:rPr>
  </w:style>
  <w:style w:type="paragraph" w:styleId="Header">
    <w:name w:val="header"/>
    <w:basedOn w:val="Normal"/>
    <w:uiPriority w:val="1"/>
    <w:rsid w:val="00EB73D7"/>
    <w:pPr>
      <w:tabs>
        <w:tab w:val="center" w:pos="4680"/>
        <w:tab w:val="right" w:pos="9360"/>
      </w:tabs>
    </w:pPr>
  </w:style>
  <w:style w:type="paragraph" w:styleId="Footer">
    <w:name w:val="footer"/>
    <w:basedOn w:val="Normal"/>
    <w:rsid w:val="00EB73D7"/>
    <w:pPr>
      <w:tabs>
        <w:tab w:val="center" w:pos="4680"/>
        <w:tab w:val="right" w:pos="9360"/>
      </w:tabs>
    </w:pPr>
  </w:style>
  <w:style w:type="table" w:styleId="TableGrid">
    <w:name w:val="Table Grid"/>
    <w:basedOn w:val="TableNormal"/>
    <w:rsid w:val="00EB7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B73D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B73D7"/>
    <w:rPr>
      <w:rFonts w:ascii="Times New Roman Bold" w:hAnsi="Times New Roman Bold" w:cs="Arial"/>
      <w:b/>
      <w:vanish/>
      <w:color w:val="FF0000"/>
    </w:rPr>
  </w:style>
  <w:style w:type="paragraph" w:customStyle="1" w:styleId="Formhidden">
    <w:name w:val="Form_hidden"/>
    <w:rsid w:val="00EB73D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B73D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B73D7"/>
    <w:rPr>
      <w:sz w:val="20"/>
      <w:szCs w:val="20"/>
    </w:rPr>
  </w:style>
  <w:style w:type="paragraph" w:customStyle="1" w:styleId="Titlehidden">
    <w:name w:val="Title_hidden"/>
    <w:uiPriority w:val="2"/>
    <w:rsid w:val="00EB73D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B73D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B73D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B73D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B73D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B73D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B73D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B73D7"/>
    <w:rPr>
      <w:rFonts w:ascii="Arial" w:hAnsi="Arial"/>
      <w:i/>
      <w:vanish/>
      <w:color w:val="FF0000"/>
      <w:szCs w:val="24"/>
    </w:rPr>
  </w:style>
  <w:style w:type="paragraph" w:customStyle="1" w:styleId="MnLevel4hidden">
    <w:name w:val="MnLevel4_hidden"/>
    <w:uiPriority w:val="2"/>
    <w:rsid w:val="00EB73D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B73D7"/>
    <w:pPr>
      <w:spacing w:after="240"/>
      <w:ind w:right="5760"/>
    </w:pPr>
    <w:rPr>
      <w:rFonts w:ascii="Arial" w:hAnsi="Arial" w:cs="Arial"/>
      <w:i/>
      <w:vanish/>
      <w:color w:val="FF0000"/>
    </w:rPr>
  </w:style>
  <w:style w:type="paragraph" w:customStyle="1" w:styleId="MnListnhidden">
    <w:name w:val="MnList_n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B73D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B73D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B73D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B73D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B73D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B73D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B73D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B73D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B73D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B73D7"/>
    <w:rPr>
      <w:vanish/>
      <w:sz w:val="4"/>
      <w:szCs w:val="24"/>
    </w:rPr>
  </w:style>
  <w:style w:type="paragraph" w:customStyle="1" w:styleId="clausetitlehidden">
    <w:name w:val="clause_title_hidden"/>
    <w:basedOn w:val="Normal"/>
    <w:autoRedefine/>
    <w:uiPriority w:val="2"/>
    <w:qFormat/>
    <w:rsid w:val="00EB73D7"/>
    <w:pPr>
      <w:spacing w:before="480" w:after="240"/>
      <w:ind w:left="720" w:hanging="720"/>
    </w:pPr>
    <w:rPr>
      <w:i/>
      <w:vanish/>
      <w:color w:val="FF0000"/>
    </w:rPr>
  </w:style>
  <w:style w:type="paragraph" w:customStyle="1" w:styleId="clausenumberhidden">
    <w:name w:val="clause_number_hidden"/>
    <w:basedOn w:val="Normal"/>
    <w:uiPriority w:val="2"/>
    <w:qFormat/>
    <w:rsid w:val="00EB73D7"/>
    <w:pPr>
      <w:spacing w:after="240"/>
    </w:pPr>
    <w:rPr>
      <w:rFonts w:ascii="Arial" w:hAnsi="Arial"/>
      <w:b/>
      <w:i/>
      <w:vanish/>
      <w:color w:val="FF0000"/>
      <w:sz w:val="20"/>
    </w:rPr>
  </w:style>
  <w:style w:type="paragraph" w:customStyle="1" w:styleId="TitleBeforeSubhidden">
    <w:name w:val="TitleBeforeSub_hidden"/>
    <w:uiPriority w:val="2"/>
    <w:qFormat/>
    <w:rsid w:val="00EB73D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EB73D7"/>
    <w:rPr>
      <w:rFonts w:ascii="Times New Roman" w:hAnsi="Times New Roman" w:cs="Times New Roman"/>
      <w:sz w:val="24"/>
    </w:rPr>
  </w:style>
  <w:style w:type="paragraph" w:customStyle="1" w:styleId="TitleBeforeSub">
    <w:name w:val="TitleBeforeSub"/>
    <w:uiPriority w:val="2"/>
    <w:qFormat/>
    <w:rsid w:val="00EB73D7"/>
    <w:pPr>
      <w:keepNext/>
      <w:widowControl w:val="0"/>
      <w:suppressAutoHyphens/>
      <w:spacing w:line="340" w:lineRule="atLeast"/>
      <w:jc w:val="center"/>
    </w:pPr>
    <w:rPr>
      <w:b/>
      <w:sz w:val="28"/>
      <w:szCs w:val="24"/>
    </w:rPr>
  </w:style>
  <w:style w:type="character" w:customStyle="1" w:styleId="TitleChar">
    <w:name w:val="Title Char"/>
    <w:link w:val="Title"/>
    <w:uiPriority w:val="2"/>
    <w:rsid w:val="00EB73D7"/>
    <w:rPr>
      <w:rFonts w:ascii="Times New Roman" w:hAnsi="Times New Roman" w:cs="Times New Roman"/>
      <w:b/>
      <w:bCs/>
      <w:sz w:val="28"/>
      <w:szCs w:val="24"/>
    </w:rPr>
  </w:style>
  <w:style w:type="paragraph" w:customStyle="1" w:styleId="Alternate">
    <w:name w:val="Alternate"/>
    <w:uiPriority w:val="99"/>
    <w:rsid w:val="00EB73D7"/>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link w:val="ParaChar"/>
    <w:uiPriority w:val="99"/>
    <w:rsid w:val="00EB73D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EB73D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EB73D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EB73D7"/>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EB73D7"/>
    <w:rPr>
      <w:rFonts w:ascii="Arial" w:hAnsi="Arial" w:cs="Arial"/>
      <w:b/>
      <w:bCs/>
      <w:sz w:val="20"/>
      <w:szCs w:val="20"/>
    </w:rPr>
  </w:style>
  <w:style w:type="paragraph" w:customStyle="1" w:styleId="ListChoiceAlternatives">
    <w:name w:val="ListChoiceAlternatives"/>
    <w:basedOn w:val="Para"/>
    <w:link w:val="ListChoiceAlternativesChar"/>
    <w:uiPriority w:val="2"/>
    <w:qFormat/>
    <w:rsid w:val="00FC16DE"/>
    <w:pPr>
      <w:ind w:left="1440" w:firstLine="0"/>
    </w:pPr>
    <w:rPr>
      <w:w w:val="100"/>
    </w:rPr>
  </w:style>
  <w:style w:type="paragraph" w:styleId="BalloonText">
    <w:name w:val="Balloon Text"/>
    <w:basedOn w:val="Normal"/>
    <w:link w:val="BalloonTextChar"/>
    <w:rsid w:val="001C65A0"/>
    <w:rPr>
      <w:rFonts w:ascii="Tahoma" w:hAnsi="Tahoma" w:cs="Tahoma"/>
      <w:sz w:val="16"/>
      <w:szCs w:val="16"/>
    </w:rPr>
  </w:style>
  <w:style w:type="character" w:customStyle="1" w:styleId="ParaChar">
    <w:name w:val="Para Char"/>
    <w:link w:val="Para"/>
    <w:uiPriority w:val="99"/>
    <w:rsid w:val="00FC16DE"/>
    <w:rPr>
      <w:rFonts w:ascii="Times New Roman" w:hAnsi="Times New Roman" w:cs="Times New Roman"/>
      <w:color w:val="000000"/>
      <w:w w:val="0"/>
      <w:sz w:val="24"/>
      <w:szCs w:val="24"/>
      <w:lang w:val="en-US" w:eastAsia="en-US" w:bidi="ar-SA"/>
    </w:rPr>
  </w:style>
  <w:style w:type="character" w:customStyle="1" w:styleId="ListChoiceAlternativesChar">
    <w:name w:val="ListChoiceAlternatives Char"/>
    <w:basedOn w:val="ParaChar"/>
    <w:link w:val="ListChoiceAlternatives"/>
    <w:rsid w:val="00FC16DE"/>
    <w:rPr>
      <w:rFonts w:ascii="Times New Roman" w:hAnsi="Times New Roman" w:cs="Times New Roman"/>
      <w:color w:val="000000"/>
      <w:w w:val="0"/>
      <w:sz w:val="24"/>
      <w:szCs w:val="24"/>
      <w:lang w:val="en-US" w:eastAsia="en-US" w:bidi="ar-SA"/>
    </w:rPr>
  </w:style>
  <w:style w:type="character" w:customStyle="1" w:styleId="BalloonTextChar">
    <w:name w:val="Balloon Text Char"/>
    <w:link w:val="BalloonText"/>
    <w:rsid w:val="001C65A0"/>
    <w:rPr>
      <w:rFonts w:ascii="Tahoma" w:hAnsi="Tahoma" w:cs="Tahoma"/>
      <w:sz w:val="16"/>
      <w:szCs w:val="16"/>
    </w:rPr>
  </w:style>
  <w:style w:type="paragraph" w:styleId="ListParagraph">
    <w:name w:val="List Paragraph"/>
    <w:basedOn w:val="Normal"/>
    <w:uiPriority w:val="34"/>
    <w:qFormat/>
    <w:rsid w:val="00134310"/>
    <w:pPr>
      <w:ind w:left="720"/>
      <w:contextualSpacing/>
      <w:jc w:val="both"/>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309875E5-2012-48AD-918C-762F0DFFB97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F72FD1D3-D1F5-4B7F-88B1-B30A03B7C8B8}">
  <ds:schemaRefs>
    <ds:schemaRef ds:uri="http://schemas.microsoft.com/sharepoint/v3/contenttype/forms"/>
  </ds:schemaRefs>
</ds:datastoreItem>
</file>

<file path=customXml/itemProps3.xml><?xml version="1.0" encoding="utf-8"?>
<ds:datastoreItem xmlns:ds="http://schemas.openxmlformats.org/officeDocument/2006/customXml" ds:itemID="{35943282-AF6F-4B77-9570-FED9D006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560B4F-AEE3-4BB4-8BD4-00D615AE15D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39</TotalTime>
  <Pages>2</Pages>
  <Words>4558</Words>
  <Characters>25981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33</cp:revision>
  <cp:lastPrinted>2017-03-10T21:42:00Z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14145800.0000000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