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4464C" w:rsidRDefault="0034464C">
      <w:pPr>
        <w:pStyle w:val="Formhidden"/>
      </w:pPr>
      <w:r>
        <w:t>Form 3-17</w:t>
      </w:r>
    </w:p>
    <w:p w:rsidR="0034464C" w:rsidRDefault="0034464C" w:rsidP="009F44EB">
      <w:pPr>
        <w:pStyle w:val="Titlehidden"/>
      </w:pPr>
      <w:r>
        <w:t>Document Components: Trustee—Individual</w:t>
      </w:r>
    </w:p>
    <w:p w:rsidR="0034464C" w:rsidRDefault="0034464C">
      <w:pPr>
        <w:pStyle w:val="MnLevel1hidden"/>
      </w:pPr>
      <w:r>
        <w:t>1.</w:t>
      </w:r>
      <w:r>
        <w:tab/>
        <w:t>Party Designation</w:t>
      </w:r>
    </w:p>
    <w:p w:rsidR="0034464C" w:rsidRDefault="0034464C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trustee of the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>] trust under an instrument dated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], recorded in [</w:t>
      </w:r>
      <w:r>
        <w:rPr>
          <w:rStyle w:val="Substitute"/>
          <w:rFonts w:cs="Arial"/>
          <w:bCs/>
          <w:w w:val="100"/>
          <w:szCs w:val="20"/>
        </w:rPr>
        <w:t>recording data of trust</w:t>
      </w:r>
      <w:r>
        <w:rPr>
          <w:w w:val="100"/>
        </w:rPr>
        <w:t>] of the real property records of [</w:t>
      </w:r>
      <w:r>
        <w:rPr>
          <w:rStyle w:val="Substitute"/>
          <w:rFonts w:cs="Arial"/>
          <w:bCs/>
          <w:w w:val="100"/>
          <w:szCs w:val="20"/>
        </w:rPr>
        <w:t>county</w:t>
      </w:r>
      <w:r>
        <w:rPr>
          <w:w w:val="100"/>
        </w:rPr>
        <w:t>] County, Texas,</w:t>
      </w:r>
    </w:p>
    <w:p w:rsidR="0034464C" w:rsidRDefault="0034464C">
      <w:pPr>
        <w:pStyle w:val="MnLevel1hidden"/>
      </w:pPr>
      <w:r>
        <w:t>2.</w:t>
      </w:r>
      <w:r>
        <w:tab/>
        <w:t>Signature Block</w:t>
      </w:r>
    </w:p>
    <w:p w:rsidR="0034464C" w:rsidRDefault="0034464C" w:rsidP="0075096F">
      <w:pPr>
        <w:pStyle w:val="SignBlock"/>
      </w:pPr>
      <w:r>
        <w:tab/>
      </w:r>
    </w:p>
    <w:p w:rsidR="0034464C" w:rsidRDefault="0034464C" w:rsidP="0075096F">
      <w:pPr>
        <w:pStyle w:val="SignItemLast"/>
        <w:tabs>
          <w:tab w:val="clear" w:pos="4720"/>
        </w:tabs>
        <w:ind w:left="4680" w:hanging="360"/>
      </w:pPr>
      <w:r>
        <w:t>[</w:t>
      </w:r>
      <w:r>
        <w:rPr>
          <w:rStyle w:val="Substitute"/>
          <w:rFonts w:cs="Arial"/>
          <w:bCs/>
          <w:szCs w:val="20"/>
        </w:rPr>
        <w:t>Name of trustee</w:t>
      </w:r>
      <w:r>
        <w:t>], trustee of the [</w:t>
      </w:r>
      <w:r w:rsidR="00BC29CB">
        <w:rPr>
          <w:rStyle w:val="Substitute"/>
          <w:rFonts w:cs="Arial"/>
          <w:bCs/>
          <w:szCs w:val="20"/>
        </w:rPr>
        <w:t xml:space="preserve">name of </w:t>
      </w:r>
      <w:r w:rsidR="00BC29CB">
        <w:rPr>
          <w:rStyle w:val="Substitute"/>
          <w:rFonts w:cs="Arial"/>
          <w:bCs/>
          <w:szCs w:val="20"/>
        </w:rPr>
        <w:br/>
      </w:r>
      <w:r>
        <w:rPr>
          <w:rStyle w:val="Substitute"/>
          <w:rFonts w:cs="Arial"/>
          <w:bCs/>
          <w:szCs w:val="20"/>
        </w:rPr>
        <w:t>trust</w:t>
      </w:r>
      <w:r>
        <w:t xml:space="preserve">] trust </w:t>
      </w:r>
    </w:p>
    <w:p w:rsidR="0034464C" w:rsidRDefault="0034464C">
      <w:pPr>
        <w:pStyle w:val="MnLevel1hidden"/>
      </w:pPr>
      <w:r>
        <w:t>3.</w:t>
      </w:r>
      <w:r>
        <w:tab/>
        <w:t>Certificate of Acknowledgment</w:t>
      </w:r>
    </w:p>
    <w:p w:rsidR="0034464C" w:rsidRDefault="0034464C">
      <w:pPr>
        <w:pStyle w:val="MnLevel2hidden"/>
      </w:pPr>
      <w:r>
        <w:t>3.A.</w:t>
      </w:r>
      <w:r>
        <w:tab/>
        <w:t>Short-Form Certificate of Acknowledgment</w:t>
      </w:r>
    </w:p>
    <w:p w:rsidR="0034464C" w:rsidRDefault="0034464C">
      <w:pPr>
        <w:pStyle w:val="ParaFlushLeft"/>
      </w:pPr>
      <w:r>
        <w:t>STATE OF TEXAS</w:t>
      </w:r>
    </w:p>
    <w:p w:rsidR="0034464C" w:rsidRDefault="0034464C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34464C" w:rsidRDefault="0034464C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as trustee of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>].</w:t>
      </w:r>
    </w:p>
    <w:p w:rsidR="0034464C" w:rsidRDefault="0034464C" w:rsidP="00BA5A53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34464C" w:rsidTr="009F44EB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4464C" w:rsidRPr="009F44EB" w:rsidRDefault="0034464C" w:rsidP="00BA5A53">
            <w:pPr>
              <w:pStyle w:val="Entry"/>
              <w:ind w:left="680"/>
            </w:pPr>
            <w:r w:rsidRPr="009F44EB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4464C" w:rsidRPr="009F44EB" w:rsidRDefault="0034464C" w:rsidP="009F44EB">
            <w:pPr>
              <w:pStyle w:val="Entry"/>
              <w:ind w:left="-40"/>
            </w:pPr>
            <w:r w:rsidRPr="009F44EB">
              <w:rPr>
                <w:w w:val="100"/>
              </w:rPr>
              <w:t>[</w:t>
            </w:r>
            <w:r w:rsidRPr="009F44EB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9F44EB">
              <w:rPr>
                <w:w w:val="100"/>
              </w:rPr>
              <w:t>]</w:t>
            </w:r>
            <w:r w:rsidRPr="009F44EB">
              <w:rPr>
                <w:w w:val="100"/>
              </w:rPr>
              <w:br/>
              <w:t>My commission expires: [</w:t>
            </w:r>
            <w:r w:rsidRPr="009F44EB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9F44EB">
              <w:rPr>
                <w:w w:val="100"/>
              </w:rPr>
              <w:t>]</w:t>
            </w:r>
          </w:p>
        </w:tc>
      </w:tr>
    </w:tbl>
    <w:p w:rsidR="0034464C" w:rsidRDefault="0034464C">
      <w:pPr>
        <w:pStyle w:val="MnLevel2hidden"/>
      </w:pPr>
      <w:r>
        <w:t>3.B.</w:t>
      </w:r>
      <w:r>
        <w:tab/>
        <w:t>Ordinary Certificate of Acknowledgment</w:t>
      </w:r>
    </w:p>
    <w:p w:rsidR="00537C7E" w:rsidRDefault="00537C7E">
      <w:pPr>
        <w:pStyle w:val="ParaFlushLeft"/>
      </w:pPr>
      <w:r>
        <w:t>STATE OF TEXAS</w:t>
      </w:r>
    </w:p>
    <w:p w:rsidR="0034464C" w:rsidRDefault="0034464C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34464C" w:rsidRDefault="0034464C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by proper authority as trustee of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>], on behalf of said trust, for the purposes and consideration therein expressed.</w:t>
      </w:r>
    </w:p>
    <w:p w:rsidR="0034464C" w:rsidRDefault="0034464C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34464C" w:rsidRDefault="0034464C" w:rsidP="00BA5A53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34464C" w:rsidTr="009F44EB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4464C" w:rsidRPr="009F44EB" w:rsidRDefault="0034464C" w:rsidP="00BA5A53">
            <w:pPr>
              <w:pStyle w:val="Entry"/>
              <w:ind w:left="680"/>
            </w:pPr>
            <w:r w:rsidRPr="009F44EB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4464C" w:rsidRPr="009F44EB" w:rsidRDefault="0034464C" w:rsidP="009F44EB">
            <w:pPr>
              <w:pStyle w:val="Entry"/>
              <w:ind w:left="-40"/>
            </w:pPr>
            <w:r w:rsidRPr="009F44EB">
              <w:rPr>
                <w:w w:val="100"/>
              </w:rPr>
              <w:t>[</w:t>
            </w:r>
            <w:r w:rsidRPr="009F44EB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9F44EB">
              <w:rPr>
                <w:w w:val="100"/>
              </w:rPr>
              <w:t>]</w:t>
            </w:r>
            <w:r w:rsidRPr="009F44EB">
              <w:rPr>
                <w:w w:val="100"/>
              </w:rPr>
              <w:br/>
              <w:t>My commission expires: [</w:t>
            </w:r>
            <w:r w:rsidRPr="009F44EB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9F44EB">
              <w:rPr>
                <w:w w:val="100"/>
              </w:rPr>
              <w:t>]</w:t>
            </w:r>
          </w:p>
        </w:tc>
      </w:tr>
    </w:tbl>
    <w:p w:rsidR="0034464C" w:rsidRDefault="0034464C">
      <w:pPr>
        <w:pStyle w:val="Para"/>
      </w:pPr>
    </w:p>
    <w:p w:rsidR="002C211D" w:rsidRDefault="002C211D" w:rsidP="00937698"/>
    <w:sectPr w:rsidR="002C211D" w:rsidSect="0034464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70E1" w:rsidRDefault="00CC70E1">
      <w:r>
        <w:separator/>
      </w:r>
    </w:p>
  </w:endnote>
  <w:endnote w:type="continuationSeparator" w:id="0">
    <w:p w:rsidR="00CC70E1" w:rsidRDefault="00CC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70E1" w:rsidRDefault="00CC70E1">
      <w:r>
        <w:separator/>
      </w:r>
    </w:p>
  </w:footnote>
  <w:footnote w:type="continuationSeparator" w:id="0">
    <w:p w:rsidR="00CC70E1" w:rsidRDefault="00CC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84679812">
    <w:abstractNumId w:val="8"/>
  </w:num>
  <w:num w:numId="2" w16cid:durableId="2064056542">
    <w:abstractNumId w:val="8"/>
  </w:num>
  <w:num w:numId="3" w16cid:durableId="1892232565">
    <w:abstractNumId w:val="3"/>
  </w:num>
  <w:num w:numId="4" w16cid:durableId="814025713">
    <w:abstractNumId w:val="3"/>
  </w:num>
  <w:num w:numId="5" w16cid:durableId="1214849568">
    <w:abstractNumId w:val="9"/>
  </w:num>
  <w:num w:numId="6" w16cid:durableId="640884760">
    <w:abstractNumId w:val="9"/>
  </w:num>
  <w:num w:numId="7" w16cid:durableId="2060201412">
    <w:abstractNumId w:val="7"/>
  </w:num>
  <w:num w:numId="8" w16cid:durableId="1526676449">
    <w:abstractNumId w:val="7"/>
  </w:num>
  <w:num w:numId="9" w16cid:durableId="1282226785">
    <w:abstractNumId w:val="12"/>
  </w:num>
  <w:num w:numId="10" w16cid:durableId="594241975">
    <w:abstractNumId w:val="14"/>
  </w:num>
  <w:num w:numId="11" w16cid:durableId="1614895672">
    <w:abstractNumId w:val="8"/>
  </w:num>
  <w:num w:numId="12" w16cid:durableId="2046170383">
    <w:abstractNumId w:val="3"/>
  </w:num>
  <w:num w:numId="13" w16cid:durableId="194584554">
    <w:abstractNumId w:val="9"/>
  </w:num>
  <w:num w:numId="14" w16cid:durableId="762141143">
    <w:abstractNumId w:val="7"/>
  </w:num>
  <w:num w:numId="15" w16cid:durableId="1043140367">
    <w:abstractNumId w:val="6"/>
  </w:num>
  <w:num w:numId="16" w16cid:durableId="415784518">
    <w:abstractNumId w:val="5"/>
  </w:num>
  <w:num w:numId="17" w16cid:durableId="236021155">
    <w:abstractNumId w:val="4"/>
  </w:num>
  <w:num w:numId="18" w16cid:durableId="2110202424">
    <w:abstractNumId w:val="2"/>
  </w:num>
  <w:num w:numId="19" w16cid:durableId="772238885">
    <w:abstractNumId w:val="1"/>
  </w:num>
  <w:num w:numId="20" w16cid:durableId="169685998">
    <w:abstractNumId w:val="0"/>
  </w:num>
  <w:num w:numId="21" w16cid:durableId="372729889">
    <w:abstractNumId w:val="10"/>
  </w:num>
  <w:num w:numId="22" w16cid:durableId="133720881">
    <w:abstractNumId w:val="11"/>
  </w:num>
  <w:num w:numId="23" w16cid:durableId="392852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17.docx"/>
    <w:docVar w:name="TBBStampDate" w:val="07-22-2025"/>
    <w:docVar w:name="TBBVer" w:val="docx"/>
    <w:docVar w:name="TBBYear" w:val="2025"/>
  </w:docVars>
  <w:rsids>
    <w:rsidRoot w:val="009F44EB"/>
    <w:rsid w:val="00006704"/>
    <w:rsid w:val="00020788"/>
    <w:rsid w:val="00035105"/>
    <w:rsid w:val="00055419"/>
    <w:rsid w:val="00075517"/>
    <w:rsid w:val="00086C52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3082"/>
    <w:rsid w:val="00167635"/>
    <w:rsid w:val="001920C7"/>
    <w:rsid w:val="001B4977"/>
    <w:rsid w:val="001C7034"/>
    <w:rsid w:val="001D113B"/>
    <w:rsid w:val="001D324D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13C96"/>
    <w:rsid w:val="00320622"/>
    <w:rsid w:val="00323574"/>
    <w:rsid w:val="0034464C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90D40"/>
    <w:rsid w:val="004A1988"/>
    <w:rsid w:val="004C7340"/>
    <w:rsid w:val="004D7E2D"/>
    <w:rsid w:val="004E343B"/>
    <w:rsid w:val="004F1F17"/>
    <w:rsid w:val="004F6E30"/>
    <w:rsid w:val="005038A4"/>
    <w:rsid w:val="005140F1"/>
    <w:rsid w:val="005319A0"/>
    <w:rsid w:val="00537C7E"/>
    <w:rsid w:val="0054029D"/>
    <w:rsid w:val="0054178B"/>
    <w:rsid w:val="0054273D"/>
    <w:rsid w:val="00551332"/>
    <w:rsid w:val="00562AB8"/>
    <w:rsid w:val="00564F44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4063E"/>
    <w:rsid w:val="0064076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F2560"/>
    <w:rsid w:val="006F4A2B"/>
    <w:rsid w:val="0070594F"/>
    <w:rsid w:val="00746473"/>
    <w:rsid w:val="0075096F"/>
    <w:rsid w:val="00763BF6"/>
    <w:rsid w:val="00767ED8"/>
    <w:rsid w:val="00795CB0"/>
    <w:rsid w:val="007A39D0"/>
    <w:rsid w:val="007B3F3B"/>
    <w:rsid w:val="007C21BE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4606"/>
    <w:rsid w:val="00832078"/>
    <w:rsid w:val="008575EE"/>
    <w:rsid w:val="008737A3"/>
    <w:rsid w:val="00877F53"/>
    <w:rsid w:val="00882D64"/>
    <w:rsid w:val="008B3F1F"/>
    <w:rsid w:val="008D3F7D"/>
    <w:rsid w:val="008D602D"/>
    <w:rsid w:val="008F41A5"/>
    <w:rsid w:val="00903348"/>
    <w:rsid w:val="00911C92"/>
    <w:rsid w:val="00937698"/>
    <w:rsid w:val="009518AF"/>
    <w:rsid w:val="00965A52"/>
    <w:rsid w:val="00986BE4"/>
    <w:rsid w:val="009A2FE8"/>
    <w:rsid w:val="009A7C45"/>
    <w:rsid w:val="009C6567"/>
    <w:rsid w:val="009D367E"/>
    <w:rsid w:val="009F0D2C"/>
    <w:rsid w:val="009F1B69"/>
    <w:rsid w:val="009F44EB"/>
    <w:rsid w:val="00A026BD"/>
    <w:rsid w:val="00A0583D"/>
    <w:rsid w:val="00A156B5"/>
    <w:rsid w:val="00A46A49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A5A53"/>
    <w:rsid w:val="00BC29CB"/>
    <w:rsid w:val="00BD3BCA"/>
    <w:rsid w:val="00BE2E17"/>
    <w:rsid w:val="00C04F3D"/>
    <w:rsid w:val="00C1069F"/>
    <w:rsid w:val="00C16AEA"/>
    <w:rsid w:val="00C31867"/>
    <w:rsid w:val="00C445FE"/>
    <w:rsid w:val="00C53FF7"/>
    <w:rsid w:val="00CA5BD5"/>
    <w:rsid w:val="00CB14C7"/>
    <w:rsid w:val="00CB155D"/>
    <w:rsid w:val="00CC5C2E"/>
    <w:rsid w:val="00CC70E1"/>
    <w:rsid w:val="00CD150A"/>
    <w:rsid w:val="00CD2379"/>
    <w:rsid w:val="00CF32DD"/>
    <w:rsid w:val="00CF7073"/>
    <w:rsid w:val="00D25F76"/>
    <w:rsid w:val="00D26D08"/>
    <w:rsid w:val="00D2766B"/>
    <w:rsid w:val="00D35A20"/>
    <w:rsid w:val="00D37D26"/>
    <w:rsid w:val="00D47494"/>
    <w:rsid w:val="00D562D6"/>
    <w:rsid w:val="00D93A2E"/>
    <w:rsid w:val="00D944F3"/>
    <w:rsid w:val="00D94635"/>
    <w:rsid w:val="00D957EF"/>
    <w:rsid w:val="00D96D86"/>
    <w:rsid w:val="00DA05D8"/>
    <w:rsid w:val="00DB22E2"/>
    <w:rsid w:val="00DB48F2"/>
    <w:rsid w:val="00DC4601"/>
    <w:rsid w:val="00DC572B"/>
    <w:rsid w:val="00DF0128"/>
    <w:rsid w:val="00DF64BF"/>
    <w:rsid w:val="00E17361"/>
    <w:rsid w:val="00E22B44"/>
    <w:rsid w:val="00E40F18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B2D3F4-DE21-41E9-82FD-3E8169F5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4464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4464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4464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4464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4464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4464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4464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4464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4464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4464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4464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4464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4464C"/>
  </w:style>
  <w:style w:type="paragraph" w:styleId="TOC1">
    <w:name w:val="toc 1"/>
    <w:basedOn w:val="Normal"/>
    <w:next w:val="Normal"/>
    <w:autoRedefine/>
    <w:uiPriority w:val="2"/>
    <w:rsid w:val="0034464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4464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4464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4464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4464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4464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4464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4464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4464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4464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4464C"/>
    <w:pPr>
      <w:numPr>
        <w:numId w:val="10"/>
      </w:numPr>
    </w:pPr>
  </w:style>
  <w:style w:type="paragraph" w:styleId="ListBullet">
    <w:name w:val="List Bullet"/>
    <w:basedOn w:val="BodyText"/>
    <w:uiPriority w:val="1"/>
    <w:rsid w:val="0034464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4464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4464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4464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446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4464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4464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4464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4464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4464C"/>
    <w:rPr>
      <w:sz w:val="20"/>
      <w:szCs w:val="20"/>
    </w:rPr>
  </w:style>
  <w:style w:type="paragraph" w:customStyle="1" w:styleId="Titlehidden">
    <w:name w:val="Title_hidden"/>
    <w:uiPriority w:val="2"/>
    <w:rsid w:val="0034464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4464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4464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4464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4464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446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4464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34464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4464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4464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4464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446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446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4464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446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4464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4464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4464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4464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4464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446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446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446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4464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4464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4464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446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4464C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34464C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4464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4464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4464C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4464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34464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34464C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34464C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3DE1E9-C5A2-40CE-A4A0-10C06C0C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D0CCA-A0B9-4F88-8990-98CDB2CC8D2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C9FC6A65-AC5F-47B4-8393-189B1245E7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2011-05-03T13:29:00Z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