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BE822" w14:textId="72531DD3" w:rsidR="003906E9" w:rsidRDefault="006E4969" w:rsidP="00FE5BB4">
      <w:pPr>
        <w:pStyle w:val="Formhidden"/>
      </w:pPr>
      <w:r>
        <w:t xml:space="preserve">Form </w:t>
      </w:r>
      <w:r w:rsidR="0027211E">
        <w:t>19</w:t>
      </w:r>
      <w:r>
        <w:t>-</w:t>
      </w:r>
      <w:r w:rsidR="00714265">
        <w:t>7</w:t>
      </w:r>
    </w:p>
    <w:p w14:paraId="435903BC" w14:textId="7C1A9879" w:rsidR="00AC6383" w:rsidRPr="0072382C" w:rsidRDefault="00AC6383" w:rsidP="00AC6383">
      <w:pPr>
        <w:pStyle w:val="para0"/>
        <w:pBdr>
          <w:bottom w:val="single" w:sz="8" w:space="0" w:color="auto"/>
        </w:pBdr>
        <w:spacing w:before="60" w:after="60" w:line="260" w:lineRule="atLeast"/>
        <w:ind w:firstLine="0"/>
        <w:rPr>
          <w:vanish/>
          <w:color w:val="FF0000"/>
          <w:w w:val="100"/>
          <w:sz w:val="22"/>
          <w:szCs w:val="22"/>
        </w:rPr>
      </w:pPr>
      <w:r w:rsidRPr="0072382C">
        <w:rPr>
          <w:vanish/>
          <w:color w:val="FF0000"/>
          <w:w w:val="100"/>
          <w:sz w:val="22"/>
          <w:szCs w:val="22"/>
        </w:rPr>
        <w:t xml:space="preserve">This waiver and release is based on the form found in </w:t>
      </w:r>
      <w:hyperlink r:id="rId11" w:history="1">
        <w:r w:rsidRPr="0072382C">
          <w:rPr>
            <w:rStyle w:val="Hyperlink"/>
            <w:vanish/>
            <w:color w:val="FF0000"/>
            <w:w w:val="100"/>
            <w:sz w:val="22"/>
            <w:szCs w:val="22"/>
            <w:u w:val="none"/>
          </w:rPr>
          <w:t>Tex. Prop. Code § 53.284</w:t>
        </w:r>
      </w:hyperlink>
      <w:r w:rsidRPr="0072382C">
        <w:rPr>
          <w:vanish/>
          <w:color w:val="FF0000"/>
          <w:w w:val="100"/>
          <w:sz w:val="22"/>
          <w:szCs w:val="22"/>
        </w:rPr>
        <w:t>(c). If a contractor (or other potential lien claimant) is required to execute a waiver and release in exchange for or to induce payment of a progress payment and is not paid in exchange for the waiver and release, or if a single payee check or joint payee check is given in exchange for the waiver and release, the waiver and release must read as follows.</w:t>
      </w:r>
    </w:p>
    <w:p w14:paraId="597BE84F" w14:textId="57542485" w:rsidR="00EE5470" w:rsidRDefault="00EE5470" w:rsidP="00EE5470">
      <w:pPr>
        <w:pStyle w:val="Heading"/>
        <w:tabs>
          <w:tab w:val="clear" w:pos="720"/>
        </w:tabs>
        <w:jc w:val="center"/>
        <w:rPr>
          <w:w w:val="100"/>
        </w:rPr>
      </w:pPr>
      <w:r>
        <w:rPr>
          <w:w w:val="100"/>
        </w:rPr>
        <w:t>Exhibit H</w:t>
      </w:r>
    </w:p>
    <w:p w14:paraId="597BE851" w14:textId="77777777" w:rsidR="00EE5470" w:rsidRDefault="00EE5470" w:rsidP="00EE5470">
      <w:pPr>
        <w:pStyle w:val="StepNumber1st"/>
        <w:tabs>
          <w:tab w:val="clear" w:pos="1440"/>
        </w:tabs>
        <w:spacing w:line="240" w:lineRule="atLeast"/>
        <w:ind w:firstLine="0"/>
        <w:jc w:val="center"/>
        <w:rPr>
          <w:b/>
          <w:w w:val="100"/>
        </w:rPr>
      </w:pPr>
      <w:r>
        <w:rPr>
          <w:b/>
          <w:w w:val="100"/>
        </w:rPr>
        <w:t>Unconditional Partial Release During Construction</w:t>
      </w:r>
    </w:p>
    <w:p w14:paraId="597BE852" w14:textId="77777777" w:rsidR="00EE5470" w:rsidRPr="00EE5470" w:rsidRDefault="00EE5470" w:rsidP="00EE5470">
      <w:pPr>
        <w:pStyle w:val="StepNumber1st"/>
        <w:tabs>
          <w:tab w:val="clear" w:pos="1440"/>
        </w:tabs>
        <w:spacing w:line="240" w:lineRule="atLeast"/>
        <w:ind w:firstLine="0"/>
        <w:rPr>
          <w:b/>
          <w:w w:val="100"/>
        </w:rPr>
      </w:pPr>
      <w:r w:rsidRPr="00EE5470">
        <w:rPr>
          <w:b/>
          <w:w w:val="100"/>
        </w:rPr>
        <w:t>NOTICE: 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w:t>
      </w:r>
    </w:p>
    <w:p w14:paraId="597BE853" w14:textId="77777777" w:rsidR="00EE5470" w:rsidRDefault="00EE5470" w:rsidP="00EE5470">
      <w:pPr>
        <w:pStyle w:val="StepNumber1st"/>
        <w:tabs>
          <w:tab w:val="clear" w:pos="1440"/>
        </w:tabs>
        <w:spacing w:line="240" w:lineRule="atLeast"/>
        <w:ind w:firstLine="0"/>
        <w:rPr>
          <w:w w:val="100"/>
        </w:rPr>
      </w:pPr>
      <w:r>
        <w:rPr>
          <w:w w:val="100"/>
        </w:rPr>
        <w:t>Project:</w:t>
      </w:r>
    </w:p>
    <w:p w14:paraId="597BE854" w14:textId="77777777" w:rsidR="00EE5470" w:rsidRDefault="00EE5470" w:rsidP="00EE5470">
      <w:pPr>
        <w:pStyle w:val="StepNumber1st"/>
        <w:tabs>
          <w:tab w:val="clear" w:pos="1440"/>
        </w:tabs>
        <w:spacing w:line="240" w:lineRule="atLeast"/>
        <w:ind w:firstLine="0"/>
        <w:rPr>
          <w:w w:val="100"/>
        </w:rPr>
      </w:pPr>
      <w:r>
        <w:rPr>
          <w:w w:val="100"/>
        </w:rPr>
        <w:t>Job No</w:t>
      </w:r>
      <w:r w:rsidR="00964279">
        <w:rPr>
          <w:w w:val="100"/>
        </w:rPr>
        <w:t>.</w:t>
      </w:r>
      <w:r>
        <w:rPr>
          <w:w w:val="100"/>
        </w:rPr>
        <w:t>:</w:t>
      </w:r>
    </w:p>
    <w:p w14:paraId="597BE855" w14:textId="77777777" w:rsidR="006F1CD3" w:rsidRDefault="00EE5470" w:rsidP="00EE5470">
      <w:pPr>
        <w:pStyle w:val="StepNumber1st"/>
        <w:tabs>
          <w:tab w:val="clear" w:pos="1440"/>
        </w:tabs>
        <w:spacing w:line="240" w:lineRule="atLeast"/>
        <w:ind w:firstLine="0"/>
        <w:rPr>
          <w:w w:val="100"/>
        </w:rPr>
      </w:pPr>
      <w:r>
        <w:rPr>
          <w:w w:val="100"/>
        </w:rPr>
        <w:tab/>
      </w:r>
      <w:r w:rsidRPr="00EE5470">
        <w:rPr>
          <w:w w:val="100"/>
        </w:rPr>
        <w:t>The signer of this document has been paid and has received a progress payment in the sum of $[</w:t>
      </w:r>
      <w:r w:rsidRPr="00EE5470">
        <w:rPr>
          <w:rFonts w:ascii="Arial" w:hAnsi="Arial" w:cs="Arial"/>
          <w:b/>
          <w:w w:val="100"/>
          <w:sz w:val="20"/>
        </w:rPr>
        <w:t>amount</w:t>
      </w:r>
      <w:r w:rsidRPr="00EE5470">
        <w:rPr>
          <w:w w:val="100"/>
        </w:rPr>
        <w:t>] for all labor, services, equipment, or materials furnished to the property or to [</w:t>
      </w:r>
      <w:r w:rsidRPr="00EE5470">
        <w:rPr>
          <w:rFonts w:ascii="Arial" w:hAnsi="Arial" w:cs="Arial"/>
          <w:b/>
          <w:w w:val="100"/>
          <w:sz w:val="20"/>
        </w:rPr>
        <w:t>name of person with whom signer contracted</w:t>
      </w:r>
      <w:r w:rsidRPr="00EE5470">
        <w:rPr>
          <w:w w:val="100"/>
        </w:rPr>
        <w:t>] on the property of [</w:t>
      </w:r>
      <w:r w:rsidRPr="00EE5470">
        <w:rPr>
          <w:rFonts w:ascii="Arial" w:hAnsi="Arial" w:cs="Arial"/>
          <w:b/>
          <w:w w:val="100"/>
          <w:sz w:val="20"/>
        </w:rPr>
        <w:t>name of owner</w:t>
      </w:r>
      <w:r w:rsidRPr="00EE5470">
        <w:rPr>
          <w:w w:val="100"/>
        </w:rPr>
        <w:t>] located at [</w:t>
      </w:r>
      <w:r w:rsidRPr="00EE5470">
        <w:rPr>
          <w:rFonts w:ascii="Arial" w:hAnsi="Arial" w:cs="Arial"/>
          <w:b/>
          <w:w w:val="100"/>
          <w:sz w:val="20"/>
        </w:rPr>
        <w:t>specify location</w:t>
      </w:r>
      <w:r w:rsidRPr="00EE5470">
        <w:rPr>
          <w:w w:val="100"/>
        </w:rPr>
        <w:t>] to the following extent: [</w:t>
      </w:r>
      <w:r w:rsidRPr="00EE5470">
        <w:rPr>
          <w:rFonts w:ascii="Arial" w:hAnsi="Arial" w:cs="Arial"/>
          <w:b/>
          <w:w w:val="100"/>
          <w:sz w:val="20"/>
        </w:rPr>
        <w:t>specify job description</w:t>
      </w:r>
      <w:r w:rsidRPr="00EE5470">
        <w:rPr>
          <w:w w:val="100"/>
        </w:rPr>
        <w:t>]. The signer therefore waives and releases any mechanic’s lien right, any right arising from a payment bond that complies with a state or federal statute, any common-law payment bond right, any claim for payment, and any rights under any similar ordinance, rule, or statute related to claim or payment rights for persons in the signer’s position that the signer has on the above-referenced project to the following extent</w:t>
      </w:r>
      <w:r>
        <w:rPr>
          <w:w w:val="100"/>
        </w:rPr>
        <w:t>:</w:t>
      </w:r>
    </w:p>
    <w:p w14:paraId="597BE856" w14:textId="77777777" w:rsidR="00EE5470" w:rsidRDefault="00EE5470" w:rsidP="00EE5470">
      <w:pPr>
        <w:pStyle w:val="StepNumber1st"/>
        <w:tabs>
          <w:tab w:val="clear" w:pos="1440"/>
        </w:tabs>
        <w:spacing w:line="240" w:lineRule="atLeast"/>
        <w:ind w:firstLine="0"/>
        <w:rPr>
          <w:w w:val="100"/>
        </w:rPr>
      </w:pPr>
      <w:r>
        <w:rPr>
          <w:w w:val="100"/>
        </w:rPr>
        <w:tab/>
      </w:r>
      <w:r w:rsidRPr="00EE5470">
        <w:rPr>
          <w:w w:val="100"/>
        </w:rPr>
        <w:t>This release covers a progress payment for all labor, services, equipment, or materials furnished to the property or to [</w:t>
      </w:r>
      <w:r w:rsidRPr="00EE5470">
        <w:rPr>
          <w:rFonts w:ascii="Arial" w:hAnsi="Arial" w:cs="Arial"/>
          <w:b/>
          <w:w w:val="100"/>
          <w:sz w:val="20"/>
        </w:rPr>
        <w:t>name of person with whom signer contracted</w:t>
      </w:r>
      <w:r w:rsidRPr="00EE5470">
        <w:rPr>
          <w:w w:val="100"/>
        </w:rPr>
        <w:t>] as indicated in the attached statement[s] or progress payment request[s], except for unpaid retention, pending modifications and changes, or other items furnished.</w:t>
      </w:r>
    </w:p>
    <w:p w14:paraId="597BE857" w14:textId="77777777" w:rsidR="00EE5470" w:rsidRDefault="00EE5470" w:rsidP="00EE5470">
      <w:pPr>
        <w:pStyle w:val="StepNumber1st"/>
        <w:tabs>
          <w:tab w:val="clear" w:pos="1440"/>
        </w:tabs>
        <w:spacing w:line="240" w:lineRule="atLeast"/>
        <w:ind w:firstLine="0"/>
        <w:rPr>
          <w:w w:val="100"/>
        </w:rPr>
      </w:pPr>
      <w:r>
        <w:rPr>
          <w:w w:val="100"/>
        </w:rPr>
        <w:tab/>
      </w:r>
      <w:r w:rsidRPr="00EE5470">
        <w:rPr>
          <w:w w:val="100"/>
        </w:rPr>
        <w:t xml:space="preserve">The signer warrants that the signer has already paid or will use the funds received from this progress payment to promptly pay in full all of the signer’s laborers, subcontractors, materialmen, and suppliers for all work, materials, equipment, or services provided for or to the above-referenced project in regard to the attached statement[s] or progress payment request[s]. </w:t>
      </w:r>
    </w:p>
    <w:p w14:paraId="597BE858" w14:textId="77777777" w:rsidR="00EE5470" w:rsidRDefault="00EE5470" w:rsidP="00EE5470">
      <w:pPr>
        <w:pStyle w:val="StepNumber1st"/>
        <w:tabs>
          <w:tab w:val="clear" w:pos="1440"/>
        </w:tabs>
        <w:spacing w:line="240" w:lineRule="atLeast"/>
        <w:ind w:firstLine="0"/>
        <w:rPr>
          <w:w w:val="100"/>
        </w:rPr>
      </w:pPr>
    </w:p>
    <w:p w14:paraId="597BE859" w14:textId="77777777" w:rsidR="00EE5470" w:rsidRDefault="00EE5470" w:rsidP="00EE5470">
      <w:pPr>
        <w:pStyle w:val="SignBlock"/>
      </w:pPr>
      <w:r>
        <w:tab/>
        <w:t xml:space="preserve"> </w:t>
      </w:r>
    </w:p>
    <w:p w14:paraId="597BE85A" w14:textId="77777777" w:rsidR="00EE5470" w:rsidRDefault="00EE5470" w:rsidP="00EE5470">
      <w:pPr>
        <w:pStyle w:val="SignItemLast"/>
      </w:pPr>
      <w:r>
        <w:t>Date</w:t>
      </w:r>
    </w:p>
    <w:p w14:paraId="597BE85B" w14:textId="77777777" w:rsidR="00EE5470" w:rsidRDefault="00EE5470" w:rsidP="00EE5470">
      <w:pPr>
        <w:pStyle w:val="SignItemLast"/>
      </w:pPr>
    </w:p>
    <w:p w14:paraId="597BE85C" w14:textId="77777777" w:rsidR="00EE5470" w:rsidRDefault="00EE5470" w:rsidP="00EE5470">
      <w:pPr>
        <w:pStyle w:val="StepNumber1st"/>
        <w:tabs>
          <w:tab w:val="clear" w:pos="1440"/>
        </w:tabs>
        <w:spacing w:line="240" w:lineRule="atLeast"/>
        <w:ind w:left="4320" w:firstLine="0"/>
        <w:rPr>
          <w:w w:val="100"/>
        </w:rPr>
      </w:pPr>
      <w:r>
        <w:rPr>
          <w:w w:val="100"/>
        </w:rPr>
        <w:t>[</w:t>
      </w:r>
      <w:r w:rsidRPr="006F1CD3">
        <w:rPr>
          <w:rFonts w:ascii="Arial" w:hAnsi="Arial" w:cs="Arial"/>
          <w:b/>
          <w:w w:val="100"/>
          <w:sz w:val="20"/>
        </w:rPr>
        <w:t>Company name</w:t>
      </w:r>
      <w:r>
        <w:rPr>
          <w:w w:val="100"/>
        </w:rPr>
        <w:t>]</w:t>
      </w:r>
    </w:p>
    <w:p w14:paraId="597BE85D" w14:textId="77777777" w:rsidR="00EE5470" w:rsidRDefault="00EE5470" w:rsidP="00EE5470">
      <w:pPr>
        <w:pStyle w:val="StepNumber1st"/>
        <w:tabs>
          <w:tab w:val="clear" w:pos="1440"/>
        </w:tabs>
        <w:spacing w:line="240" w:lineRule="atLeast"/>
        <w:ind w:left="4320" w:firstLine="0"/>
        <w:rPr>
          <w:w w:val="100"/>
        </w:rPr>
      </w:pPr>
    </w:p>
    <w:p w14:paraId="597BE85E" w14:textId="77777777" w:rsidR="00EE5470" w:rsidRDefault="00EE5470" w:rsidP="00EE5470">
      <w:pPr>
        <w:pStyle w:val="SignBlock"/>
      </w:pPr>
      <w:r>
        <w:t>By</w:t>
      </w:r>
      <w:r>
        <w:tab/>
        <w:t xml:space="preserve"> </w:t>
      </w:r>
    </w:p>
    <w:p w14:paraId="597BE85F" w14:textId="77777777" w:rsidR="00EE5470" w:rsidRDefault="00EE5470" w:rsidP="00EE5470">
      <w:pPr>
        <w:pStyle w:val="SignItemLast"/>
        <w:ind w:left="4590"/>
      </w:pPr>
      <w:r>
        <w:t>[</w:t>
      </w:r>
      <w:r>
        <w:rPr>
          <w:rStyle w:val="Substitute"/>
        </w:rPr>
        <w:t>Name and title</w:t>
      </w:r>
      <w:r>
        <w:t>]</w:t>
      </w:r>
    </w:p>
    <w:p w14:paraId="597BE8D2" w14:textId="44C387EB" w:rsidR="00240CB9" w:rsidRPr="00736505" w:rsidRDefault="00240CB9" w:rsidP="00314FF0">
      <w:pPr>
        <w:pStyle w:val="Heading"/>
        <w:tabs>
          <w:tab w:val="clear" w:pos="720"/>
        </w:tabs>
      </w:pPr>
    </w:p>
    <w:sectPr w:rsidR="00240CB9" w:rsidRPr="00736505" w:rsidSect="006E4969">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3B0D9" w14:textId="77777777" w:rsidR="002257DA" w:rsidRDefault="002257DA">
      <w:r>
        <w:separator/>
      </w:r>
    </w:p>
  </w:endnote>
  <w:endnote w:type="continuationSeparator" w:id="0">
    <w:p w14:paraId="101435A9" w14:textId="77777777" w:rsidR="002257DA" w:rsidRDefault="00225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E8D8" w14:textId="77777777" w:rsidR="00CF4089" w:rsidRDefault="00CF4089">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9474" w14:textId="77777777" w:rsidR="002257DA" w:rsidRDefault="002257DA">
      <w:r>
        <w:separator/>
      </w:r>
    </w:p>
  </w:footnote>
  <w:footnote w:type="continuationSeparator" w:id="0">
    <w:p w14:paraId="26C4267E" w14:textId="77777777" w:rsidR="002257DA" w:rsidRDefault="00225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E8D7" w14:textId="77777777" w:rsidR="00CF4089" w:rsidRDefault="00CF408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018D07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BB8811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51EEA2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9F12FB0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EF8E2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41A55A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3016EB9"/>
    <w:multiLevelType w:val="hybridMultilevel"/>
    <w:tmpl w:val="17241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260C4507"/>
    <w:multiLevelType w:val="hybridMultilevel"/>
    <w:tmpl w:val="99969296"/>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5A3666"/>
    <w:multiLevelType w:val="hybridMultilevel"/>
    <w:tmpl w:val="AACAB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655525565">
    <w:abstractNumId w:val="8"/>
  </w:num>
  <w:num w:numId="2" w16cid:durableId="1121072096">
    <w:abstractNumId w:val="8"/>
  </w:num>
  <w:num w:numId="3" w16cid:durableId="2145537663">
    <w:abstractNumId w:val="3"/>
  </w:num>
  <w:num w:numId="4" w16cid:durableId="24986942">
    <w:abstractNumId w:val="3"/>
  </w:num>
  <w:num w:numId="5" w16cid:durableId="617373924">
    <w:abstractNumId w:val="9"/>
  </w:num>
  <w:num w:numId="6" w16cid:durableId="470169330">
    <w:abstractNumId w:val="9"/>
  </w:num>
  <w:num w:numId="7" w16cid:durableId="564026812">
    <w:abstractNumId w:val="7"/>
  </w:num>
  <w:num w:numId="8" w16cid:durableId="834151124">
    <w:abstractNumId w:val="7"/>
  </w:num>
  <w:num w:numId="9" w16cid:durableId="1558396143">
    <w:abstractNumId w:val="13"/>
  </w:num>
  <w:num w:numId="10" w16cid:durableId="478690760">
    <w:abstractNumId w:val="17"/>
  </w:num>
  <w:num w:numId="11" w16cid:durableId="479615632">
    <w:abstractNumId w:val="8"/>
  </w:num>
  <w:num w:numId="12" w16cid:durableId="657077166">
    <w:abstractNumId w:val="3"/>
  </w:num>
  <w:num w:numId="13" w16cid:durableId="1299526779">
    <w:abstractNumId w:val="9"/>
  </w:num>
  <w:num w:numId="14" w16cid:durableId="433786370">
    <w:abstractNumId w:val="7"/>
  </w:num>
  <w:num w:numId="15" w16cid:durableId="702436270">
    <w:abstractNumId w:val="6"/>
  </w:num>
  <w:num w:numId="16" w16cid:durableId="587497271">
    <w:abstractNumId w:val="5"/>
  </w:num>
  <w:num w:numId="17" w16cid:durableId="858550158">
    <w:abstractNumId w:val="4"/>
  </w:num>
  <w:num w:numId="18" w16cid:durableId="1897231038">
    <w:abstractNumId w:val="2"/>
  </w:num>
  <w:num w:numId="19" w16cid:durableId="845558317">
    <w:abstractNumId w:val="1"/>
  </w:num>
  <w:num w:numId="20" w16cid:durableId="260140315">
    <w:abstractNumId w:val="0"/>
  </w:num>
  <w:num w:numId="21" w16cid:durableId="198711499">
    <w:abstractNumId w:val="11"/>
  </w:num>
  <w:num w:numId="22" w16cid:durableId="1677149967">
    <w:abstractNumId w:val="12"/>
  </w:num>
  <w:num w:numId="23" w16cid:durableId="966858250">
    <w:abstractNumId w:val="16"/>
  </w:num>
  <w:num w:numId="24" w16cid:durableId="1729257416">
    <w:abstractNumId w:val="14"/>
  </w:num>
  <w:num w:numId="25" w16cid:durableId="1676036810">
    <w:abstractNumId w:val="15"/>
  </w:num>
  <w:num w:numId="26" w16cid:durableId="1107234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9-7.docx"/>
    <w:docVar w:name="TBBStampDate" w:val="07-22-2025"/>
    <w:docVar w:name="TBBVer" w:val="docx"/>
    <w:docVar w:name="TBBYear" w:val="2025"/>
  </w:docVars>
  <w:rsids>
    <w:rsidRoot w:val="003C5332"/>
    <w:rsid w:val="000010A1"/>
    <w:rsid w:val="00005051"/>
    <w:rsid w:val="00006704"/>
    <w:rsid w:val="00010EC5"/>
    <w:rsid w:val="000135F6"/>
    <w:rsid w:val="00014333"/>
    <w:rsid w:val="00020788"/>
    <w:rsid w:val="00025A79"/>
    <w:rsid w:val="00025AD4"/>
    <w:rsid w:val="00035105"/>
    <w:rsid w:val="00040C35"/>
    <w:rsid w:val="00041F60"/>
    <w:rsid w:val="00047D49"/>
    <w:rsid w:val="00055419"/>
    <w:rsid w:val="00056466"/>
    <w:rsid w:val="000615EF"/>
    <w:rsid w:val="00075517"/>
    <w:rsid w:val="0009069C"/>
    <w:rsid w:val="00091AF3"/>
    <w:rsid w:val="0009562B"/>
    <w:rsid w:val="000A5288"/>
    <w:rsid w:val="000A6DC7"/>
    <w:rsid w:val="000B0F31"/>
    <w:rsid w:val="000B259E"/>
    <w:rsid w:val="000D0833"/>
    <w:rsid w:val="000D5936"/>
    <w:rsid w:val="000D67FB"/>
    <w:rsid w:val="000F18BA"/>
    <w:rsid w:val="00103258"/>
    <w:rsid w:val="0011062D"/>
    <w:rsid w:val="00120D36"/>
    <w:rsid w:val="00124EC7"/>
    <w:rsid w:val="001304EC"/>
    <w:rsid w:val="00130560"/>
    <w:rsid w:val="00130A2A"/>
    <w:rsid w:val="001357DF"/>
    <w:rsid w:val="001419FA"/>
    <w:rsid w:val="001437D8"/>
    <w:rsid w:val="00156F5A"/>
    <w:rsid w:val="00167635"/>
    <w:rsid w:val="00175426"/>
    <w:rsid w:val="00195128"/>
    <w:rsid w:val="001A3021"/>
    <w:rsid w:val="001B4977"/>
    <w:rsid w:val="001C42F8"/>
    <w:rsid w:val="001C7034"/>
    <w:rsid w:val="001D113B"/>
    <w:rsid w:val="001D26CE"/>
    <w:rsid w:val="001D451B"/>
    <w:rsid w:val="002066CE"/>
    <w:rsid w:val="00207F2A"/>
    <w:rsid w:val="00212AD4"/>
    <w:rsid w:val="00220537"/>
    <w:rsid w:val="00221D1B"/>
    <w:rsid w:val="00221D27"/>
    <w:rsid w:val="002257DA"/>
    <w:rsid w:val="0022700D"/>
    <w:rsid w:val="0022719C"/>
    <w:rsid w:val="00237790"/>
    <w:rsid w:val="00240CB9"/>
    <w:rsid w:val="0027211E"/>
    <w:rsid w:val="0027310F"/>
    <w:rsid w:val="002733D1"/>
    <w:rsid w:val="002A59CA"/>
    <w:rsid w:val="002A62C1"/>
    <w:rsid w:val="002C1959"/>
    <w:rsid w:val="002C211D"/>
    <w:rsid w:val="002C3E97"/>
    <w:rsid w:val="002C3F0A"/>
    <w:rsid w:val="002C456D"/>
    <w:rsid w:val="002D2369"/>
    <w:rsid w:val="002D2F18"/>
    <w:rsid w:val="002D4648"/>
    <w:rsid w:val="002D4815"/>
    <w:rsid w:val="002E26CE"/>
    <w:rsid w:val="002F1892"/>
    <w:rsid w:val="002F4B1D"/>
    <w:rsid w:val="00300E00"/>
    <w:rsid w:val="00301534"/>
    <w:rsid w:val="003119E6"/>
    <w:rsid w:val="00314FF0"/>
    <w:rsid w:val="00315EA8"/>
    <w:rsid w:val="00320622"/>
    <w:rsid w:val="0033384C"/>
    <w:rsid w:val="00344AC7"/>
    <w:rsid w:val="00345E47"/>
    <w:rsid w:val="003828FB"/>
    <w:rsid w:val="00382C39"/>
    <w:rsid w:val="00385003"/>
    <w:rsid w:val="003864FA"/>
    <w:rsid w:val="00386B7C"/>
    <w:rsid w:val="003906E9"/>
    <w:rsid w:val="0039278E"/>
    <w:rsid w:val="00397006"/>
    <w:rsid w:val="00397661"/>
    <w:rsid w:val="003A1021"/>
    <w:rsid w:val="003A752A"/>
    <w:rsid w:val="003C09DD"/>
    <w:rsid w:val="003C0B1C"/>
    <w:rsid w:val="003C5332"/>
    <w:rsid w:val="003C641C"/>
    <w:rsid w:val="003D7347"/>
    <w:rsid w:val="003E1B11"/>
    <w:rsid w:val="003E3A02"/>
    <w:rsid w:val="003E3E5A"/>
    <w:rsid w:val="00405F18"/>
    <w:rsid w:val="00410EF7"/>
    <w:rsid w:val="00417CAA"/>
    <w:rsid w:val="004217A3"/>
    <w:rsid w:val="004228D6"/>
    <w:rsid w:val="004313D2"/>
    <w:rsid w:val="004449A5"/>
    <w:rsid w:val="00444CC9"/>
    <w:rsid w:val="00452677"/>
    <w:rsid w:val="00460B94"/>
    <w:rsid w:val="00465092"/>
    <w:rsid w:val="0046632A"/>
    <w:rsid w:val="00470C89"/>
    <w:rsid w:val="00482252"/>
    <w:rsid w:val="00484990"/>
    <w:rsid w:val="004925A4"/>
    <w:rsid w:val="004A1988"/>
    <w:rsid w:val="004A1E37"/>
    <w:rsid w:val="004B2B2F"/>
    <w:rsid w:val="004C7340"/>
    <w:rsid w:val="004D6C45"/>
    <w:rsid w:val="004D7106"/>
    <w:rsid w:val="004D7E2D"/>
    <w:rsid w:val="004E088F"/>
    <w:rsid w:val="004E343B"/>
    <w:rsid w:val="004E7D52"/>
    <w:rsid w:val="004F2978"/>
    <w:rsid w:val="004F5489"/>
    <w:rsid w:val="004F6E30"/>
    <w:rsid w:val="005038A4"/>
    <w:rsid w:val="00510F64"/>
    <w:rsid w:val="005140F1"/>
    <w:rsid w:val="00515B72"/>
    <w:rsid w:val="005207FE"/>
    <w:rsid w:val="00533EBA"/>
    <w:rsid w:val="005342A3"/>
    <w:rsid w:val="00534E06"/>
    <w:rsid w:val="0054029D"/>
    <w:rsid w:val="00550013"/>
    <w:rsid w:val="00551332"/>
    <w:rsid w:val="005517B4"/>
    <w:rsid w:val="00562AB8"/>
    <w:rsid w:val="0056511D"/>
    <w:rsid w:val="00567997"/>
    <w:rsid w:val="00570333"/>
    <w:rsid w:val="00573988"/>
    <w:rsid w:val="00574113"/>
    <w:rsid w:val="00582F0A"/>
    <w:rsid w:val="005906DA"/>
    <w:rsid w:val="00591CF7"/>
    <w:rsid w:val="005967D5"/>
    <w:rsid w:val="005A14CF"/>
    <w:rsid w:val="005B3021"/>
    <w:rsid w:val="005B4AE9"/>
    <w:rsid w:val="005B683D"/>
    <w:rsid w:val="005C4081"/>
    <w:rsid w:val="005D07D8"/>
    <w:rsid w:val="005D271A"/>
    <w:rsid w:val="0060612F"/>
    <w:rsid w:val="00607DAB"/>
    <w:rsid w:val="006161C4"/>
    <w:rsid w:val="006213A8"/>
    <w:rsid w:val="006249EF"/>
    <w:rsid w:val="00630A0B"/>
    <w:rsid w:val="00635744"/>
    <w:rsid w:val="006546C9"/>
    <w:rsid w:val="00662FDF"/>
    <w:rsid w:val="00667598"/>
    <w:rsid w:val="00673783"/>
    <w:rsid w:val="00676127"/>
    <w:rsid w:val="00680E59"/>
    <w:rsid w:val="0068493D"/>
    <w:rsid w:val="006870A8"/>
    <w:rsid w:val="006959A6"/>
    <w:rsid w:val="00696BF2"/>
    <w:rsid w:val="006A13FA"/>
    <w:rsid w:val="006B3363"/>
    <w:rsid w:val="006C0869"/>
    <w:rsid w:val="006C1BBF"/>
    <w:rsid w:val="006C2810"/>
    <w:rsid w:val="006C31D8"/>
    <w:rsid w:val="006C7840"/>
    <w:rsid w:val="006C7ED4"/>
    <w:rsid w:val="006D14DF"/>
    <w:rsid w:val="006E114A"/>
    <w:rsid w:val="006E4969"/>
    <w:rsid w:val="006F1CD3"/>
    <w:rsid w:val="006F217A"/>
    <w:rsid w:val="0070594F"/>
    <w:rsid w:val="0070760B"/>
    <w:rsid w:val="00712261"/>
    <w:rsid w:val="00714265"/>
    <w:rsid w:val="0071632F"/>
    <w:rsid w:val="0072239A"/>
    <w:rsid w:val="0072382C"/>
    <w:rsid w:val="00725AA1"/>
    <w:rsid w:val="00736505"/>
    <w:rsid w:val="00736B29"/>
    <w:rsid w:val="0073718D"/>
    <w:rsid w:val="00746473"/>
    <w:rsid w:val="00763BF6"/>
    <w:rsid w:val="00767ED8"/>
    <w:rsid w:val="00773BF1"/>
    <w:rsid w:val="00776CA6"/>
    <w:rsid w:val="0077723A"/>
    <w:rsid w:val="00795CB0"/>
    <w:rsid w:val="007A1560"/>
    <w:rsid w:val="007A33D0"/>
    <w:rsid w:val="007A39D0"/>
    <w:rsid w:val="007A61A6"/>
    <w:rsid w:val="007B358A"/>
    <w:rsid w:val="007B3F3B"/>
    <w:rsid w:val="007D0DE2"/>
    <w:rsid w:val="007D2BDA"/>
    <w:rsid w:val="007D3F21"/>
    <w:rsid w:val="007D5BE5"/>
    <w:rsid w:val="007E0307"/>
    <w:rsid w:val="007E0A3B"/>
    <w:rsid w:val="007E2112"/>
    <w:rsid w:val="007E4CC2"/>
    <w:rsid w:val="007F0C85"/>
    <w:rsid w:val="007F111E"/>
    <w:rsid w:val="007F7570"/>
    <w:rsid w:val="00813EC4"/>
    <w:rsid w:val="00820566"/>
    <w:rsid w:val="008222BD"/>
    <w:rsid w:val="008233B2"/>
    <w:rsid w:val="00823776"/>
    <w:rsid w:val="00832078"/>
    <w:rsid w:val="00832A4C"/>
    <w:rsid w:val="008575EE"/>
    <w:rsid w:val="00876612"/>
    <w:rsid w:val="00877F53"/>
    <w:rsid w:val="00881C1F"/>
    <w:rsid w:val="00890C25"/>
    <w:rsid w:val="008916E9"/>
    <w:rsid w:val="008A3187"/>
    <w:rsid w:val="008A3AFF"/>
    <w:rsid w:val="008A5CB2"/>
    <w:rsid w:val="008B3F1F"/>
    <w:rsid w:val="008C13DE"/>
    <w:rsid w:val="008C20A0"/>
    <w:rsid w:val="008C6326"/>
    <w:rsid w:val="008D3F7D"/>
    <w:rsid w:val="008D602D"/>
    <w:rsid w:val="008D7BF4"/>
    <w:rsid w:val="008E4775"/>
    <w:rsid w:val="008F41A5"/>
    <w:rsid w:val="00903348"/>
    <w:rsid w:val="00903D8A"/>
    <w:rsid w:val="009057C8"/>
    <w:rsid w:val="0092051A"/>
    <w:rsid w:val="00937698"/>
    <w:rsid w:val="009518AF"/>
    <w:rsid w:val="00954EEE"/>
    <w:rsid w:val="00957EEA"/>
    <w:rsid w:val="00964279"/>
    <w:rsid w:val="00965A52"/>
    <w:rsid w:val="00980DB9"/>
    <w:rsid w:val="00986BE4"/>
    <w:rsid w:val="0099435D"/>
    <w:rsid w:val="009975FF"/>
    <w:rsid w:val="009A2FE8"/>
    <w:rsid w:val="009A7C45"/>
    <w:rsid w:val="009C049F"/>
    <w:rsid w:val="009C0CAC"/>
    <w:rsid w:val="009C114E"/>
    <w:rsid w:val="009C6567"/>
    <w:rsid w:val="009D367E"/>
    <w:rsid w:val="009F1B69"/>
    <w:rsid w:val="00A00E3C"/>
    <w:rsid w:val="00A026BD"/>
    <w:rsid w:val="00A04C7D"/>
    <w:rsid w:val="00A0583D"/>
    <w:rsid w:val="00A153C7"/>
    <w:rsid w:val="00A156B5"/>
    <w:rsid w:val="00A2405B"/>
    <w:rsid w:val="00A34753"/>
    <w:rsid w:val="00A368C9"/>
    <w:rsid w:val="00A54C75"/>
    <w:rsid w:val="00A61A3B"/>
    <w:rsid w:val="00A7407B"/>
    <w:rsid w:val="00A76A0F"/>
    <w:rsid w:val="00A85BB0"/>
    <w:rsid w:val="00A9118E"/>
    <w:rsid w:val="00A969C6"/>
    <w:rsid w:val="00AA32CA"/>
    <w:rsid w:val="00AA74A2"/>
    <w:rsid w:val="00AB1A93"/>
    <w:rsid w:val="00AB3BCD"/>
    <w:rsid w:val="00AC6383"/>
    <w:rsid w:val="00AE05F0"/>
    <w:rsid w:val="00AE24AF"/>
    <w:rsid w:val="00AE3A7B"/>
    <w:rsid w:val="00AE61F5"/>
    <w:rsid w:val="00AF0CD5"/>
    <w:rsid w:val="00AF239C"/>
    <w:rsid w:val="00AF4D7E"/>
    <w:rsid w:val="00B12519"/>
    <w:rsid w:val="00B157A8"/>
    <w:rsid w:val="00B15C0D"/>
    <w:rsid w:val="00B17021"/>
    <w:rsid w:val="00B25A0C"/>
    <w:rsid w:val="00B53927"/>
    <w:rsid w:val="00B56AEA"/>
    <w:rsid w:val="00BA13C4"/>
    <w:rsid w:val="00BB15CB"/>
    <w:rsid w:val="00BB1A86"/>
    <w:rsid w:val="00BB44A9"/>
    <w:rsid w:val="00BC4048"/>
    <w:rsid w:val="00BC463D"/>
    <w:rsid w:val="00BE17D1"/>
    <w:rsid w:val="00BE2E17"/>
    <w:rsid w:val="00BE5D44"/>
    <w:rsid w:val="00BF6F98"/>
    <w:rsid w:val="00C04F3D"/>
    <w:rsid w:val="00C1069F"/>
    <w:rsid w:val="00C12679"/>
    <w:rsid w:val="00C16AEA"/>
    <w:rsid w:val="00C248BC"/>
    <w:rsid w:val="00C271A4"/>
    <w:rsid w:val="00C31867"/>
    <w:rsid w:val="00C31A24"/>
    <w:rsid w:val="00C3404D"/>
    <w:rsid w:val="00C42BAD"/>
    <w:rsid w:val="00C445FE"/>
    <w:rsid w:val="00C53FF7"/>
    <w:rsid w:val="00C67827"/>
    <w:rsid w:val="00C72B80"/>
    <w:rsid w:val="00C8315A"/>
    <w:rsid w:val="00C86FF4"/>
    <w:rsid w:val="00C92D5C"/>
    <w:rsid w:val="00CA205E"/>
    <w:rsid w:val="00CA5BD5"/>
    <w:rsid w:val="00CB11DD"/>
    <w:rsid w:val="00CB155D"/>
    <w:rsid w:val="00CC138E"/>
    <w:rsid w:val="00CC5C2E"/>
    <w:rsid w:val="00CD150A"/>
    <w:rsid w:val="00CD2379"/>
    <w:rsid w:val="00CE4E18"/>
    <w:rsid w:val="00CE6841"/>
    <w:rsid w:val="00CF4089"/>
    <w:rsid w:val="00CF7073"/>
    <w:rsid w:val="00D03070"/>
    <w:rsid w:val="00D25F76"/>
    <w:rsid w:val="00D2766B"/>
    <w:rsid w:val="00D32C58"/>
    <w:rsid w:val="00D35A20"/>
    <w:rsid w:val="00D47494"/>
    <w:rsid w:val="00D562D6"/>
    <w:rsid w:val="00D629D6"/>
    <w:rsid w:val="00D71CF9"/>
    <w:rsid w:val="00D93A2E"/>
    <w:rsid w:val="00D94635"/>
    <w:rsid w:val="00D957EF"/>
    <w:rsid w:val="00D96D86"/>
    <w:rsid w:val="00DA05D8"/>
    <w:rsid w:val="00DB22E2"/>
    <w:rsid w:val="00DB48F2"/>
    <w:rsid w:val="00DB6EDF"/>
    <w:rsid w:val="00DC4601"/>
    <w:rsid w:val="00DC55D9"/>
    <w:rsid w:val="00DC572B"/>
    <w:rsid w:val="00DD4A2A"/>
    <w:rsid w:val="00DF4CC9"/>
    <w:rsid w:val="00DF64BF"/>
    <w:rsid w:val="00E17361"/>
    <w:rsid w:val="00E27D7E"/>
    <w:rsid w:val="00E33BCB"/>
    <w:rsid w:val="00E50332"/>
    <w:rsid w:val="00E7012A"/>
    <w:rsid w:val="00E8508F"/>
    <w:rsid w:val="00E86A94"/>
    <w:rsid w:val="00E90259"/>
    <w:rsid w:val="00E9238D"/>
    <w:rsid w:val="00E95688"/>
    <w:rsid w:val="00EA5471"/>
    <w:rsid w:val="00EB2249"/>
    <w:rsid w:val="00EC21D2"/>
    <w:rsid w:val="00ED676D"/>
    <w:rsid w:val="00EE5470"/>
    <w:rsid w:val="00EF0713"/>
    <w:rsid w:val="00EF3BC1"/>
    <w:rsid w:val="00F1261B"/>
    <w:rsid w:val="00F22B3D"/>
    <w:rsid w:val="00F26CC5"/>
    <w:rsid w:val="00F31F16"/>
    <w:rsid w:val="00F327EC"/>
    <w:rsid w:val="00F43569"/>
    <w:rsid w:val="00F4795B"/>
    <w:rsid w:val="00F53AB2"/>
    <w:rsid w:val="00F6777D"/>
    <w:rsid w:val="00F72310"/>
    <w:rsid w:val="00F75F04"/>
    <w:rsid w:val="00F7683C"/>
    <w:rsid w:val="00F8466E"/>
    <w:rsid w:val="00F86F7A"/>
    <w:rsid w:val="00F94025"/>
    <w:rsid w:val="00F94ACB"/>
    <w:rsid w:val="00F97F26"/>
    <w:rsid w:val="00FB1931"/>
    <w:rsid w:val="00FD32B9"/>
    <w:rsid w:val="00FD58F3"/>
    <w:rsid w:val="00FD5B0C"/>
    <w:rsid w:val="00FE5BB4"/>
    <w:rsid w:val="00FF43B6"/>
    <w:rsid w:val="00FF4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BE690"/>
  <w15:chartTrackingRefBased/>
  <w15:docId w15:val="{81641E81-080E-4077-8420-90B184EA3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E4969"/>
    <w:rPr>
      <w:sz w:val="24"/>
      <w:szCs w:val="24"/>
    </w:rPr>
  </w:style>
  <w:style w:type="paragraph" w:styleId="Heading1">
    <w:name w:val="heading 1"/>
    <w:basedOn w:val="Normal"/>
    <w:next w:val="Normal"/>
    <w:uiPriority w:val="1"/>
    <w:qFormat/>
    <w:rsid w:val="006E4969"/>
    <w:pPr>
      <w:keepNext/>
      <w:spacing w:before="240" w:after="60"/>
      <w:outlineLvl w:val="0"/>
    </w:pPr>
    <w:rPr>
      <w:b/>
      <w:bCs/>
      <w:kern w:val="32"/>
      <w:szCs w:val="32"/>
    </w:rPr>
  </w:style>
  <w:style w:type="paragraph" w:styleId="Heading2">
    <w:name w:val="heading 2"/>
    <w:basedOn w:val="Normal"/>
    <w:next w:val="Normal"/>
    <w:uiPriority w:val="1"/>
    <w:qFormat/>
    <w:rsid w:val="006E4969"/>
    <w:pPr>
      <w:keepNext/>
      <w:spacing w:before="240" w:after="60"/>
      <w:outlineLvl w:val="1"/>
    </w:pPr>
    <w:rPr>
      <w:b/>
      <w:bCs/>
      <w:iCs/>
      <w:szCs w:val="28"/>
    </w:rPr>
  </w:style>
  <w:style w:type="paragraph" w:styleId="Heading3">
    <w:name w:val="heading 3"/>
    <w:basedOn w:val="Normal"/>
    <w:next w:val="Normal"/>
    <w:uiPriority w:val="1"/>
    <w:qFormat/>
    <w:rsid w:val="006E4969"/>
    <w:pPr>
      <w:spacing w:before="240" w:after="60"/>
      <w:outlineLvl w:val="2"/>
    </w:pPr>
    <w:rPr>
      <w:b/>
      <w:bCs/>
      <w:szCs w:val="26"/>
    </w:rPr>
  </w:style>
  <w:style w:type="paragraph" w:styleId="Heading4">
    <w:name w:val="heading 4"/>
    <w:basedOn w:val="Normal"/>
    <w:next w:val="Normal"/>
    <w:uiPriority w:val="1"/>
    <w:qFormat/>
    <w:rsid w:val="006E4969"/>
    <w:pPr>
      <w:spacing w:before="240" w:after="60"/>
      <w:outlineLvl w:val="3"/>
    </w:pPr>
    <w:rPr>
      <w:b/>
      <w:bCs/>
      <w:szCs w:val="28"/>
    </w:rPr>
  </w:style>
  <w:style w:type="paragraph" w:styleId="Heading5">
    <w:name w:val="heading 5"/>
    <w:basedOn w:val="Normal"/>
    <w:next w:val="Normal"/>
    <w:uiPriority w:val="1"/>
    <w:qFormat/>
    <w:rsid w:val="006E4969"/>
    <w:pPr>
      <w:spacing w:before="240" w:after="60"/>
      <w:outlineLvl w:val="4"/>
    </w:pPr>
    <w:rPr>
      <w:b/>
      <w:bCs/>
      <w:iCs/>
      <w:szCs w:val="26"/>
    </w:rPr>
  </w:style>
  <w:style w:type="paragraph" w:styleId="Heading6">
    <w:name w:val="heading 6"/>
    <w:basedOn w:val="Normal"/>
    <w:next w:val="Normal"/>
    <w:uiPriority w:val="1"/>
    <w:qFormat/>
    <w:rsid w:val="006E4969"/>
    <w:pPr>
      <w:spacing w:before="240" w:after="60"/>
      <w:outlineLvl w:val="5"/>
    </w:pPr>
    <w:rPr>
      <w:b/>
      <w:bCs/>
      <w:szCs w:val="22"/>
    </w:rPr>
  </w:style>
  <w:style w:type="paragraph" w:styleId="Heading7">
    <w:name w:val="heading 7"/>
    <w:basedOn w:val="Normal"/>
    <w:next w:val="Normal"/>
    <w:uiPriority w:val="1"/>
    <w:qFormat/>
    <w:rsid w:val="006E4969"/>
    <w:pPr>
      <w:spacing w:before="240" w:after="60"/>
      <w:outlineLvl w:val="6"/>
    </w:pPr>
    <w:rPr>
      <w:b/>
    </w:rPr>
  </w:style>
  <w:style w:type="paragraph" w:styleId="Heading8">
    <w:name w:val="heading 8"/>
    <w:basedOn w:val="Normal"/>
    <w:next w:val="Normal"/>
    <w:uiPriority w:val="1"/>
    <w:qFormat/>
    <w:rsid w:val="006E4969"/>
    <w:pPr>
      <w:spacing w:before="240" w:after="60"/>
      <w:outlineLvl w:val="7"/>
    </w:pPr>
    <w:rPr>
      <w:b/>
      <w:iCs/>
    </w:rPr>
  </w:style>
  <w:style w:type="paragraph" w:styleId="Heading9">
    <w:name w:val="heading 9"/>
    <w:basedOn w:val="Normal"/>
    <w:next w:val="Normal"/>
    <w:uiPriority w:val="2"/>
    <w:qFormat/>
    <w:rsid w:val="006E496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E4969"/>
    <w:pPr>
      <w:spacing w:after="240"/>
    </w:pPr>
    <w:rPr>
      <w:szCs w:val="20"/>
    </w:rPr>
  </w:style>
  <w:style w:type="paragraph" w:styleId="Quote">
    <w:name w:val="Quote"/>
    <w:basedOn w:val="BodyText"/>
    <w:uiPriority w:val="2"/>
    <w:qFormat/>
    <w:rsid w:val="006E4969"/>
    <w:pPr>
      <w:ind w:left="1440" w:right="1440"/>
    </w:pPr>
  </w:style>
  <w:style w:type="paragraph" w:customStyle="1" w:styleId="BodyTextContinued">
    <w:name w:val="Body Text Continued"/>
    <w:basedOn w:val="BodyText"/>
    <w:next w:val="BodyText"/>
    <w:rsid w:val="006E4969"/>
  </w:style>
  <w:style w:type="paragraph" w:styleId="TOC1">
    <w:name w:val="toc 1"/>
    <w:basedOn w:val="Normal"/>
    <w:next w:val="Normal"/>
    <w:autoRedefine/>
    <w:uiPriority w:val="2"/>
    <w:rsid w:val="006E496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E496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E496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E496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E496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E496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E496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E496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E496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E4969"/>
    <w:pPr>
      <w:numPr>
        <w:numId w:val="9"/>
      </w:numPr>
    </w:pPr>
  </w:style>
  <w:style w:type="paragraph" w:styleId="ListNumber2">
    <w:name w:val="List Number 2"/>
    <w:basedOn w:val="BodyText"/>
    <w:uiPriority w:val="1"/>
    <w:rsid w:val="006E4969"/>
    <w:pPr>
      <w:numPr>
        <w:numId w:val="10"/>
      </w:numPr>
    </w:pPr>
  </w:style>
  <w:style w:type="paragraph" w:styleId="ListBullet">
    <w:name w:val="List Bullet"/>
    <w:basedOn w:val="BodyText"/>
    <w:uiPriority w:val="1"/>
    <w:rsid w:val="006E4969"/>
    <w:pPr>
      <w:numPr>
        <w:numId w:val="5"/>
      </w:numPr>
      <w:tabs>
        <w:tab w:val="left" w:pos="1440"/>
      </w:tabs>
    </w:pPr>
    <w:rPr>
      <w:szCs w:val="24"/>
    </w:rPr>
  </w:style>
  <w:style w:type="paragraph" w:styleId="ListBullet2">
    <w:name w:val="List Bullet 2"/>
    <w:basedOn w:val="BodyText"/>
    <w:uiPriority w:val="1"/>
    <w:rsid w:val="006E4969"/>
    <w:pPr>
      <w:numPr>
        <w:numId w:val="7"/>
      </w:numPr>
      <w:tabs>
        <w:tab w:val="clear" w:pos="1440"/>
        <w:tab w:val="left" w:pos="720"/>
      </w:tabs>
      <w:ind w:left="720"/>
    </w:pPr>
    <w:rPr>
      <w:szCs w:val="24"/>
    </w:rPr>
  </w:style>
  <w:style w:type="paragraph" w:styleId="Header">
    <w:name w:val="header"/>
    <w:basedOn w:val="Normal"/>
    <w:uiPriority w:val="1"/>
    <w:rsid w:val="006E4969"/>
    <w:pPr>
      <w:tabs>
        <w:tab w:val="center" w:pos="4680"/>
        <w:tab w:val="right" w:pos="9360"/>
      </w:tabs>
    </w:pPr>
  </w:style>
  <w:style w:type="paragraph" w:styleId="Footer">
    <w:name w:val="footer"/>
    <w:basedOn w:val="Normal"/>
    <w:rsid w:val="006E4969"/>
    <w:pPr>
      <w:tabs>
        <w:tab w:val="center" w:pos="4680"/>
        <w:tab w:val="right" w:pos="9360"/>
      </w:tabs>
    </w:pPr>
  </w:style>
  <w:style w:type="table" w:styleId="TableGrid">
    <w:name w:val="Table Grid"/>
    <w:basedOn w:val="TableNormal"/>
    <w:rsid w:val="006E4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E496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E4969"/>
    <w:rPr>
      <w:rFonts w:ascii="Times New Roman Bold" w:hAnsi="Times New Roman Bold" w:cs="Arial"/>
      <w:b/>
      <w:vanish/>
      <w:color w:val="FF0000"/>
    </w:rPr>
  </w:style>
  <w:style w:type="paragraph" w:customStyle="1" w:styleId="Formhidden">
    <w:name w:val="Form_hidden"/>
    <w:rsid w:val="006E496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E496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E4969"/>
    <w:rPr>
      <w:sz w:val="20"/>
      <w:szCs w:val="20"/>
    </w:rPr>
  </w:style>
  <w:style w:type="paragraph" w:customStyle="1" w:styleId="Titlehidden">
    <w:name w:val="Title_hidden"/>
    <w:uiPriority w:val="2"/>
    <w:rsid w:val="006E496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E496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E496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E496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E496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E496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E496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E496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E4969"/>
    <w:rPr>
      <w:rFonts w:ascii="Arial" w:hAnsi="Arial"/>
      <w:i/>
      <w:vanish/>
      <w:color w:val="FF0000"/>
      <w:szCs w:val="24"/>
    </w:rPr>
  </w:style>
  <w:style w:type="paragraph" w:customStyle="1" w:styleId="MnLevel4hidden">
    <w:name w:val="MnLevel4_hidden"/>
    <w:uiPriority w:val="2"/>
    <w:rsid w:val="006E496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E4969"/>
    <w:pPr>
      <w:spacing w:after="240"/>
      <w:ind w:right="5760"/>
    </w:pPr>
    <w:rPr>
      <w:rFonts w:ascii="Arial" w:hAnsi="Arial" w:cs="Arial"/>
      <w:i/>
      <w:vanish/>
      <w:color w:val="FF0000"/>
    </w:rPr>
  </w:style>
  <w:style w:type="paragraph" w:customStyle="1" w:styleId="MnListnhidden">
    <w:name w:val="MnList_n_hidden"/>
    <w:uiPriority w:val="2"/>
    <w:rsid w:val="006E496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E496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E496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E496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E496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E496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E496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E496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E496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E496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E496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E496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E496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E496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E496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E496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E4969"/>
    <w:rPr>
      <w:vanish/>
      <w:sz w:val="4"/>
      <w:szCs w:val="24"/>
    </w:rPr>
  </w:style>
  <w:style w:type="paragraph" w:customStyle="1" w:styleId="clausetitlehidden">
    <w:name w:val="clause_title_hidden"/>
    <w:basedOn w:val="Normal"/>
    <w:autoRedefine/>
    <w:uiPriority w:val="2"/>
    <w:qFormat/>
    <w:rsid w:val="006E4969"/>
    <w:pPr>
      <w:spacing w:before="480" w:after="240"/>
      <w:ind w:left="720" w:hanging="720"/>
    </w:pPr>
    <w:rPr>
      <w:i/>
      <w:vanish/>
      <w:color w:val="FF0000"/>
    </w:rPr>
  </w:style>
  <w:style w:type="paragraph" w:customStyle="1" w:styleId="clausenumberhidden">
    <w:name w:val="clause_number_hidden"/>
    <w:basedOn w:val="Normal"/>
    <w:uiPriority w:val="2"/>
    <w:qFormat/>
    <w:rsid w:val="006E4969"/>
    <w:pPr>
      <w:spacing w:after="240"/>
    </w:pPr>
    <w:rPr>
      <w:rFonts w:ascii="Arial" w:hAnsi="Arial"/>
      <w:b/>
      <w:i/>
      <w:vanish/>
      <w:color w:val="FF0000"/>
      <w:sz w:val="20"/>
    </w:rPr>
  </w:style>
  <w:style w:type="paragraph" w:customStyle="1" w:styleId="TitleBeforeSubhidden">
    <w:name w:val="TitleBeforeSub_hidden"/>
    <w:uiPriority w:val="2"/>
    <w:qFormat/>
    <w:rsid w:val="006E496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E4969"/>
    <w:rPr>
      <w:rFonts w:ascii="Times New Roman" w:hAnsi="Times New Roman" w:cs="Times New Roman"/>
      <w:sz w:val="24"/>
    </w:rPr>
  </w:style>
  <w:style w:type="paragraph" w:customStyle="1" w:styleId="TitleBeforeSub">
    <w:name w:val="TitleBeforeSub"/>
    <w:uiPriority w:val="2"/>
    <w:qFormat/>
    <w:rsid w:val="006E4969"/>
    <w:pPr>
      <w:keepNext/>
      <w:widowControl w:val="0"/>
      <w:suppressAutoHyphens/>
      <w:spacing w:line="340" w:lineRule="atLeast"/>
      <w:jc w:val="center"/>
    </w:pPr>
    <w:rPr>
      <w:b/>
      <w:sz w:val="28"/>
      <w:szCs w:val="24"/>
    </w:rPr>
  </w:style>
  <w:style w:type="paragraph" w:customStyle="1" w:styleId="Heading">
    <w:name w:val="Heading"/>
    <w:uiPriority w:val="99"/>
    <w:rsid w:val="006E496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6E4969"/>
    <w:rPr>
      <w:rFonts w:ascii="Times New Roman" w:hAnsi="Times New Roman" w:cs="Times New Roman"/>
      <w:b/>
      <w:bCs/>
      <w:sz w:val="28"/>
      <w:szCs w:val="24"/>
    </w:rPr>
  </w:style>
  <w:style w:type="paragraph" w:customStyle="1" w:styleId="HeadingNumberA">
    <w:name w:val="HeadingNumber_A"/>
    <w:uiPriority w:val="99"/>
    <w:rsid w:val="006E4969"/>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6E4969"/>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6E4969"/>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6E4969"/>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6E496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6E4969"/>
    <w:pPr>
      <w:widowControl w:val="0"/>
      <w:suppressAutoHyphens/>
      <w:autoSpaceDE w:val="0"/>
      <w:autoSpaceDN w:val="0"/>
      <w:adjustRightInd w:val="0"/>
      <w:spacing w:after="240" w:line="280" w:lineRule="atLeast"/>
    </w:pPr>
    <w:rPr>
      <w:color w:val="000000"/>
      <w:w w:val="0"/>
      <w:sz w:val="24"/>
      <w:szCs w:val="24"/>
    </w:rPr>
  </w:style>
  <w:style w:type="paragraph" w:customStyle="1" w:styleId="StepalphaDot1st">
    <w:name w:val="Step_alphaDot1st"/>
    <w:uiPriority w:val="99"/>
    <w:rsid w:val="006E4969"/>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StepalphaDot">
    <w:name w:val="Step_alphaDot"/>
    <w:uiPriority w:val="99"/>
    <w:rsid w:val="006E4969"/>
    <w:pPr>
      <w:widowControl w:val="0"/>
      <w:tabs>
        <w:tab w:val="left" w:pos="1440"/>
        <w:tab w:val="right" w:leader="underscore" w:pos="9000"/>
      </w:tabs>
      <w:suppressAutoHyphens/>
      <w:autoSpaceDE w:val="0"/>
      <w:autoSpaceDN w:val="0"/>
      <w:adjustRightInd w:val="0"/>
      <w:spacing w:after="240" w:line="280" w:lineRule="atLeast"/>
      <w:ind w:left="1440" w:hanging="720"/>
    </w:pPr>
    <w:rPr>
      <w:color w:val="000000"/>
      <w:w w:val="0"/>
      <w:sz w:val="24"/>
      <w:szCs w:val="24"/>
    </w:rPr>
  </w:style>
  <w:style w:type="paragraph" w:customStyle="1" w:styleId="LetterDate">
    <w:name w:val="LetterDate"/>
    <w:uiPriority w:val="99"/>
    <w:rsid w:val="006E4969"/>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StepNumber">
    <w:name w:val="StepNumber"/>
    <w:uiPriority w:val="99"/>
    <w:rsid w:val="006E496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E496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6E4969"/>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E4969"/>
    <w:rPr>
      <w:rFonts w:ascii="Arial" w:hAnsi="Arial" w:cs="Arial"/>
      <w:b/>
      <w:bCs/>
      <w:sz w:val="20"/>
      <w:szCs w:val="20"/>
    </w:rPr>
  </w:style>
  <w:style w:type="character" w:customStyle="1" w:styleId="Italic">
    <w:name w:val="Italic"/>
    <w:uiPriority w:val="99"/>
    <w:rsid w:val="006E4969"/>
    <w:rPr>
      <w:i/>
      <w:iCs/>
    </w:rPr>
  </w:style>
  <w:style w:type="character" w:customStyle="1" w:styleId="Bold">
    <w:name w:val="Bold"/>
    <w:uiPriority w:val="99"/>
    <w:rsid w:val="006E4969"/>
    <w:rPr>
      <w:b/>
      <w:bCs/>
    </w:rPr>
  </w:style>
  <w:style w:type="character" w:customStyle="1" w:styleId="Code">
    <w:name w:val="Code"/>
    <w:uiPriority w:val="99"/>
    <w:rsid w:val="006E4969"/>
  </w:style>
  <w:style w:type="character" w:customStyle="1" w:styleId="SmallCaps">
    <w:name w:val="SmallCaps"/>
    <w:uiPriority w:val="99"/>
    <w:rsid w:val="006E4969"/>
    <w:rPr>
      <w:smallCaps/>
      <w:sz w:val="26"/>
      <w:szCs w:val="26"/>
    </w:rPr>
  </w:style>
  <w:style w:type="paragraph" w:styleId="BalloonText">
    <w:name w:val="Balloon Text"/>
    <w:basedOn w:val="Normal"/>
    <w:link w:val="BalloonTextChar"/>
    <w:rsid w:val="008C6326"/>
    <w:rPr>
      <w:rFonts w:ascii="Tahoma" w:hAnsi="Tahoma" w:cs="Tahoma"/>
      <w:sz w:val="16"/>
      <w:szCs w:val="16"/>
    </w:rPr>
  </w:style>
  <w:style w:type="character" w:customStyle="1" w:styleId="BalloonTextChar">
    <w:name w:val="Balloon Text Char"/>
    <w:link w:val="BalloonText"/>
    <w:rsid w:val="008C6326"/>
    <w:rPr>
      <w:rFonts w:ascii="Tahoma" w:hAnsi="Tahoma" w:cs="Tahoma"/>
      <w:sz w:val="16"/>
      <w:szCs w:val="16"/>
    </w:rPr>
  </w:style>
  <w:style w:type="character" w:styleId="Hyperlink">
    <w:name w:val="Hyperlink"/>
    <w:uiPriority w:val="2"/>
    <w:rsid w:val="008A3AFF"/>
    <w:rPr>
      <w:rFonts w:ascii="Times New Roman" w:hAnsi="Times New Roman" w:cs="Times New Roman"/>
      <w:color w:val="0563C1"/>
      <w:sz w:val="24"/>
      <w:u w:val="single"/>
    </w:rPr>
  </w:style>
  <w:style w:type="paragraph" w:styleId="Subtitle">
    <w:name w:val="Subtitle"/>
    <w:basedOn w:val="Normal"/>
    <w:next w:val="Normal"/>
    <w:link w:val="SubtitleChar"/>
    <w:uiPriority w:val="2"/>
    <w:qFormat/>
    <w:rsid w:val="00533EBA"/>
    <w:pPr>
      <w:spacing w:after="60"/>
      <w:jc w:val="center"/>
      <w:outlineLvl w:val="1"/>
    </w:pPr>
    <w:rPr>
      <w:rFonts w:ascii="Calibri Light" w:hAnsi="Calibri Light"/>
    </w:rPr>
  </w:style>
  <w:style w:type="character" w:customStyle="1" w:styleId="SubtitleChar">
    <w:name w:val="Subtitle Char"/>
    <w:link w:val="Subtitle"/>
    <w:uiPriority w:val="2"/>
    <w:rsid w:val="00533EBA"/>
    <w:rPr>
      <w:rFonts w:ascii="Calibri Light" w:eastAsia="Times New Roman" w:hAnsi="Calibri Light" w:cs="Times New Roman"/>
      <w:sz w:val="24"/>
      <w:szCs w:val="24"/>
    </w:rPr>
  </w:style>
  <w:style w:type="character" w:customStyle="1" w:styleId="DeltaViewInsertion">
    <w:name w:val="DeltaView Insertion"/>
    <w:uiPriority w:val="99"/>
    <w:rsid w:val="00F43569"/>
    <w:rPr>
      <w:color w:val="0000FF"/>
      <w:u w:val="double"/>
    </w:rPr>
  </w:style>
  <w:style w:type="paragraph" w:customStyle="1" w:styleId="para0">
    <w:name w:val="para"/>
    <w:uiPriority w:val="99"/>
    <w:rsid w:val="00AC6383"/>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12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xasBarCLE.com/CLE/PMCasemaker.asp?table=statutes&amp;search=Property&amp;section=53%2E284&amp;sort=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36C0A-ACA2-4018-B11F-89CE9D330877}">
  <ds:schemaRefs>
    <ds:schemaRef ds:uri="http://schemas.microsoft.com/sharepoint/v3/contenttype/forms"/>
  </ds:schemaRefs>
</ds:datastoreItem>
</file>

<file path=customXml/itemProps2.xml><?xml version="1.0" encoding="utf-8"?>
<ds:datastoreItem xmlns:ds="http://schemas.openxmlformats.org/officeDocument/2006/customXml" ds:itemID="{68D050CE-1E68-4DE2-99BB-3AF19580FA4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34447003-2612-428F-8041-D454F90F0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F704A9-0327-4B47-B572-6DAF4B604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2462</CharactersWithSpaces>
  <SharedDoc>false</SharedDoc>
  <HLinks>
    <vt:vector size="6" baseType="variant">
      <vt:variant>
        <vt:i4>6684703</vt:i4>
      </vt:variant>
      <vt:variant>
        <vt:i4>0</vt:i4>
      </vt:variant>
      <vt:variant>
        <vt:i4>0</vt:i4>
      </vt:variant>
      <vt:variant>
        <vt:i4>5</vt:i4>
      </vt:variant>
      <vt:variant>
        <vt:lpwstr>Source_files/Exhibit D - Bond and Insurance Requirements Sample (final).pdf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10</cp:revision>
  <cp:lastPrinted>2019-04-16T14:45:00Z</cp:lastPrinted>
  <dcterms:created xsi:type="dcterms:W3CDTF">2022-06-21T15:08:00Z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