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8C1F9" w14:textId="77777777" w:rsidR="00CF33A7" w:rsidRPr="00CF33A7" w:rsidRDefault="00CF33A7" w:rsidP="007E544F">
      <w:pPr>
        <w:pStyle w:val="Titlehidden"/>
        <w:rPr>
          <w:sz w:val="18"/>
        </w:rPr>
      </w:pPr>
      <w:r w:rsidRPr="00CF33A7">
        <w:rPr>
          <w:rFonts w:ascii="Times New Roman" w:hAnsi="Times New Roman"/>
          <w:sz w:val="18"/>
        </w:rPr>
        <w:br/>
      </w:r>
      <w:r w:rsidRPr="00CF33A7">
        <w:rPr>
          <w:rFonts w:ascii="Times New Roman" w:hAnsi="Times New Roman"/>
          <w:sz w:val="24"/>
        </w:rPr>
        <w:t>Form 18—Oath of Individual (IA, ADE, AWA, TBA</w:t>
      </w:r>
      <w:r w:rsidR="00A50870">
        <w:rPr>
          <w:rFonts w:ascii="Times New Roman" w:hAnsi="Times New Roman"/>
          <w:sz w:val="24"/>
        </w:rPr>
        <w:t>, AP</w:t>
      </w:r>
      <w:r w:rsidRPr="00CF33A7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br/>
      </w:r>
    </w:p>
    <w:p w14:paraId="4FC65AAA" w14:textId="77777777" w:rsidR="00642903" w:rsidRPr="0049293C" w:rsidRDefault="00642903" w:rsidP="0049293C">
      <w:pPr>
        <w:pStyle w:val="Captionhidden"/>
      </w:pPr>
      <w:r w:rsidRPr="0049293C">
        <w:rPr>
          <w:rStyle w:val="substitute"/>
          <w:b/>
          <w:szCs w:val="24"/>
        </w:rPr>
        <w:t>[</w:t>
      </w:r>
      <w:r w:rsidRPr="0049293C">
        <w:rPr>
          <w:rStyle w:val="substitute"/>
          <w:b/>
        </w:rPr>
        <w:t>Caption. See Special Instruction 87.</w:t>
      </w:r>
      <w:r w:rsidRPr="0049293C">
        <w:t>]</w:t>
      </w:r>
    </w:p>
    <w:p w14:paraId="01B8C1FB" w14:textId="77777777" w:rsidR="00CF33A7" w:rsidRDefault="00CF33A7" w:rsidP="007E544F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Oath</w:t>
      </w:r>
    </w:p>
    <w:p w14:paraId="01B8C1FC" w14:textId="77777777" w:rsidR="00CF33A7" w:rsidRDefault="00CF33A7" w:rsidP="007E544F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I do solemnly swear that the [writing that has/writings that have] been offered for probate [is/are] the last [will/will and codicil] of </w:t>
      </w:r>
      <w:r w:rsidR="002640B7" w:rsidRPr="002640B7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1.01</w:t>
      </w:r>
      <w:r w:rsidR="002640B7" w:rsidRPr="002640B7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as far as I know or believe, and that I will well and truly perform all the duties of [independent] [executor of the will and/executor of the will and codicil and/administrator/administrator with will annexed] of the Estate of </w:t>
      </w:r>
      <w:r w:rsidR="002640B7" w:rsidRPr="002640B7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2640B7" w:rsidRPr="002640B7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Deceased.</w:t>
      </w:r>
    </w:p>
    <w:p w14:paraId="01B8C1FD" w14:textId="0A24718C" w:rsidR="00CF33A7" w:rsidRDefault="00CF33A7" w:rsidP="007E544F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 w:rsidR="002640B7" w:rsidRPr="002640B7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2.45</w:t>
      </w:r>
      <w:r w:rsidR="002640B7" w:rsidRPr="002640B7">
        <w:rPr>
          <w:bCs/>
          <w:w w:val="100"/>
          <w:sz w:val="24"/>
        </w:rPr>
        <w:t>]</w:t>
      </w:r>
    </w:p>
    <w:p w14:paraId="01B8C1FE" w14:textId="543D113F" w:rsidR="00CF33A7" w:rsidRDefault="00CF33A7" w:rsidP="007E544F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SUBSCRIBED AND SWORN TO BEFORE ME by </w:t>
      </w:r>
      <w:r w:rsidR="002640B7" w:rsidRPr="002640B7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2.45</w:t>
      </w:r>
      <w:r w:rsidR="002640B7" w:rsidRPr="002640B7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on _______________ ________________________.</w:t>
      </w:r>
    </w:p>
    <w:p w14:paraId="01B8C1FF" w14:textId="77777777" w:rsidR="00CF33A7" w:rsidRDefault="00CF33A7" w:rsidP="007E544F">
      <w:pPr>
        <w:pStyle w:val="UserInstructionHangIndhidden"/>
        <w:jc w:val="center"/>
      </w:pPr>
      <w:r>
        <w:t>Insert the following if the oath is to be taken before the clerk.</w:t>
      </w:r>
    </w:p>
    <w:p w14:paraId="01B8C200" w14:textId="77777777" w:rsidR="00CF33A7" w:rsidRDefault="002640B7" w:rsidP="007E544F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 w:rsidRPr="002640B7">
        <w:rPr>
          <w:bCs/>
          <w:w w:val="100"/>
          <w:sz w:val="24"/>
        </w:rPr>
        <w:t>[</w:t>
      </w:r>
      <w:r w:rsidR="00CF33A7">
        <w:rPr>
          <w:rFonts w:ascii="Arial" w:hAnsi="Arial" w:cs="Arial"/>
          <w:b/>
          <w:bCs/>
          <w:w w:val="100"/>
        </w:rPr>
        <w:t>6.16</w:t>
      </w:r>
      <w:r w:rsidRPr="002640B7">
        <w:rPr>
          <w:bCs/>
          <w:w w:val="100"/>
          <w:sz w:val="24"/>
        </w:rPr>
        <w:t>]</w:t>
      </w:r>
      <w:r w:rsidR="00CF33A7">
        <w:rPr>
          <w:w w:val="100"/>
          <w:sz w:val="24"/>
          <w:szCs w:val="24"/>
        </w:rPr>
        <w:t xml:space="preserve">                                      </w:t>
      </w:r>
      <w:r w:rsidR="00CF33A7">
        <w:rPr>
          <w:w w:val="100"/>
          <w:sz w:val="24"/>
          <w:szCs w:val="24"/>
        </w:rPr>
        <w:br/>
        <w:t xml:space="preserve">Clerk of the </w:t>
      </w:r>
      <w:r w:rsidRPr="002640B7">
        <w:rPr>
          <w:w w:val="100"/>
          <w:sz w:val="24"/>
          <w:szCs w:val="24"/>
        </w:rPr>
        <w:t>[</w:t>
      </w:r>
      <w:r w:rsidR="00CF33A7">
        <w:rPr>
          <w:rFonts w:ascii="Arial" w:hAnsi="Arial" w:cs="Arial"/>
          <w:b/>
          <w:bCs/>
          <w:w w:val="100"/>
        </w:rPr>
        <w:t>6.03</w:t>
      </w:r>
      <w:r w:rsidRPr="002640B7">
        <w:rPr>
          <w:bCs/>
          <w:w w:val="100"/>
          <w:sz w:val="24"/>
        </w:rPr>
        <w:t>]</w:t>
      </w:r>
      <w:r w:rsidR="00CF33A7">
        <w:rPr>
          <w:w w:val="100"/>
          <w:sz w:val="24"/>
          <w:szCs w:val="24"/>
        </w:rPr>
        <w:t xml:space="preserve"> Court of </w:t>
      </w:r>
      <w:r w:rsidRPr="002640B7">
        <w:rPr>
          <w:w w:val="100"/>
          <w:sz w:val="24"/>
          <w:szCs w:val="24"/>
        </w:rPr>
        <w:t>[</w:t>
      </w:r>
      <w:r w:rsidR="00CF33A7">
        <w:rPr>
          <w:rFonts w:ascii="Arial" w:hAnsi="Arial" w:cs="Arial"/>
          <w:b/>
          <w:bCs/>
          <w:w w:val="100"/>
        </w:rPr>
        <w:t>6.04</w:t>
      </w:r>
      <w:r w:rsidRPr="002640B7">
        <w:rPr>
          <w:bCs/>
          <w:w w:val="100"/>
          <w:sz w:val="24"/>
        </w:rPr>
        <w:t>]</w:t>
      </w:r>
      <w:r w:rsidR="00CF33A7">
        <w:rPr>
          <w:w w:val="100"/>
          <w:sz w:val="24"/>
          <w:szCs w:val="24"/>
        </w:rPr>
        <w:t xml:space="preserve"> County, Texas</w:t>
      </w:r>
    </w:p>
    <w:p w14:paraId="01B8C201" w14:textId="77777777" w:rsidR="00CF33A7" w:rsidRDefault="00CF33A7" w:rsidP="007E544F">
      <w:pPr>
        <w:pStyle w:val="para"/>
        <w:widowControl/>
        <w:tabs>
          <w:tab w:val="left" w:pos="4560"/>
          <w:tab w:val="left" w:leader="underscore" w:pos="900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By</w:t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br/>
      </w:r>
      <w:r>
        <w:rPr>
          <w:w w:val="100"/>
          <w:sz w:val="24"/>
          <w:szCs w:val="24"/>
        </w:rPr>
        <w:tab/>
        <w:t xml:space="preserve">  Deputy</w:t>
      </w:r>
    </w:p>
    <w:p w14:paraId="01B8C202" w14:textId="77777777" w:rsidR="00CF33A7" w:rsidRDefault="00CF33A7" w:rsidP="000E2571">
      <w:pPr>
        <w:pStyle w:val="UserInstructioncenterhidden"/>
        <w:spacing w:before="0" w:after="240" w:line="240" w:lineRule="auto"/>
        <w:ind w:left="1627" w:right="1627"/>
      </w:pPr>
      <w:r>
        <w:t>Insert the following if the oath is to be taken before a notary.</w:t>
      </w:r>
    </w:p>
    <w:p w14:paraId="01B8C203" w14:textId="77777777" w:rsidR="007F463F" w:rsidRPr="007F3365" w:rsidRDefault="00CF33A7" w:rsidP="007E544F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Notary Public, State of Texas</w:t>
      </w:r>
    </w:p>
    <w:sectPr w:rsidR="007F463F" w:rsidRPr="007F3365" w:rsidSect="002B1E3A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7BCF5" w14:textId="77777777" w:rsidR="002B1E3A" w:rsidRDefault="002B1E3A">
      <w:r>
        <w:separator/>
      </w:r>
    </w:p>
  </w:endnote>
  <w:endnote w:type="continuationSeparator" w:id="0">
    <w:p w14:paraId="36805308" w14:textId="77777777" w:rsidR="002B1E3A" w:rsidRDefault="002B1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8C209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509E6" w14:textId="77777777" w:rsidR="002B1E3A" w:rsidRDefault="002B1E3A">
      <w:r>
        <w:separator/>
      </w:r>
    </w:p>
  </w:footnote>
  <w:footnote w:type="continuationSeparator" w:id="0">
    <w:p w14:paraId="6328EDC3" w14:textId="77777777" w:rsidR="002B1E3A" w:rsidRDefault="002B1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8C208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560933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86A73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F0295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E8EA11A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E0CE1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90D2D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20143055">
    <w:abstractNumId w:val="8"/>
  </w:num>
  <w:num w:numId="2" w16cid:durableId="890649770">
    <w:abstractNumId w:val="8"/>
  </w:num>
  <w:num w:numId="3" w16cid:durableId="1242788826">
    <w:abstractNumId w:val="3"/>
  </w:num>
  <w:num w:numId="4" w16cid:durableId="1927883928">
    <w:abstractNumId w:val="3"/>
  </w:num>
  <w:num w:numId="5" w16cid:durableId="397828869">
    <w:abstractNumId w:val="9"/>
  </w:num>
  <w:num w:numId="6" w16cid:durableId="1966735525">
    <w:abstractNumId w:val="9"/>
  </w:num>
  <w:num w:numId="7" w16cid:durableId="2103336296">
    <w:abstractNumId w:val="7"/>
  </w:num>
  <w:num w:numId="8" w16cid:durableId="20861427">
    <w:abstractNumId w:val="7"/>
  </w:num>
  <w:num w:numId="9" w16cid:durableId="17395333">
    <w:abstractNumId w:val="13"/>
  </w:num>
  <w:num w:numId="10" w16cid:durableId="2107995132">
    <w:abstractNumId w:val="15"/>
  </w:num>
  <w:num w:numId="11" w16cid:durableId="1530945877">
    <w:abstractNumId w:val="8"/>
  </w:num>
  <w:num w:numId="12" w16cid:durableId="1963143962">
    <w:abstractNumId w:val="3"/>
  </w:num>
  <w:num w:numId="13" w16cid:durableId="1965501294">
    <w:abstractNumId w:val="9"/>
  </w:num>
  <w:num w:numId="14" w16cid:durableId="1571378287">
    <w:abstractNumId w:val="7"/>
  </w:num>
  <w:num w:numId="15" w16cid:durableId="1201358284">
    <w:abstractNumId w:val="6"/>
  </w:num>
  <w:num w:numId="16" w16cid:durableId="1037437990">
    <w:abstractNumId w:val="5"/>
  </w:num>
  <w:num w:numId="17" w16cid:durableId="621882136">
    <w:abstractNumId w:val="4"/>
  </w:num>
  <w:num w:numId="18" w16cid:durableId="1810853344">
    <w:abstractNumId w:val="2"/>
  </w:num>
  <w:num w:numId="19" w16cid:durableId="987129117">
    <w:abstractNumId w:val="1"/>
  </w:num>
  <w:num w:numId="20" w16cid:durableId="332219428">
    <w:abstractNumId w:val="0"/>
  </w:num>
  <w:num w:numId="21" w16cid:durableId="1536042257">
    <w:abstractNumId w:val="11"/>
  </w:num>
  <w:num w:numId="22" w16cid:durableId="1870796461">
    <w:abstractNumId w:val="12"/>
  </w:num>
  <w:num w:numId="23" w16cid:durableId="937443691">
    <w:abstractNumId w:val="14"/>
  </w:num>
  <w:num w:numId="24" w16cid:durableId="137129712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03967392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18.docx"/>
    <w:docVar w:name="TBBStampDate" w:val="05-14-2026"/>
    <w:docVar w:name="TBBVer" w:val="docx"/>
    <w:docVar w:name="TBBYear" w:val="2026"/>
  </w:docVars>
  <w:rsids>
    <w:rsidRoot w:val="00CF33A7"/>
    <w:rsid w:val="00006704"/>
    <w:rsid w:val="00035105"/>
    <w:rsid w:val="0004285B"/>
    <w:rsid w:val="00055419"/>
    <w:rsid w:val="00075517"/>
    <w:rsid w:val="000A5288"/>
    <w:rsid w:val="000A6DC7"/>
    <w:rsid w:val="000B0F31"/>
    <w:rsid w:val="000B259E"/>
    <w:rsid w:val="000D0833"/>
    <w:rsid w:val="000D5936"/>
    <w:rsid w:val="000E2571"/>
    <w:rsid w:val="00103258"/>
    <w:rsid w:val="00124EC7"/>
    <w:rsid w:val="001357DF"/>
    <w:rsid w:val="00167635"/>
    <w:rsid w:val="001900F8"/>
    <w:rsid w:val="001B4977"/>
    <w:rsid w:val="001C7034"/>
    <w:rsid w:val="001D113B"/>
    <w:rsid w:val="00212AD4"/>
    <w:rsid w:val="00220537"/>
    <w:rsid w:val="00221D27"/>
    <w:rsid w:val="002640B7"/>
    <w:rsid w:val="002733D1"/>
    <w:rsid w:val="002B1E3A"/>
    <w:rsid w:val="002C1959"/>
    <w:rsid w:val="002C211D"/>
    <w:rsid w:val="002C3E97"/>
    <w:rsid w:val="002C456D"/>
    <w:rsid w:val="002D4648"/>
    <w:rsid w:val="002D4815"/>
    <w:rsid w:val="002F4B1D"/>
    <w:rsid w:val="002F6A4B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21A3"/>
    <w:rsid w:val="003D2C8D"/>
    <w:rsid w:val="003D7347"/>
    <w:rsid w:val="003E1B11"/>
    <w:rsid w:val="004031E7"/>
    <w:rsid w:val="00417CAA"/>
    <w:rsid w:val="004217A3"/>
    <w:rsid w:val="00431E47"/>
    <w:rsid w:val="0046632A"/>
    <w:rsid w:val="0049293C"/>
    <w:rsid w:val="004A1988"/>
    <w:rsid w:val="004B6BCD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1B30"/>
    <w:rsid w:val="005E34B5"/>
    <w:rsid w:val="00607DAB"/>
    <w:rsid w:val="006161C4"/>
    <w:rsid w:val="006213A8"/>
    <w:rsid w:val="00630A0B"/>
    <w:rsid w:val="00642903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E4E2D"/>
    <w:rsid w:val="0070594F"/>
    <w:rsid w:val="00727A80"/>
    <w:rsid w:val="00746473"/>
    <w:rsid w:val="00755154"/>
    <w:rsid w:val="00763BF6"/>
    <w:rsid w:val="00767ED8"/>
    <w:rsid w:val="00791140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E544F"/>
    <w:rsid w:val="007F111E"/>
    <w:rsid w:val="007F3365"/>
    <w:rsid w:val="007F463F"/>
    <w:rsid w:val="0081364E"/>
    <w:rsid w:val="00813EC4"/>
    <w:rsid w:val="00820566"/>
    <w:rsid w:val="008222BD"/>
    <w:rsid w:val="00832078"/>
    <w:rsid w:val="0084328A"/>
    <w:rsid w:val="008575EE"/>
    <w:rsid w:val="00877F53"/>
    <w:rsid w:val="008A0879"/>
    <w:rsid w:val="008B3F1F"/>
    <w:rsid w:val="008D3F7D"/>
    <w:rsid w:val="008D602D"/>
    <w:rsid w:val="008E4ACB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9F68BF"/>
    <w:rsid w:val="00A026BD"/>
    <w:rsid w:val="00A0583D"/>
    <w:rsid w:val="00A156B5"/>
    <w:rsid w:val="00A17A2F"/>
    <w:rsid w:val="00A26AEF"/>
    <w:rsid w:val="00A34BDC"/>
    <w:rsid w:val="00A50870"/>
    <w:rsid w:val="00A82494"/>
    <w:rsid w:val="00AA74A2"/>
    <w:rsid w:val="00AB3BCD"/>
    <w:rsid w:val="00AD73DA"/>
    <w:rsid w:val="00AE05F0"/>
    <w:rsid w:val="00AE61F5"/>
    <w:rsid w:val="00B12519"/>
    <w:rsid w:val="00B157A8"/>
    <w:rsid w:val="00B15C0D"/>
    <w:rsid w:val="00B17021"/>
    <w:rsid w:val="00B53927"/>
    <w:rsid w:val="00B57E8A"/>
    <w:rsid w:val="00BA13C4"/>
    <w:rsid w:val="00BE2E17"/>
    <w:rsid w:val="00C04F3D"/>
    <w:rsid w:val="00C1069F"/>
    <w:rsid w:val="00C16AEA"/>
    <w:rsid w:val="00C445FE"/>
    <w:rsid w:val="00C53FF7"/>
    <w:rsid w:val="00C7095F"/>
    <w:rsid w:val="00CA5BD5"/>
    <w:rsid w:val="00CB155D"/>
    <w:rsid w:val="00CC5C2E"/>
    <w:rsid w:val="00CD150A"/>
    <w:rsid w:val="00CF33A7"/>
    <w:rsid w:val="00CF7073"/>
    <w:rsid w:val="00D25F76"/>
    <w:rsid w:val="00D2766B"/>
    <w:rsid w:val="00D35A20"/>
    <w:rsid w:val="00D414EC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1E83"/>
    <w:rsid w:val="00E17361"/>
    <w:rsid w:val="00E47636"/>
    <w:rsid w:val="00E7012A"/>
    <w:rsid w:val="00E8508F"/>
    <w:rsid w:val="00E90259"/>
    <w:rsid w:val="00E95688"/>
    <w:rsid w:val="00EF0713"/>
    <w:rsid w:val="00EF3BC1"/>
    <w:rsid w:val="00F00687"/>
    <w:rsid w:val="00F1261B"/>
    <w:rsid w:val="00F22B3D"/>
    <w:rsid w:val="00F24216"/>
    <w:rsid w:val="00F250F6"/>
    <w:rsid w:val="00F503E1"/>
    <w:rsid w:val="00F6777D"/>
    <w:rsid w:val="00F72310"/>
    <w:rsid w:val="00F75F04"/>
    <w:rsid w:val="00F94ACB"/>
    <w:rsid w:val="00FA0A86"/>
    <w:rsid w:val="00FA26E8"/>
    <w:rsid w:val="00FC0EE5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B8C1F9"/>
  <w15:chartTrackingRefBased/>
  <w15:docId w15:val="{960AB7C8-D881-48EF-B03E-3A577848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CF33A7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F33A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F33A7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F33A7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F33A7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F33A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F33A7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F33A7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F33A7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F33A7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F33A7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F33A7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F33A7"/>
  </w:style>
  <w:style w:type="paragraph" w:styleId="TOC1">
    <w:name w:val="toc 1"/>
    <w:basedOn w:val="Normal"/>
    <w:next w:val="Normal"/>
    <w:autoRedefine/>
    <w:uiPriority w:val="2"/>
    <w:rsid w:val="00CF33A7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F33A7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F33A7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F33A7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F33A7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F33A7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F33A7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F33A7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F33A7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F33A7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F33A7"/>
    <w:pPr>
      <w:numPr>
        <w:numId w:val="10"/>
      </w:numPr>
    </w:pPr>
  </w:style>
  <w:style w:type="paragraph" w:styleId="ListBullet">
    <w:name w:val="List Bullet"/>
    <w:basedOn w:val="BodyText"/>
    <w:uiPriority w:val="1"/>
    <w:rsid w:val="00CF33A7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F33A7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F33A7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F33A7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F3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F33A7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F33A7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F33A7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CF33A7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F33A7"/>
    <w:rPr>
      <w:sz w:val="20"/>
      <w:szCs w:val="20"/>
    </w:rPr>
  </w:style>
  <w:style w:type="paragraph" w:customStyle="1" w:styleId="Titlehidden">
    <w:name w:val="Title_hidden"/>
    <w:uiPriority w:val="99"/>
    <w:qFormat/>
    <w:rsid w:val="00CF33A7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CF33A7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F33A7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CF33A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CF33A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CF33A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F33A7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CF33A7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CF33A7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CF33A7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CF33A7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CF33A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CF33A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F33A7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CF33A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CF33A7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CF33A7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F33A7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CF33A7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CF33A7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F33A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F33A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F33A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F33A7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F33A7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F33A7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F33A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F33A7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CF33A7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CF33A7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CF33A7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CF33A7"/>
  </w:style>
  <w:style w:type="paragraph" w:customStyle="1" w:styleId="TitleBeforeSub">
    <w:name w:val="TitleBeforeSub"/>
    <w:uiPriority w:val="2"/>
    <w:qFormat/>
    <w:rsid w:val="00CF33A7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CF33A7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CF33A7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substitute">
    <w:name w:val="substitute"/>
    <w:uiPriority w:val="99"/>
    <w:rsid w:val="00CF33A7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5AEBDE-5CDE-412F-9E10-7D34350E16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949A90-C7EA-454B-A7D9-2B1E32415F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1C52FE-5712-4334-AB24-8C0A705799C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06C4887-7449-4C1A-9483-721072CCAD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12</cp:revision>
  <cp:lastPrinted>2014-03-20T14:56:00Z</cp:lastPrinted>
  <dcterms:created xsi:type="dcterms:W3CDTF">2021-12-10T16:15:00Z</dcterms:created>
  <dcterms:modified xsi:type="dcterms:W3CDTF">2026-05-14T15:18:00Z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27273000.0000000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