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1870A" w14:textId="77777777" w:rsidR="00E725EA" w:rsidRPr="00E725EA" w:rsidRDefault="00E725EA" w:rsidP="000772F0">
      <w:pPr>
        <w:pStyle w:val="Titlehidden"/>
        <w:rPr>
          <w:sz w:val="18"/>
        </w:rPr>
      </w:pPr>
      <w:r w:rsidRPr="00E725EA">
        <w:rPr>
          <w:rFonts w:ascii="Times New Roman" w:hAnsi="Times New Roman"/>
          <w:sz w:val="18"/>
        </w:rPr>
        <w:br/>
      </w:r>
      <w:r w:rsidRPr="00E725EA">
        <w:rPr>
          <w:rFonts w:ascii="Times New Roman" w:hAnsi="Times New Roman"/>
          <w:sz w:val="24"/>
        </w:rPr>
        <w:t>Form 97—Affidavit Regarding Fulfillment of Will Admitted to Probate as Muniment of Title</w:t>
      </w:r>
      <w:r>
        <w:rPr>
          <w:rFonts w:ascii="Times New Roman" w:hAnsi="Times New Roman"/>
          <w:sz w:val="24"/>
        </w:rPr>
        <w:br/>
      </w:r>
    </w:p>
    <w:p w14:paraId="7A68A2F8" w14:textId="77777777" w:rsidR="0092203A" w:rsidRPr="00CC12CF" w:rsidRDefault="0092203A" w:rsidP="00CC12CF">
      <w:pPr>
        <w:pStyle w:val="Captionhidden"/>
      </w:pPr>
      <w:r w:rsidRPr="00CC12CF">
        <w:rPr>
          <w:rStyle w:val="substitute"/>
          <w:b/>
        </w:rPr>
        <w:t>[Caption. See Special Instruction 87.</w:t>
      </w:r>
      <w:r w:rsidRPr="00CC12CF">
        <w:t>]</w:t>
      </w:r>
    </w:p>
    <w:p w14:paraId="4AA4B24E" w14:textId="77777777" w:rsidR="00E725EA" w:rsidRDefault="00E725EA" w:rsidP="000772F0">
      <w:pPr>
        <w:pStyle w:val="para"/>
        <w:widowControl/>
        <w:tabs>
          <w:tab w:val="right" w:leader="underscore" w:pos="9000"/>
        </w:tabs>
        <w:spacing w:before="360" w:after="360" w:line="240" w:lineRule="auto"/>
        <w:jc w:val="center"/>
        <w:rPr>
          <w:b/>
          <w:bCs/>
          <w:w w:val="100"/>
          <w:sz w:val="28"/>
          <w:szCs w:val="28"/>
        </w:rPr>
      </w:pPr>
      <w:r>
        <w:rPr>
          <w:b/>
          <w:bCs/>
          <w:w w:val="100"/>
          <w:sz w:val="28"/>
          <w:szCs w:val="28"/>
        </w:rPr>
        <w:t xml:space="preserve">Affidavit Regarding Fulfillment of Will Admitted to Probate </w:t>
      </w:r>
      <w:r>
        <w:rPr>
          <w:b/>
          <w:bCs/>
          <w:w w:val="100"/>
          <w:sz w:val="28"/>
          <w:szCs w:val="28"/>
        </w:rPr>
        <w:br/>
        <w:t>as a Muniment of Title</w:t>
      </w:r>
    </w:p>
    <w:p w14:paraId="2B5944F6" w14:textId="77777777" w:rsidR="00E725EA" w:rsidRDefault="00E725EA" w:rsidP="000772F0">
      <w:pPr>
        <w:pStyle w:val="para"/>
        <w:widowControl/>
        <w:tabs>
          <w:tab w:val="left" w:pos="2880"/>
        </w:tabs>
        <w:spacing w:before="60" w:after="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>STATE OF TEXAS</w:t>
      </w:r>
      <w:r>
        <w:rPr>
          <w:caps/>
          <w:w w:val="100"/>
          <w:sz w:val="24"/>
          <w:szCs w:val="24"/>
        </w:rPr>
        <w:tab/>
        <w:t>)(</w:t>
      </w:r>
      <w:r>
        <w:rPr>
          <w:caps/>
          <w:w w:val="100"/>
          <w:sz w:val="24"/>
          <w:szCs w:val="24"/>
        </w:rPr>
        <w:br/>
      </w:r>
      <w:r>
        <w:rPr>
          <w:caps/>
          <w:w w:val="100"/>
          <w:sz w:val="24"/>
          <w:szCs w:val="24"/>
        </w:rPr>
        <w:tab/>
        <w:t>)(</w:t>
      </w:r>
    </w:p>
    <w:p w14:paraId="1AB7570E" w14:textId="77777777" w:rsidR="00E725EA" w:rsidRDefault="00E725EA" w:rsidP="000772F0">
      <w:pPr>
        <w:pStyle w:val="para"/>
        <w:widowControl/>
        <w:tabs>
          <w:tab w:val="left" w:pos="2880"/>
        </w:tabs>
        <w:spacing w:before="0" w:after="24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>COUNTY OF ______</w:t>
      </w:r>
      <w:r>
        <w:rPr>
          <w:caps/>
          <w:w w:val="100"/>
          <w:sz w:val="24"/>
          <w:szCs w:val="24"/>
        </w:rPr>
        <w:tab/>
        <w:t>)(</w:t>
      </w:r>
    </w:p>
    <w:p w14:paraId="069364B8" w14:textId="77777777" w:rsidR="00E725EA" w:rsidRDefault="00E725EA" w:rsidP="000772F0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BEFORE ME, the undersigned authority, on this day personally appeared </w:t>
      </w:r>
      <w:r w:rsidR="00DB4066" w:rsidRPr="00DB4066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2.29</w:t>
      </w:r>
      <w:r w:rsidR="00DB4066" w:rsidRPr="00DB4066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and, after being duly sworn, stated that:</w:t>
      </w:r>
    </w:p>
    <w:p w14:paraId="5F8B95E6" w14:textId="77777777" w:rsidR="00E725EA" w:rsidRDefault="00E725EA" w:rsidP="000772F0">
      <w:pPr>
        <w:pStyle w:val="para"/>
        <w:widowControl/>
        <w:tabs>
          <w:tab w:val="right" w:leader="underscore" w:pos="9480"/>
        </w:tabs>
        <w:spacing w:before="0" w:after="200" w:line="240" w:lineRule="auto"/>
        <w:ind w:left="480" w:right="480"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My name is </w:t>
      </w:r>
      <w:r w:rsidR="00DB4066" w:rsidRPr="00DB4066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2.29</w:t>
      </w:r>
      <w:r w:rsidR="00DB4066" w:rsidRPr="00DB4066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. I was the applicant for the admission to probate of the </w:t>
      </w:r>
      <w:r w:rsidR="00FC6110">
        <w:rPr>
          <w:w w:val="100"/>
          <w:sz w:val="24"/>
          <w:szCs w:val="24"/>
        </w:rPr>
        <w:t>w</w:t>
      </w:r>
      <w:r>
        <w:rPr>
          <w:w w:val="100"/>
          <w:sz w:val="24"/>
          <w:szCs w:val="24"/>
        </w:rPr>
        <w:t xml:space="preserve">ill of </w:t>
      </w:r>
      <w:r w:rsidR="00DB4066" w:rsidRPr="00DB4066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6.02</w:t>
      </w:r>
      <w:r w:rsidR="00DB4066" w:rsidRPr="00DB4066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, Deceased (“Decedent”) as a </w:t>
      </w:r>
      <w:r w:rsidR="00FC6110">
        <w:rPr>
          <w:w w:val="100"/>
          <w:sz w:val="24"/>
          <w:szCs w:val="24"/>
        </w:rPr>
        <w:t>muniment of t</w:t>
      </w:r>
      <w:r>
        <w:rPr>
          <w:w w:val="100"/>
          <w:sz w:val="24"/>
          <w:szCs w:val="24"/>
        </w:rPr>
        <w:t>itle, and I do hereby make the following declaration:</w:t>
      </w:r>
    </w:p>
    <w:p w14:paraId="09027518" w14:textId="77777777" w:rsidR="00E725EA" w:rsidRDefault="00E725EA" w:rsidP="000772F0">
      <w:pPr>
        <w:pStyle w:val="para"/>
        <w:widowControl/>
        <w:tabs>
          <w:tab w:val="left" w:pos="1100"/>
        </w:tabs>
        <w:spacing w:before="0" w:after="200" w:line="240" w:lineRule="auto"/>
        <w:ind w:left="1100" w:hanging="4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1. </w:t>
      </w:r>
      <w:r>
        <w:rPr>
          <w:w w:val="100"/>
          <w:sz w:val="24"/>
          <w:szCs w:val="24"/>
        </w:rPr>
        <w:tab/>
        <w:t xml:space="preserve">The following terms of the will of Decedent have been fulfilled: </w:t>
      </w:r>
    </w:p>
    <w:p w14:paraId="3E52D9B5" w14:textId="77777777" w:rsidR="00E725EA" w:rsidRDefault="00E725EA" w:rsidP="000772F0">
      <w:pPr>
        <w:pStyle w:val="UserInstructioncenterhidden"/>
        <w:spacing w:line="240" w:lineRule="auto"/>
      </w:pPr>
      <w:r>
        <w:t>Specify terms that have been fulfilled.</w:t>
      </w:r>
    </w:p>
    <w:p w14:paraId="0B76D33E" w14:textId="77777777" w:rsidR="00E725EA" w:rsidRDefault="00E725EA" w:rsidP="000772F0">
      <w:pPr>
        <w:pStyle w:val="para"/>
        <w:widowControl/>
        <w:tabs>
          <w:tab w:val="left" w:pos="1100"/>
        </w:tabs>
        <w:spacing w:before="0" w:after="200" w:line="240" w:lineRule="auto"/>
        <w:ind w:left="1100" w:hanging="4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2. </w:t>
      </w:r>
      <w:r>
        <w:rPr>
          <w:w w:val="100"/>
          <w:sz w:val="24"/>
          <w:szCs w:val="24"/>
        </w:rPr>
        <w:tab/>
        <w:t>The following terms of the will of Decedent have been unfulfilled:</w:t>
      </w:r>
    </w:p>
    <w:p w14:paraId="6892A6DF" w14:textId="77777777" w:rsidR="00E725EA" w:rsidRDefault="00E725EA" w:rsidP="000772F0">
      <w:pPr>
        <w:pStyle w:val="UserInstructioncenterhidden"/>
        <w:spacing w:line="240" w:lineRule="auto"/>
        <w:ind w:left="2160" w:right="2160"/>
      </w:pPr>
      <w:r>
        <w:t>Specify terms that have not been fulfilled.</w:t>
      </w:r>
    </w:p>
    <w:p w14:paraId="5D189F70" w14:textId="77777777" w:rsidR="00E725EA" w:rsidRDefault="00E725EA" w:rsidP="000772F0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 w:rsidR="00DB4066" w:rsidRPr="00DB4066">
        <w:rPr>
          <w:bCs/>
          <w:w w:val="100"/>
          <w:sz w:val="24"/>
        </w:rPr>
        <w:t>[</w:t>
      </w:r>
      <w:r>
        <w:rPr>
          <w:rFonts w:ascii="Arial" w:hAnsi="Arial" w:cs="Arial"/>
          <w:b/>
          <w:bCs/>
          <w:w w:val="100"/>
        </w:rPr>
        <w:t>2.29</w:t>
      </w:r>
      <w:r w:rsidR="00DB4066" w:rsidRPr="00DB4066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, Applicant</w:t>
      </w:r>
    </w:p>
    <w:p w14:paraId="14A97125" w14:textId="77777777" w:rsidR="00E725EA" w:rsidRDefault="00E725EA" w:rsidP="000772F0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SUBSCRIBED AND SWORN TO BEFORE ME by </w:t>
      </w:r>
      <w:r w:rsidR="00DB4066" w:rsidRPr="00DB4066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2.29</w:t>
      </w:r>
      <w:r w:rsidR="00DB4066" w:rsidRPr="00DB4066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on _____________________ ________________________.</w:t>
      </w:r>
    </w:p>
    <w:p w14:paraId="436649AB" w14:textId="77777777" w:rsidR="00E725EA" w:rsidRDefault="00E725EA" w:rsidP="000772F0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>
        <w:rPr>
          <w:w w:val="100"/>
          <w:sz w:val="24"/>
          <w:szCs w:val="24"/>
        </w:rPr>
        <w:t>Notary Public, State of Texas</w:t>
      </w:r>
    </w:p>
    <w:p w14:paraId="46250BEC" w14:textId="77777777" w:rsidR="00E725EA" w:rsidRDefault="00E725EA" w:rsidP="000772F0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</w:p>
    <w:p w14:paraId="16473EAB" w14:textId="77777777" w:rsidR="007F463F" w:rsidRDefault="007F463F" w:rsidP="000772F0"/>
    <w:sectPr w:rsidR="007F463F" w:rsidSect="008768E6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19525" w14:textId="77777777" w:rsidR="008768E6" w:rsidRDefault="008768E6">
      <w:r>
        <w:separator/>
      </w:r>
    </w:p>
  </w:endnote>
  <w:endnote w:type="continuationSeparator" w:id="0">
    <w:p w14:paraId="7D736908" w14:textId="77777777" w:rsidR="008768E6" w:rsidRDefault="00876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B7203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45143" w14:textId="77777777" w:rsidR="008768E6" w:rsidRDefault="008768E6">
      <w:r>
        <w:separator/>
      </w:r>
    </w:p>
  </w:footnote>
  <w:footnote w:type="continuationSeparator" w:id="0">
    <w:p w14:paraId="74AB12A8" w14:textId="77777777" w:rsidR="008768E6" w:rsidRDefault="00876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7C2CC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57177350">
    <w:abstractNumId w:val="8"/>
  </w:num>
  <w:num w:numId="2" w16cid:durableId="397245739">
    <w:abstractNumId w:val="8"/>
  </w:num>
  <w:num w:numId="3" w16cid:durableId="1286303900">
    <w:abstractNumId w:val="3"/>
  </w:num>
  <w:num w:numId="4" w16cid:durableId="1336348744">
    <w:abstractNumId w:val="3"/>
  </w:num>
  <w:num w:numId="5" w16cid:durableId="965622887">
    <w:abstractNumId w:val="9"/>
  </w:num>
  <w:num w:numId="6" w16cid:durableId="1510439129">
    <w:abstractNumId w:val="9"/>
  </w:num>
  <w:num w:numId="7" w16cid:durableId="401561622">
    <w:abstractNumId w:val="7"/>
  </w:num>
  <w:num w:numId="8" w16cid:durableId="1131049052">
    <w:abstractNumId w:val="7"/>
  </w:num>
  <w:num w:numId="9" w16cid:durableId="833491046">
    <w:abstractNumId w:val="13"/>
  </w:num>
  <w:num w:numId="10" w16cid:durableId="879633536">
    <w:abstractNumId w:val="15"/>
  </w:num>
  <w:num w:numId="11" w16cid:durableId="1110658872">
    <w:abstractNumId w:val="8"/>
  </w:num>
  <w:num w:numId="12" w16cid:durableId="686979163">
    <w:abstractNumId w:val="3"/>
  </w:num>
  <w:num w:numId="13" w16cid:durableId="1665666691">
    <w:abstractNumId w:val="9"/>
  </w:num>
  <w:num w:numId="14" w16cid:durableId="1351027921">
    <w:abstractNumId w:val="7"/>
  </w:num>
  <w:num w:numId="15" w16cid:durableId="1827086192">
    <w:abstractNumId w:val="6"/>
  </w:num>
  <w:num w:numId="16" w16cid:durableId="1295019531">
    <w:abstractNumId w:val="5"/>
  </w:num>
  <w:num w:numId="17" w16cid:durableId="989595713">
    <w:abstractNumId w:val="4"/>
  </w:num>
  <w:num w:numId="18" w16cid:durableId="1196888859">
    <w:abstractNumId w:val="2"/>
  </w:num>
  <w:num w:numId="19" w16cid:durableId="176308636">
    <w:abstractNumId w:val="1"/>
  </w:num>
  <w:num w:numId="20" w16cid:durableId="1711801437">
    <w:abstractNumId w:val="0"/>
  </w:num>
  <w:num w:numId="21" w16cid:durableId="781459569">
    <w:abstractNumId w:val="11"/>
  </w:num>
  <w:num w:numId="22" w16cid:durableId="1270503177">
    <w:abstractNumId w:val="12"/>
  </w:num>
  <w:num w:numId="23" w16cid:durableId="267591451">
    <w:abstractNumId w:val="14"/>
  </w:num>
  <w:num w:numId="24" w16cid:durableId="816067761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275475106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FF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97.docx"/>
    <w:docVar w:name="TBBStampDate" w:val="05-14-2026"/>
    <w:docVar w:name="TBBVer" w:val="docx"/>
    <w:docVar w:name="TBBYear" w:val="2026"/>
  </w:docVars>
  <w:rsids>
    <w:rsidRoot w:val="00E725EA"/>
    <w:rsid w:val="00006704"/>
    <w:rsid w:val="000238E9"/>
    <w:rsid w:val="00035105"/>
    <w:rsid w:val="0004285B"/>
    <w:rsid w:val="00055419"/>
    <w:rsid w:val="00070ED2"/>
    <w:rsid w:val="00075517"/>
    <w:rsid w:val="000772F0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3CB8"/>
    <w:rsid w:val="002F4B1D"/>
    <w:rsid w:val="00300E00"/>
    <w:rsid w:val="003119E6"/>
    <w:rsid w:val="00313D85"/>
    <w:rsid w:val="00320622"/>
    <w:rsid w:val="00382C39"/>
    <w:rsid w:val="00385003"/>
    <w:rsid w:val="003864FA"/>
    <w:rsid w:val="00386B7C"/>
    <w:rsid w:val="0039278E"/>
    <w:rsid w:val="00397006"/>
    <w:rsid w:val="00397661"/>
    <w:rsid w:val="003A1D8C"/>
    <w:rsid w:val="003A63FB"/>
    <w:rsid w:val="003C0B1C"/>
    <w:rsid w:val="003D3835"/>
    <w:rsid w:val="003D5247"/>
    <w:rsid w:val="003D7347"/>
    <w:rsid w:val="003E1B11"/>
    <w:rsid w:val="004031E7"/>
    <w:rsid w:val="00417CAA"/>
    <w:rsid w:val="004217A3"/>
    <w:rsid w:val="004648E4"/>
    <w:rsid w:val="0046632A"/>
    <w:rsid w:val="004A1988"/>
    <w:rsid w:val="004C7340"/>
    <w:rsid w:val="004D7E2D"/>
    <w:rsid w:val="004E343B"/>
    <w:rsid w:val="004F6E30"/>
    <w:rsid w:val="005038A4"/>
    <w:rsid w:val="005140F1"/>
    <w:rsid w:val="0052065B"/>
    <w:rsid w:val="00525087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A195E"/>
    <w:rsid w:val="005B3021"/>
    <w:rsid w:val="005B4AE9"/>
    <w:rsid w:val="005B683D"/>
    <w:rsid w:val="005C4081"/>
    <w:rsid w:val="00607DAB"/>
    <w:rsid w:val="00615AD3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37731"/>
    <w:rsid w:val="00746473"/>
    <w:rsid w:val="00763BF6"/>
    <w:rsid w:val="00767ED8"/>
    <w:rsid w:val="00795CB0"/>
    <w:rsid w:val="007A1188"/>
    <w:rsid w:val="007A39D0"/>
    <w:rsid w:val="007B3F3B"/>
    <w:rsid w:val="007C3344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34DB7"/>
    <w:rsid w:val="008575EE"/>
    <w:rsid w:val="008768E6"/>
    <w:rsid w:val="00877F53"/>
    <w:rsid w:val="008B3F1F"/>
    <w:rsid w:val="008D3F7D"/>
    <w:rsid w:val="008D602D"/>
    <w:rsid w:val="008F41A5"/>
    <w:rsid w:val="00903348"/>
    <w:rsid w:val="00910537"/>
    <w:rsid w:val="0092203A"/>
    <w:rsid w:val="00937698"/>
    <w:rsid w:val="009518AF"/>
    <w:rsid w:val="00965A52"/>
    <w:rsid w:val="00986BE4"/>
    <w:rsid w:val="009A2FE8"/>
    <w:rsid w:val="009A7C45"/>
    <w:rsid w:val="009B3D68"/>
    <w:rsid w:val="009C6567"/>
    <w:rsid w:val="009D367E"/>
    <w:rsid w:val="009E048A"/>
    <w:rsid w:val="009F1B69"/>
    <w:rsid w:val="00A026BD"/>
    <w:rsid w:val="00A0583D"/>
    <w:rsid w:val="00A156B5"/>
    <w:rsid w:val="00A17A2F"/>
    <w:rsid w:val="00A22822"/>
    <w:rsid w:val="00A34BDC"/>
    <w:rsid w:val="00A46354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A7316"/>
    <w:rsid w:val="00BE08A9"/>
    <w:rsid w:val="00BE2E17"/>
    <w:rsid w:val="00C04F3D"/>
    <w:rsid w:val="00C1069F"/>
    <w:rsid w:val="00C16AEA"/>
    <w:rsid w:val="00C2687B"/>
    <w:rsid w:val="00C445FE"/>
    <w:rsid w:val="00C53FF7"/>
    <w:rsid w:val="00CA5BD5"/>
    <w:rsid w:val="00CB155D"/>
    <w:rsid w:val="00CC12CF"/>
    <w:rsid w:val="00CC5C2E"/>
    <w:rsid w:val="00CD150A"/>
    <w:rsid w:val="00CF7073"/>
    <w:rsid w:val="00D25F76"/>
    <w:rsid w:val="00D2766B"/>
    <w:rsid w:val="00D35A20"/>
    <w:rsid w:val="00D47494"/>
    <w:rsid w:val="00D54111"/>
    <w:rsid w:val="00D562D6"/>
    <w:rsid w:val="00D93A2E"/>
    <w:rsid w:val="00D94635"/>
    <w:rsid w:val="00D957EF"/>
    <w:rsid w:val="00D96D86"/>
    <w:rsid w:val="00DA05D8"/>
    <w:rsid w:val="00DA5F42"/>
    <w:rsid w:val="00DB22E2"/>
    <w:rsid w:val="00DB4066"/>
    <w:rsid w:val="00DB48F2"/>
    <w:rsid w:val="00DC4601"/>
    <w:rsid w:val="00DF64BF"/>
    <w:rsid w:val="00E01E83"/>
    <w:rsid w:val="00E17361"/>
    <w:rsid w:val="00E35B85"/>
    <w:rsid w:val="00E7012A"/>
    <w:rsid w:val="00E725E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C6110"/>
    <w:rsid w:val="00FD58F3"/>
    <w:rsid w:val="00FD5B0C"/>
    <w:rsid w:val="00FF43B6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21BAEF"/>
  <w15:chartTrackingRefBased/>
  <w15:docId w15:val="{62965491-9934-4FC0-8DC7-E5B8BB153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E725E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E725E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E725E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E725E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E725E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E725E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E725E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E725E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E725E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E725E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725E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E725E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E725EA"/>
  </w:style>
  <w:style w:type="paragraph" w:styleId="TOC1">
    <w:name w:val="toc 1"/>
    <w:basedOn w:val="Normal"/>
    <w:next w:val="Normal"/>
    <w:autoRedefine/>
    <w:uiPriority w:val="2"/>
    <w:rsid w:val="00E725E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E725E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E725E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E725E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E725E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E725E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E725E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E725E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E725E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E725E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E725EA"/>
    <w:pPr>
      <w:numPr>
        <w:numId w:val="10"/>
      </w:numPr>
    </w:pPr>
  </w:style>
  <w:style w:type="paragraph" w:styleId="ListBullet">
    <w:name w:val="List Bullet"/>
    <w:basedOn w:val="BodyText"/>
    <w:uiPriority w:val="1"/>
    <w:rsid w:val="00E725E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E725E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E725E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E725E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E725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E725E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E725E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E725E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E725E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E725EA"/>
    <w:rPr>
      <w:sz w:val="20"/>
      <w:szCs w:val="20"/>
    </w:rPr>
  </w:style>
  <w:style w:type="paragraph" w:customStyle="1" w:styleId="Titlehidden">
    <w:name w:val="Title_hidden"/>
    <w:uiPriority w:val="99"/>
    <w:qFormat/>
    <w:rsid w:val="00E725EA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E725E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E725E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E725E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E725E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E725E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E725E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E725E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E725E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E725E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E725E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E725E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E725E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E725E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E725E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E725E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E725E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E725E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E725E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E725E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E725E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E725E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E725E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E725E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E725E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E725E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E725E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E725EA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E725EA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E725E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E725E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E725EA"/>
  </w:style>
  <w:style w:type="paragraph" w:customStyle="1" w:styleId="TitleBeforeSub">
    <w:name w:val="TitleBeforeSub"/>
    <w:uiPriority w:val="2"/>
    <w:qFormat/>
    <w:rsid w:val="00E725E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E725EA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paragraph" w:customStyle="1" w:styleId="TableAnchor">
    <w:name w:val="TableAnchor"/>
    <w:uiPriority w:val="99"/>
    <w:rsid w:val="00E725EA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character" w:customStyle="1" w:styleId="italic">
    <w:name w:val="italic"/>
    <w:uiPriority w:val="99"/>
    <w:rsid w:val="00E725EA"/>
    <w:rPr>
      <w:i/>
      <w:iCs/>
      <w:color w:val="000000"/>
      <w:w w:val="100"/>
      <w:lang w:val="en-US"/>
    </w:rPr>
  </w:style>
  <w:style w:type="character" w:customStyle="1" w:styleId="substitute">
    <w:name w:val="substitute"/>
    <w:uiPriority w:val="99"/>
    <w:rsid w:val="00E725EA"/>
    <w:rPr>
      <w:rFonts w:ascii="Arial" w:hAnsi="Arial" w:cs="Arial"/>
      <w:b/>
      <w:bCs/>
      <w:sz w:val="20"/>
      <w:szCs w:val="20"/>
    </w:rPr>
  </w:style>
  <w:style w:type="character" w:customStyle="1" w:styleId="TitleChar">
    <w:name w:val="Title Char"/>
    <w:link w:val="Title"/>
    <w:uiPriority w:val="2"/>
    <w:rsid w:val="0092203A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3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13" ma:contentTypeDescription="Create a new document." ma:contentTypeScope="" ma:versionID="51c0a265de0fd6e0a1e687b3695a0e67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08b064bdfc147e9976147b1e2a1262ed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8755DB-D350-473C-9489-7F759E5D6B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DD953B-3A17-477B-A229-E62DBB28F04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93BA908-00C3-459A-BED4-E9A37C8330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01793B6-6D79-4A50-A3F5-84440CBFD7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8</cp:revision>
  <cp:lastPrinted>2014-03-20T15:40:00Z</cp:lastPrinted>
  <dcterms:created xsi:type="dcterms:W3CDTF">2021-12-10T16:17:00Z</dcterms:created>
  <dcterms:modified xsi:type="dcterms:W3CDTF">2026-05-14T15:19:00Z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27289400.0000000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