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B6D12" w14:textId="77777777" w:rsidR="00B7701D" w:rsidRPr="00B7701D" w:rsidRDefault="00B7701D" w:rsidP="00C1566B">
      <w:pPr>
        <w:pStyle w:val="Titlehidden"/>
        <w:rPr>
          <w:sz w:val="18"/>
        </w:rPr>
      </w:pPr>
      <w:r w:rsidRPr="00B7701D">
        <w:rPr>
          <w:rFonts w:ascii="Times New Roman" w:hAnsi="Times New Roman"/>
          <w:sz w:val="18"/>
        </w:rPr>
        <w:br/>
      </w:r>
      <w:r w:rsidRPr="00B7701D">
        <w:rPr>
          <w:rFonts w:ascii="Times New Roman" w:hAnsi="Times New Roman"/>
          <w:sz w:val="24"/>
        </w:rPr>
        <w:t>Form 13—Notice for Deposition on Written Questions</w:t>
      </w:r>
      <w:r>
        <w:rPr>
          <w:rFonts w:ascii="Times New Roman" w:hAnsi="Times New Roman"/>
          <w:sz w:val="24"/>
        </w:rPr>
        <w:br/>
      </w:r>
    </w:p>
    <w:p w14:paraId="4DF93247" w14:textId="77777777" w:rsidR="00D64F14" w:rsidRPr="00D80BD8" w:rsidRDefault="00D64F14" w:rsidP="00D80BD8">
      <w:pPr>
        <w:pStyle w:val="Captionhidden"/>
      </w:pPr>
      <w:r w:rsidRPr="00D80BD8">
        <w:rPr>
          <w:rStyle w:val="substitute"/>
          <w:b/>
          <w:szCs w:val="24"/>
        </w:rPr>
        <w:t>[</w:t>
      </w:r>
      <w:r w:rsidRPr="00D80BD8">
        <w:rPr>
          <w:rStyle w:val="substitute"/>
          <w:b/>
        </w:rPr>
        <w:t>Caption. See Special Instruction 87.</w:t>
      </w:r>
      <w:r w:rsidRPr="00D80BD8">
        <w:t>]</w:t>
      </w:r>
    </w:p>
    <w:p w14:paraId="412B6D14" w14:textId="77777777" w:rsidR="00B7701D" w:rsidRDefault="00B7701D" w:rsidP="00C1566B">
      <w:pPr>
        <w:pStyle w:val="para"/>
        <w:widowControl/>
        <w:tabs>
          <w:tab w:val="right" w:leader="underscore" w:pos="9000"/>
        </w:tabs>
        <w:spacing w:before="360" w:after="360" w:line="240" w:lineRule="auto"/>
        <w:jc w:val="center"/>
        <w:rPr>
          <w:b/>
          <w:bCs/>
          <w:w w:val="100"/>
          <w:sz w:val="28"/>
          <w:szCs w:val="28"/>
        </w:rPr>
      </w:pPr>
      <w:r>
        <w:rPr>
          <w:b/>
          <w:bCs/>
          <w:w w:val="100"/>
          <w:sz w:val="28"/>
          <w:szCs w:val="28"/>
        </w:rPr>
        <w:t>Notice of Intent to Take Deposition on Written Questions</w:t>
      </w:r>
    </w:p>
    <w:p w14:paraId="412B6D15" w14:textId="193DA3EE" w:rsidR="00B7701D" w:rsidRDefault="00B7701D" w:rsidP="00C1566B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Notice is hereby given of the intent of </w:t>
      </w:r>
      <w:r w:rsidR="0036014E" w:rsidRPr="0036014E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2.29 or 2.45 or 2.101</w:t>
      </w:r>
      <w:r w:rsidR="0036014E" w:rsidRPr="0036014E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to take the answers of a witness to the interrogatories attached to this notice. The name of the witness is </w:t>
      </w:r>
      <w:r w:rsidR="0036014E" w:rsidRPr="0036014E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2.11 T/D</w:t>
      </w:r>
      <w:r w:rsidR="004C45BE">
        <w:rPr>
          <w:rFonts w:ascii="Arial" w:hAnsi="Arial" w:cs="Arial"/>
          <w:b/>
          <w:bCs/>
          <w:w w:val="100"/>
        </w:rPr>
        <w:t xml:space="preserve"> or 2.21 T/D or 2.05 T/D or 2.160 T/D or 2.170 T/D</w:t>
      </w:r>
      <w:r w:rsidR="0036014E" w:rsidRPr="0036014E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. The address of the witness is </w:t>
      </w:r>
      <w:r w:rsidR="0036014E" w:rsidRPr="0036014E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2.13 T/D</w:t>
      </w:r>
      <w:r w:rsidR="004C45BE">
        <w:rPr>
          <w:rFonts w:ascii="Arial" w:hAnsi="Arial" w:cs="Arial"/>
          <w:b/>
          <w:bCs/>
          <w:w w:val="100"/>
        </w:rPr>
        <w:t xml:space="preserve"> or 2.23 T/D or 2.06 T/D or 2.162 T/D or 2.172 T/D</w:t>
      </w:r>
      <w:r w:rsidR="0036014E" w:rsidRPr="0036014E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, </w:t>
      </w:r>
      <w:r w:rsidR="0036014E" w:rsidRPr="0036014E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2.14 T/D</w:t>
      </w:r>
      <w:r w:rsidR="004C45BE">
        <w:rPr>
          <w:rFonts w:ascii="Arial" w:hAnsi="Arial" w:cs="Arial"/>
          <w:b/>
          <w:bCs/>
          <w:w w:val="100"/>
        </w:rPr>
        <w:t xml:space="preserve"> or 2.24 T/D or 2.07 T/D or 2.163 T/D or 2.173 T/D</w:t>
      </w:r>
      <w:r w:rsidR="0036014E" w:rsidRPr="0036014E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. The deposition is to be used in the above-numbered and -entitled proceeding.</w:t>
      </w:r>
    </w:p>
    <w:p w14:paraId="412B6D16" w14:textId="27212CEA" w:rsidR="00B7701D" w:rsidRDefault="00B7701D" w:rsidP="00C1566B">
      <w:pPr>
        <w:pStyle w:val="UserInstructionjustifyhidden"/>
      </w:pPr>
      <w:r>
        <w:t>Add signature block. See Special Instruction 86—Signature Blocks. On this form you are attorney(s) for 2.29</w:t>
      </w:r>
      <w:r w:rsidR="00937837">
        <w:t xml:space="preserve">, </w:t>
      </w:r>
      <w:r>
        <w:t>2.45</w:t>
      </w:r>
      <w:r w:rsidR="00937837">
        <w:t>,</w:t>
      </w:r>
      <w:r>
        <w:t xml:space="preserve"> or 2.101.</w:t>
      </w:r>
    </w:p>
    <w:p w14:paraId="412B6D17" w14:textId="77777777" w:rsidR="007F463F" w:rsidRDefault="007F463F" w:rsidP="00C1566B"/>
    <w:sectPr w:rsidR="007F463F" w:rsidSect="00A0092C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6D879" w14:textId="77777777" w:rsidR="00A0092C" w:rsidRDefault="00A0092C">
      <w:r>
        <w:separator/>
      </w:r>
    </w:p>
  </w:endnote>
  <w:endnote w:type="continuationSeparator" w:id="0">
    <w:p w14:paraId="1F784DF6" w14:textId="77777777" w:rsidR="00A0092C" w:rsidRDefault="00A00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B6D1D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9F49B" w14:textId="77777777" w:rsidR="00A0092C" w:rsidRDefault="00A0092C">
      <w:r>
        <w:separator/>
      </w:r>
    </w:p>
  </w:footnote>
  <w:footnote w:type="continuationSeparator" w:id="0">
    <w:p w14:paraId="4F812047" w14:textId="77777777" w:rsidR="00A0092C" w:rsidRDefault="00A00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B6D1C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152214275">
    <w:abstractNumId w:val="8"/>
  </w:num>
  <w:num w:numId="2" w16cid:durableId="2008171072">
    <w:abstractNumId w:val="8"/>
  </w:num>
  <w:num w:numId="3" w16cid:durableId="1187599792">
    <w:abstractNumId w:val="3"/>
  </w:num>
  <w:num w:numId="4" w16cid:durableId="2059426199">
    <w:abstractNumId w:val="3"/>
  </w:num>
  <w:num w:numId="5" w16cid:durableId="986085029">
    <w:abstractNumId w:val="9"/>
  </w:num>
  <w:num w:numId="6" w16cid:durableId="1432319792">
    <w:abstractNumId w:val="9"/>
  </w:num>
  <w:num w:numId="7" w16cid:durableId="367992412">
    <w:abstractNumId w:val="7"/>
  </w:num>
  <w:num w:numId="8" w16cid:durableId="802505906">
    <w:abstractNumId w:val="7"/>
  </w:num>
  <w:num w:numId="9" w16cid:durableId="586350928">
    <w:abstractNumId w:val="13"/>
  </w:num>
  <w:num w:numId="10" w16cid:durableId="1554466604">
    <w:abstractNumId w:val="15"/>
  </w:num>
  <w:num w:numId="11" w16cid:durableId="1050304737">
    <w:abstractNumId w:val="8"/>
  </w:num>
  <w:num w:numId="12" w16cid:durableId="1781683865">
    <w:abstractNumId w:val="3"/>
  </w:num>
  <w:num w:numId="13" w16cid:durableId="1143111296">
    <w:abstractNumId w:val="9"/>
  </w:num>
  <w:num w:numId="14" w16cid:durableId="1593512042">
    <w:abstractNumId w:val="7"/>
  </w:num>
  <w:num w:numId="15" w16cid:durableId="1441802403">
    <w:abstractNumId w:val="6"/>
  </w:num>
  <w:num w:numId="16" w16cid:durableId="442960787">
    <w:abstractNumId w:val="5"/>
  </w:num>
  <w:num w:numId="17" w16cid:durableId="1122502813">
    <w:abstractNumId w:val="4"/>
  </w:num>
  <w:num w:numId="18" w16cid:durableId="1590576874">
    <w:abstractNumId w:val="2"/>
  </w:num>
  <w:num w:numId="19" w16cid:durableId="260382735">
    <w:abstractNumId w:val="1"/>
  </w:num>
  <w:num w:numId="20" w16cid:durableId="1479372173">
    <w:abstractNumId w:val="0"/>
  </w:num>
  <w:num w:numId="21" w16cid:durableId="1015226800">
    <w:abstractNumId w:val="11"/>
  </w:num>
  <w:num w:numId="22" w16cid:durableId="2068802054">
    <w:abstractNumId w:val="12"/>
  </w:num>
  <w:num w:numId="23" w16cid:durableId="91056095">
    <w:abstractNumId w:val="14"/>
  </w:num>
  <w:num w:numId="24" w16cid:durableId="959721392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782460964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FF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13.docx"/>
    <w:docVar w:name="TBBStampDate" w:val="05-14-2026"/>
    <w:docVar w:name="TBBVer" w:val="docx"/>
    <w:docVar w:name="TBBYear" w:val="2026"/>
  </w:docVars>
  <w:rsids>
    <w:rsidRoot w:val="00B7701D"/>
    <w:rsid w:val="00006704"/>
    <w:rsid w:val="00020F64"/>
    <w:rsid w:val="00035105"/>
    <w:rsid w:val="00040FB8"/>
    <w:rsid w:val="0004285B"/>
    <w:rsid w:val="00055419"/>
    <w:rsid w:val="00056FF7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36509"/>
    <w:rsid w:val="00167635"/>
    <w:rsid w:val="001B4977"/>
    <w:rsid w:val="001C7034"/>
    <w:rsid w:val="001D113B"/>
    <w:rsid w:val="0020019D"/>
    <w:rsid w:val="0021192E"/>
    <w:rsid w:val="00212AD4"/>
    <w:rsid w:val="00220537"/>
    <w:rsid w:val="00221D27"/>
    <w:rsid w:val="002733D1"/>
    <w:rsid w:val="00284F69"/>
    <w:rsid w:val="002C1959"/>
    <w:rsid w:val="002C211D"/>
    <w:rsid w:val="002C3E97"/>
    <w:rsid w:val="002C456D"/>
    <w:rsid w:val="002D4648"/>
    <w:rsid w:val="002D4815"/>
    <w:rsid w:val="002D5E25"/>
    <w:rsid w:val="002F4B1D"/>
    <w:rsid w:val="00300E00"/>
    <w:rsid w:val="003119E6"/>
    <w:rsid w:val="00313D85"/>
    <w:rsid w:val="00320622"/>
    <w:rsid w:val="00331C88"/>
    <w:rsid w:val="0036014E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41805"/>
    <w:rsid w:val="004455C4"/>
    <w:rsid w:val="0046632A"/>
    <w:rsid w:val="00472EAC"/>
    <w:rsid w:val="004A1988"/>
    <w:rsid w:val="004C45BE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2C9F"/>
    <w:rsid w:val="0056511D"/>
    <w:rsid w:val="00570333"/>
    <w:rsid w:val="00574113"/>
    <w:rsid w:val="00582F0A"/>
    <w:rsid w:val="005906DA"/>
    <w:rsid w:val="005967D5"/>
    <w:rsid w:val="005B3021"/>
    <w:rsid w:val="005B4365"/>
    <w:rsid w:val="005B4AE9"/>
    <w:rsid w:val="005B683D"/>
    <w:rsid w:val="005C4081"/>
    <w:rsid w:val="005F679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71DDF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1B42"/>
    <w:rsid w:val="00877F53"/>
    <w:rsid w:val="00877FDE"/>
    <w:rsid w:val="008B3F1F"/>
    <w:rsid w:val="008D3F7D"/>
    <w:rsid w:val="008D602D"/>
    <w:rsid w:val="008E185C"/>
    <w:rsid w:val="008F41A5"/>
    <w:rsid w:val="00903348"/>
    <w:rsid w:val="00937698"/>
    <w:rsid w:val="00937837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092C"/>
    <w:rsid w:val="00A026BD"/>
    <w:rsid w:val="00A0583D"/>
    <w:rsid w:val="00A05CB6"/>
    <w:rsid w:val="00A156B5"/>
    <w:rsid w:val="00A17A2F"/>
    <w:rsid w:val="00A34BDC"/>
    <w:rsid w:val="00A41A37"/>
    <w:rsid w:val="00AA74A2"/>
    <w:rsid w:val="00AB3BCD"/>
    <w:rsid w:val="00AC3A72"/>
    <w:rsid w:val="00AE05F0"/>
    <w:rsid w:val="00AE4B20"/>
    <w:rsid w:val="00AE61F5"/>
    <w:rsid w:val="00B12519"/>
    <w:rsid w:val="00B157A8"/>
    <w:rsid w:val="00B15C0D"/>
    <w:rsid w:val="00B17021"/>
    <w:rsid w:val="00B53927"/>
    <w:rsid w:val="00B57E8A"/>
    <w:rsid w:val="00B7701D"/>
    <w:rsid w:val="00BA13C4"/>
    <w:rsid w:val="00BE2E17"/>
    <w:rsid w:val="00C04F3D"/>
    <w:rsid w:val="00C1069F"/>
    <w:rsid w:val="00C1566B"/>
    <w:rsid w:val="00C164DA"/>
    <w:rsid w:val="00C16AEA"/>
    <w:rsid w:val="00C445FE"/>
    <w:rsid w:val="00C53FF7"/>
    <w:rsid w:val="00CA5BD5"/>
    <w:rsid w:val="00CB0C7B"/>
    <w:rsid w:val="00CB155D"/>
    <w:rsid w:val="00CC5C2E"/>
    <w:rsid w:val="00CD150A"/>
    <w:rsid w:val="00CF7073"/>
    <w:rsid w:val="00D2249A"/>
    <w:rsid w:val="00D25F76"/>
    <w:rsid w:val="00D2766B"/>
    <w:rsid w:val="00D35A20"/>
    <w:rsid w:val="00D47494"/>
    <w:rsid w:val="00D562D6"/>
    <w:rsid w:val="00D64F14"/>
    <w:rsid w:val="00D80BD8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DF6F4A"/>
    <w:rsid w:val="00E01E83"/>
    <w:rsid w:val="00E17361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2B6D12"/>
  <w15:chartTrackingRefBased/>
  <w15:docId w15:val="{0E6E1659-C629-4B66-9DC3-0EA4C5CE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B7701D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B7701D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B7701D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B7701D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B7701D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B7701D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B7701D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B7701D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B7701D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B7701D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7701D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B7701D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B7701D"/>
  </w:style>
  <w:style w:type="paragraph" w:styleId="TOC1">
    <w:name w:val="toc 1"/>
    <w:basedOn w:val="Normal"/>
    <w:next w:val="Normal"/>
    <w:autoRedefine/>
    <w:uiPriority w:val="2"/>
    <w:rsid w:val="00B7701D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B7701D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B7701D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B7701D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B7701D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B7701D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B7701D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B7701D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B7701D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B7701D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B7701D"/>
    <w:pPr>
      <w:numPr>
        <w:numId w:val="10"/>
      </w:numPr>
    </w:pPr>
  </w:style>
  <w:style w:type="paragraph" w:styleId="ListBullet">
    <w:name w:val="List Bullet"/>
    <w:basedOn w:val="BodyText"/>
    <w:uiPriority w:val="1"/>
    <w:rsid w:val="00B7701D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B7701D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B7701D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B7701D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B770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B7701D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B7701D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B7701D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B7701D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B7701D"/>
    <w:rPr>
      <w:sz w:val="20"/>
      <w:szCs w:val="20"/>
    </w:rPr>
  </w:style>
  <w:style w:type="paragraph" w:customStyle="1" w:styleId="Titlehidden">
    <w:name w:val="Title_hidden"/>
    <w:uiPriority w:val="99"/>
    <w:qFormat/>
    <w:rsid w:val="00B7701D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B7701D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B7701D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B7701D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B7701D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B7701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B7701D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B7701D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B7701D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B7701D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B7701D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B7701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B7701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B7701D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B7701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B7701D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B7701D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B7701D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B7701D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B7701D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B7701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B7701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B7701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B7701D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B7701D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B7701D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B7701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B7701D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B7701D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B7701D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B7701D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B7701D"/>
  </w:style>
  <w:style w:type="paragraph" w:customStyle="1" w:styleId="TitleBeforeSub">
    <w:name w:val="TitleBeforeSub"/>
    <w:uiPriority w:val="2"/>
    <w:qFormat/>
    <w:rsid w:val="00B7701D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TableAnchor">
    <w:name w:val="TableAnchor"/>
    <w:uiPriority w:val="99"/>
    <w:rsid w:val="00B7701D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paragraph" w:customStyle="1" w:styleId="para">
    <w:name w:val="para"/>
    <w:uiPriority w:val="99"/>
    <w:rsid w:val="00B7701D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character" w:customStyle="1" w:styleId="substitute">
    <w:name w:val="substitute"/>
    <w:uiPriority w:val="99"/>
    <w:rsid w:val="00B7701D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339A094B-0F37-4A6F-944E-59A5C69FB5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6106E6-8F83-40E7-883A-5E2DD79D8143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30CDAE1F-6F49-4B67-A86F-78B6653C88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F88429-EEE6-46E3-8823-846255260F8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11</cp:revision>
  <cp:lastPrinted>2014-03-20T14:53:00Z</cp:lastPrinted>
  <dcterms:created xsi:type="dcterms:W3CDTF">2021-12-10T16:15:00Z</dcterms:created>
  <dcterms:modified xsi:type="dcterms:W3CDTF">2026-05-14T15:17:00Z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27268600.0000000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