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D500D" w14:textId="77777777" w:rsidR="006C1F2F" w:rsidRPr="006C1F2F" w:rsidRDefault="006C1F2F" w:rsidP="00A95A25">
      <w:pPr>
        <w:pStyle w:val="Titlehidden"/>
        <w:rPr>
          <w:sz w:val="18"/>
        </w:rPr>
      </w:pPr>
      <w:r w:rsidRPr="006C1F2F">
        <w:rPr>
          <w:rFonts w:ascii="Times New Roman" w:hAnsi="Times New Roman"/>
          <w:sz w:val="18"/>
        </w:rPr>
        <w:br/>
      </w:r>
      <w:r w:rsidRPr="006C1F2F">
        <w:rPr>
          <w:rFonts w:ascii="Times New Roman" w:hAnsi="Times New Roman"/>
          <w:sz w:val="24"/>
        </w:rPr>
        <w:t>Form 60—Application to Reimburse Executor or Administrator</w:t>
      </w:r>
      <w:r>
        <w:rPr>
          <w:rFonts w:ascii="Times New Roman" w:hAnsi="Times New Roman"/>
          <w:sz w:val="24"/>
        </w:rPr>
        <w:br/>
      </w:r>
    </w:p>
    <w:p w14:paraId="456A31E2" w14:textId="77777777" w:rsidR="006A7FD9" w:rsidRPr="00CE7971" w:rsidRDefault="006A7FD9" w:rsidP="00CE7971">
      <w:pPr>
        <w:pStyle w:val="Captionhidden"/>
      </w:pPr>
      <w:r w:rsidRPr="00CE7971">
        <w:rPr>
          <w:rStyle w:val="substitute"/>
          <w:b/>
          <w:szCs w:val="24"/>
        </w:rPr>
        <w:t>[</w:t>
      </w:r>
      <w:r w:rsidRPr="00CE7971">
        <w:rPr>
          <w:rStyle w:val="substitute"/>
          <w:b/>
        </w:rPr>
        <w:t>Caption. See Special Instruction 87.</w:t>
      </w:r>
      <w:r w:rsidRPr="00CE7971">
        <w:t>]</w:t>
      </w:r>
    </w:p>
    <w:p w14:paraId="694D500F" w14:textId="77777777" w:rsidR="006C1F2F" w:rsidRDefault="006C1F2F" w:rsidP="00A95A25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>Application for Reimbursement</w:t>
      </w:r>
    </w:p>
    <w:p w14:paraId="694D5010" w14:textId="2BD7C0E7" w:rsidR="006C1F2F" w:rsidRDefault="007B02A7" w:rsidP="00A95A25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 w:rsidRPr="007B02A7">
        <w:rPr>
          <w:bCs/>
          <w:w w:val="100"/>
          <w:sz w:val="24"/>
        </w:rPr>
        <w:t>[</w:t>
      </w:r>
      <w:r w:rsidR="006C1F2F">
        <w:rPr>
          <w:rFonts w:ascii="Arial" w:hAnsi="Arial" w:cs="Arial"/>
          <w:b/>
          <w:bCs/>
          <w:w w:val="100"/>
        </w:rPr>
        <w:t>2.45 or 2.76</w:t>
      </w:r>
      <w:r w:rsidRPr="007B02A7">
        <w:rPr>
          <w:bCs/>
          <w:w w:val="100"/>
          <w:sz w:val="24"/>
        </w:rPr>
        <w:t>]</w:t>
      </w:r>
      <w:r w:rsidR="006C1F2F">
        <w:rPr>
          <w:w w:val="100"/>
          <w:sz w:val="24"/>
          <w:szCs w:val="24"/>
        </w:rPr>
        <w:t xml:space="preserve">, </w:t>
      </w:r>
      <w:r w:rsidRPr="007B02A7">
        <w:rPr>
          <w:w w:val="100"/>
          <w:sz w:val="24"/>
          <w:szCs w:val="24"/>
        </w:rPr>
        <w:t>[</w:t>
      </w:r>
      <w:r w:rsidR="006C1F2F">
        <w:rPr>
          <w:rFonts w:ascii="Arial" w:hAnsi="Arial" w:cs="Arial"/>
          <w:b/>
          <w:bCs/>
          <w:w w:val="100"/>
        </w:rPr>
        <w:t>2.85</w:t>
      </w:r>
      <w:r w:rsidRPr="007B02A7">
        <w:rPr>
          <w:bCs/>
          <w:w w:val="100"/>
          <w:sz w:val="24"/>
        </w:rPr>
        <w:t>]</w:t>
      </w:r>
      <w:r w:rsidR="006C1F2F">
        <w:rPr>
          <w:w w:val="100"/>
          <w:sz w:val="24"/>
          <w:szCs w:val="24"/>
        </w:rPr>
        <w:t xml:space="preserve"> of this estate, (“Applicant”) furnishes the following information to the Court:</w:t>
      </w:r>
    </w:p>
    <w:p w14:paraId="694D5011" w14:textId="77777777" w:rsidR="006C1F2F" w:rsidRDefault="006C1F2F" w:rsidP="00A95A25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1. </w:t>
      </w:r>
      <w:r>
        <w:rPr>
          <w:w w:val="100"/>
          <w:sz w:val="24"/>
          <w:szCs w:val="24"/>
        </w:rPr>
        <w:tab/>
        <w:t>Applicant has made the following expenditures on behalf of this estate:</w:t>
      </w:r>
    </w:p>
    <w:p w14:paraId="46B6EC5A" w14:textId="77777777" w:rsidR="00AF1D9A" w:rsidRDefault="006C1F2F" w:rsidP="00AF1D9A">
      <w:pPr>
        <w:pStyle w:val="UserInstructionjustifyhidden"/>
        <w:jc w:val="center"/>
      </w:pPr>
      <w:r>
        <w:t xml:space="preserve">List the </w:t>
      </w:r>
      <w:r w:rsidR="00AF1D9A">
        <w:t>expenditures with descriptions, purposes, dates, and amounts.</w:t>
      </w:r>
    </w:p>
    <w:p w14:paraId="72960618" w14:textId="77777777" w:rsidR="00AF1D9A" w:rsidRDefault="00AF1D9A" w:rsidP="00AF1D9A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2. </w:t>
      </w:r>
      <w:r>
        <w:rPr>
          <w:w w:val="100"/>
          <w:sz w:val="24"/>
          <w:szCs w:val="24"/>
        </w:rPr>
        <w:tab/>
        <w:t>All the foregoing expenditures have been necessary in the best interest of this estate, and the sums expended are reasonable sums.</w:t>
      </w:r>
    </w:p>
    <w:p w14:paraId="05A9AE41" w14:textId="77777777" w:rsidR="006A5D01" w:rsidRDefault="00AF1D9A" w:rsidP="00AF1D9A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3. </w:t>
      </w:r>
      <w:r>
        <w:rPr>
          <w:w w:val="100"/>
          <w:sz w:val="24"/>
          <w:szCs w:val="24"/>
        </w:rPr>
        <w:tab/>
        <w:t xml:space="preserve">These expenditures are just, and all legal offsets, payments, and credits known to Applicant have been allowed. </w:t>
      </w:r>
    </w:p>
    <w:p w14:paraId="0074B8EA" w14:textId="295D91A8" w:rsidR="00AF1D9A" w:rsidRDefault="00AF1D9A" w:rsidP="00AF1D9A">
      <w:pPr>
        <w:pStyle w:val="para"/>
        <w:widowControl/>
        <w:tabs>
          <w:tab w:val="left" w:pos="11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4. </w:t>
      </w:r>
      <w:r>
        <w:rPr>
          <w:w w:val="100"/>
          <w:sz w:val="24"/>
          <w:szCs w:val="24"/>
        </w:rPr>
        <w:tab/>
        <w:t>There are sufficient funds belonging to the estate from which this reimbursement can be made.</w:t>
      </w:r>
    </w:p>
    <w:p w14:paraId="18E69598" w14:textId="77777777" w:rsidR="00AF1D9A" w:rsidRDefault="00AF1D9A" w:rsidP="00AF1D9A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Applicant requests the Court to sign an order authorizing this reimbursement.</w:t>
      </w:r>
    </w:p>
    <w:p w14:paraId="61059E9E" w14:textId="77777777" w:rsidR="00AF1D9A" w:rsidRDefault="00AF1D9A" w:rsidP="00AF1D9A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</w:pPr>
      <w:r>
        <w:rPr>
          <w:w w:val="100"/>
          <w:sz w:val="24"/>
          <w:szCs w:val="24"/>
        </w:rPr>
        <w:t>Respectfully submitted,</w:t>
      </w:r>
    </w:p>
    <w:p w14:paraId="196F938E" w14:textId="04C961A3" w:rsidR="00AF1D9A" w:rsidRPr="00AF1D9A" w:rsidRDefault="00AF1D9A" w:rsidP="00AF1D9A">
      <w:pPr>
        <w:pStyle w:val="UserInstructionjustifyhidden"/>
      </w:pPr>
      <w:r>
        <w:t>Add signature block. See Special Instruction 86—Signature Blocks. On this form you are attorney(s) for Applicant.</w:t>
      </w:r>
    </w:p>
    <w:p w14:paraId="687C7C22" w14:textId="77777777" w:rsidR="00AF1D9A" w:rsidRDefault="00AF1D9A" w:rsidP="00AF1D9A">
      <w:pPr>
        <w:pStyle w:val="UserInstructioncenterhidden"/>
        <w:spacing w:line="240" w:lineRule="auto"/>
        <w:ind w:left="2160" w:right="2160"/>
      </w:pPr>
      <w:r>
        <w:t>Insert the following affidavit for an individual.</w:t>
      </w:r>
    </w:p>
    <w:p w14:paraId="0AB3247C" w14:textId="77777777" w:rsidR="00AF1D9A" w:rsidRPr="004F6450" w:rsidRDefault="00AF1D9A" w:rsidP="00AF1D9A">
      <w:pPr>
        <w:pStyle w:val="para"/>
        <w:widowControl/>
        <w:tabs>
          <w:tab w:val="right" w:leader="underscore" w:pos="9000"/>
        </w:tabs>
        <w:spacing w:before="0" w:after="200" w:line="240" w:lineRule="auto"/>
        <w:jc w:val="center"/>
        <w:rPr>
          <w:b/>
          <w:w w:val="100"/>
          <w:sz w:val="24"/>
          <w:szCs w:val="24"/>
        </w:rPr>
      </w:pPr>
      <w:r w:rsidRPr="004F6450">
        <w:rPr>
          <w:b/>
          <w:bCs/>
          <w:w w:val="100"/>
          <w:sz w:val="24"/>
          <w:szCs w:val="24"/>
        </w:rPr>
        <w:t>Affidavit of [</w:t>
      </w:r>
      <w:r>
        <w:rPr>
          <w:rFonts w:ascii="Arial" w:hAnsi="Arial" w:cs="Arial"/>
          <w:b/>
          <w:bCs/>
          <w:w w:val="100"/>
        </w:rPr>
        <w:t>2.85</w:t>
      </w:r>
      <w:r w:rsidRPr="004F6450">
        <w:rPr>
          <w:b/>
          <w:w w:val="100"/>
          <w:sz w:val="24"/>
        </w:rPr>
        <w:t>]</w:t>
      </w:r>
    </w:p>
    <w:p w14:paraId="158B4D64" w14:textId="77777777" w:rsidR="00AF1D9A" w:rsidRDefault="00AF1D9A" w:rsidP="00AF1D9A">
      <w:pPr>
        <w:pStyle w:val="para"/>
        <w:widowControl/>
        <w:tabs>
          <w:tab w:val="left" w:pos="2880"/>
        </w:tabs>
        <w:spacing w:before="60" w:after="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STATE OF TEXAS</w:t>
      </w:r>
      <w:r>
        <w:rPr>
          <w:caps/>
          <w:w w:val="100"/>
          <w:sz w:val="24"/>
          <w:szCs w:val="24"/>
        </w:rPr>
        <w:tab/>
        <w:t>)(</w:t>
      </w:r>
      <w:r>
        <w:rPr>
          <w:caps/>
          <w:w w:val="100"/>
          <w:sz w:val="24"/>
          <w:szCs w:val="24"/>
        </w:rPr>
        <w:br/>
      </w:r>
      <w:r>
        <w:rPr>
          <w:caps/>
          <w:w w:val="100"/>
          <w:sz w:val="24"/>
          <w:szCs w:val="24"/>
        </w:rPr>
        <w:tab/>
        <w:t>)(</w:t>
      </w:r>
    </w:p>
    <w:p w14:paraId="1C24AC7A" w14:textId="77777777" w:rsidR="00AF1D9A" w:rsidRDefault="00AF1D9A" w:rsidP="00AF1D9A">
      <w:pPr>
        <w:pStyle w:val="para"/>
        <w:widowControl/>
        <w:tabs>
          <w:tab w:val="left" w:pos="2880"/>
        </w:tabs>
        <w:spacing w:before="0" w:after="24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COUNTY OF ______</w:t>
      </w:r>
      <w:r>
        <w:rPr>
          <w:caps/>
          <w:w w:val="100"/>
          <w:sz w:val="24"/>
          <w:szCs w:val="24"/>
        </w:rPr>
        <w:tab/>
        <w:t>)(</w:t>
      </w:r>
    </w:p>
    <w:p w14:paraId="45F9922C" w14:textId="77777777" w:rsidR="00AF1D9A" w:rsidRDefault="00AF1D9A" w:rsidP="00AF1D9A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lastRenderedPageBreak/>
        <w:t xml:space="preserve">I, </w:t>
      </w:r>
      <w:r w:rsidRPr="00CD7E5A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2.45 or 2.76</w:t>
      </w:r>
      <w:r w:rsidRPr="00CD7E5A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having been duly sworn, hereby state on my oath that the foregoing Application for Reimbursement and the list of expenditures therein are true and correct in every respect.</w:t>
      </w:r>
    </w:p>
    <w:p w14:paraId="12697143" w14:textId="77777777" w:rsidR="00AF1D9A" w:rsidRDefault="00AF1D9A" w:rsidP="00AF1D9A">
      <w:pPr>
        <w:pStyle w:val="para"/>
        <w:widowControl/>
        <w:tabs>
          <w:tab w:val="left" w:pos="2880"/>
        </w:tabs>
        <w:spacing w:before="0" w:after="240" w:line="240" w:lineRule="auto"/>
        <w:jc w:val="left"/>
        <w:rPr>
          <w:caps/>
          <w:w w:val="100"/>
          <w:sz w:val="24"/>
          <w:szCs w:val="24"/>
        </w:rPr>
      </w:pPr>
    </w:p>
    <w:p w14:paraId="722AD18E" w14:textId="77777777" w:rsidR="00AF1D9A" w:rsidRDefault="00AF1D9A" w:rsidP="00AF1D9A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 w:rsidRPr="00622082">
        <w:rPr>
          <w:bCs/>
          <w:w w:val="100"/>
          <w:sz w:val="24"/>
        </w:rPr>
        <w:t>[</w:t>
      </w:r>
      <w:r>
        <w:rPr>
          <w:rFonts w:ascii="Arial" w:hAnsi="Arial" w:cs="Arial"/>
          <w:b/>
          <w:bCs/>
          <w:w w:val="100"/>
        </w:rPr>
        <w:t>2.45 or 2.76</w:t>
      </w:r>
      <w:r w:rsidRPr="0062208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</w:t>
      </w:r>
      <w:r w:rsidRPr="0062208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2.85</w:t>
      </w:r>
      <w:r w:rsidRPr="00622082">
        <w:rPr>
          <w:bCs/>
          <w:w w:val="100"/>
          <w:sz w:val="24"/>
        </w:rPr>
        <w:t>]</w:t>
      </w:r>
    </w:p>
    <w:p w14:paraId="6FB639F5" w14:textId="77777777" w:rsidR="00AF1D9A" w:rsidRDefault="00AF1D9A" w:rsidP="00AF1D9A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SUBSCRIBED AND SWORN TO BEFORE ME by </w:t>
      </w:r>
      <w:r w:rsidRPr="0062208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2.45 or 2.76</w:t>
      </w:r>
      <w:r w:rsidRPr="0062208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on ___________________________.</w:t>
      </w:r>
    </w:p>
    <w:p w14:paraId="3CDA5222" w14:textId="77777777" w:rsidR="00AF1D9A" w:rsidRDefault="00AF1D9A" w:rsidP="00AF1D9A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>
        <w:rPr>
          <w:w w:val="100"/>
          <w:sz w:val="24"/>
          <w:szCs w:val="24"/>
        </w:rPr>
        <w:t>Notary Public, State of Texas</w:t>
      </w:r>
    </w:p>
    <w:p w14:paraId="1E8DAC02" w14:textId="77777777" w:rsidR="00AF1D9A" w:rsidRDefault="00AF1D9A" w:rsidP="00AF1D9A">
      <w:pPr>
        <w:pStyle w:val="UserInstructioncenterhidden"/>
        <w:spacing w:line="240" w:lineRule="auto"/>
        <w:ind w:left="2160" w:right="2160"/>
      </w:pPr>
      <w:r>
        <w:t>Insert the following affidavit for a corporate fiduciary.</w:t>
      </w:r>
    </w:p>
    <w:p w14:paraId="3C0C9168" w14:textId="77777777" w:rsidR="00AF1D9A" w:rsidRPr="004F6450" w:rsidRDefault="00AF1D9A" w:rsidP="00AF1D9A">
      <w:pPr>
        <w:pStyle w:val="para"/>
        <w:widowControl/>
        <w:tabs>
          <w:tab w:val="right" w:leader="underscore" w:pos="9000"/>
        </w:tabs>
        <w:spacing w:before="0" w:after="200" w:line="240" w:lineRule="auto"/>
        <w:jc w:val="center"/>
        <w:rPr>
          <w:b/>
          <w:w w:val="100"/>
          <w:sz w:val="24"/>
          <w:szCs w:val="24"/>
        </w:rPr>
      </w:pPr>
      <w:r w:rsidRPr="004F6450">
        <w:rPr>
          <w:b/>
          <w:bCs/>
          <w:w w:val="100"/>
          <w:sz w:val="24"/>
          <w:szCs w:val="24"/>
        </w:rPr>
        <w:t>Affidavit of [</w:t>
      </w:r>
      <w:r>
        <w:rPr>
          <w:rFonts w:ascii="Arial" w:hAnsi="Arial" w:cs="Arial"/>
          <w:b/>
          <w:bCs/>
          <w:w w:val="100"/>
        </w:rPr>
        <w:t>2.85</w:t>
      </w:r>
      <w:r w:rsidRPr="004F6450">
        <w:rPr>
          <w:b/>
          <w:w w:val="100"/>
          <w:sz w:val="24"/>
        </w:rPr>
        <w:t>]</w:t>
      </w:r>
    </w:p>
    <w:p w14:paraId="493323F7" w14:textId="77777777" w:rsidR="00AF1D9A" w:rsidRDefault="00AF1D9A" w:rsidP="00AF1D9A">
      <w:pPr>
        <w:pStyle w:val="para"/>
        <w:widowControl/>
        <w:tabs>
          <w:tab w:val="left" w:pos="2880"/>
        </w:tabs>
        <w:spacing w:before="60" w:after="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STATE OF TEXAS</w:t>
      </w:r>
      <w:r>
        <w:rPr>
          <w:caps/>
          <w:w w:val="100"/>
          <w:sz w:val="24"/>
          <w:szCs w:val="24"/>
        </w:rPr>
        <w:tab/>
        <w:t>)(</w:t>
      </w:r>
      <w:r>
        <w:rPr>
          <w:caps/>
          <w:w w:val="100"/>
          <w:sz w:val="24"/>
          <w:szCs w:val="24"/>
        </w:rPr>
        <w:br/>
      </w:r>
      <w:r>
        <w:rPr>
          <w:caps/>
          <w:w w:val="100"/>
          <w:sz w:val="24"/>
          <w:szCs w:val="24"/>
        </w:rPr>
        <w:tab/>
        <w:t>)(</w:t>
      </w:r>
    </w:p>
    <w:p w14:paraId="49F784C2" w14:textId="77777777" w:rsidR="00AF1D9A" w:rsidRDefault="00AF1D9A" w:rsidP="00AF1D9A">
      <w:pPr>
        <w:pStyle w:val="para"/>
        <w:widowControl/>
        <w:tabs>
          <w:tab w:val="left" w:pos="2880"/>
        </w:tabs>
        <w:spacing w:before="0" w:after="24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COUNTY OF ______</w:t>
      </w:r>
      <w:r>
        <w:rPr>
          <w:caps/>
          <w:w w:val="100"/>
          <w:sz w:val="24"/>
          <w:szCs w:val="24"/>
        </w:rPr>
        <w:tab/>
        <w:t>)(</w:t>
      </w:r>
    </w:p>
    <w:p w14:paraId="37ACF200" w14:textId="77777777" w:rsidR="00AF1D9A" w:rsidRDefault="00AF1D9A" w:rsidP="00AF1D9A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I, </w:t>
      </w:r>
      <w:r w:rsidRPr="0062208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2.61</w:t>
      </w:r>
      <w:r w:rsidRPr="0062208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having been duly sworn, hereby state on oath that I am a </w:t>
      </w:r>
      <w:r w:rsidRPr="0062208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2.63</w:t>
      </w:r>
      <w:r w:rsidRPr="0062208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of </w:t>
      </w:r>
      <w:r w:rsidRPr="0062208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2.45</w:t>
      </w:r>
      <w:r w:rsidRPr="0062208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</w:t>
      </w:r>
      <w:r w:rsidRPr="0062208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2.85</w:t>
      </w:r>
      <w:r w:rsidRPr="0062208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of the Estate of </w:t>
      </w:r>
      <w:r w:rsidRPr="0062208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Pr="0062208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Deceased; that I have been fully authorized to act herein for and on behalf of said corporate fiduciary; that I have made diligent inquiry and examination; and that I believe that the expenditures in the foregoing</w:t>
      </w:r>
      <w:r w:rsidRPr="006E014E">
        <w:rPr>
          <w:w w:val="100"/>
          <w:sz w:val="24"/>
          <w:szCs w:val="24"/>
        </w:rPr>
        <w:t xml:space="preserve"> </w:t>
      </w:r>
      <w:r>
        <w:rPr>
          <w:w w:val="100"/>
          <w:sz w:val="24"/>
          <w:szCs w:val="24"/>
        </w:rPr>
        <w:t xml:space="preserve">Application for Reimbursement are just and </w:t>
      </w:r>
      <w:r w:rsidRPr="00F02414">
        <w:rPr>
          <w:w w:val="100"/>
          <w:sz w:val="24"/>
          <w:szCs w:val="24"/>
        </w:rPr>
        <w:t>that all legal offsets</w:t>
      </w:r>
      <w:r>
        <w:rPr>
          <w:w w:val="100"/>
          <w:sz w:val="24"/>
          <w:szCs w:val="24"/>
        </w:rPr>
        <w:t>, payments, and credits made known to me have been allowed.</w:t>
      </w:r>
    </w:p>
    <w:p w14:paraId="00CCB695" w14:textId="77777777" w:rsidR="00AF1D9A" w:rsidRDefault="00AF1D9A" w:rsidP="00AF1D9A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 w:rsidRPr="00622082">
        <w:rPr>
          <w:bCs/>
          <w:w w:val="100"/>
          <w:sz w:val="24"/>
        </w:rPr>
        <w:t>[</w:t>
      </w:r>
      <w:r>
        <w:rPr>
          <w:rFonts w:ascii="Arial" w:hAnsi="Arial" w:cs="Arial"/>
          <w:b/>
          <w:bCs/>
          <w:w w:val="100"/>
        </w:rPr>
        <w:t>2.45</w:t>
      </w:r>
      <w:r w:rsidRPr="0062208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</w:t>
      </w:r>
      <w:r w:rsidRPr="0062208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2.85</w:t>
      </w:r>
      <w:r w:rsidRPr="00622082">
        <w:rPr>
          <w:bCs/>
          <w:w w:val="100"/>
          <w:sz w:val="24"/>
        </w:rPr>
        <w:t>]</w:t>
      </w:r>
    </w:p>
    <w:p w14:paraId="488517AB" w14:textId="77777777" w:rsidR="00AF1D9A" w:rsidRDefault="00AF1D9A" w:rsidP="00AF1D9A">
      <w:pPr>
        <w:pStyle w:val="para"/>
        <w:widowControl/>
        <w:tabs>
          <w:tab w:val="left" w:pos="4560"/>
          <w:tab w:val="left" w:leader="underscore" w:pos="900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By</w:t>
      </w:r>
      <w:r>
        <w:rPr>
          <w:w w:val="100"/>
          <w:sz w:val="24"/>
          <w:szCs w:val="24"/>
        </w:rPr>
        <w:tab/>
      </w:r>
      <w:r>
        <w:rPr>
          <w:w w:val="100"/>
          <w:sz w:val="24"/>
          <w:szCs w:val="24"/>
        </w:rPr>
        <w:tab/>
      </w:r>
      <w:r>
        <w:rPr>
          <w:w w:val="100"/>
          <w:sz w:val="24"/>
          <w:szCs w:val="24"/>
        </w:rPr>
        <w:br/>
      </w:r>
      <w:r>
        <w:rPr>
          <w:w w:val="100"/>
          <w:sz w:val="24"/>
          <w:szCs w:val="24"/>
        </w:rPr>
        <w:tab/>
        <w:t xml:space="preserve">  </w:t>
      </w:r>
      <w:r w:rsidRPr="0062208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2.61</w:t>
      </w:r>
      <w:r w:rsidRPr="0062208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</w:t>
      </w:r>
      <w:r w:rsidRPr="0062208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2.63</w:t>
      </w:r>
      <w:r w:rsidRPr="00622082">
        <w:rPr>
          <w:bCs/>
          <w:w w:val="100"/>
          <w:sz w:val="24"/>
        </w:rPr>
        <w:t>]</w:t>
      </w:r>
    </w:p>
    <w:p w14:paraId="34E9D50A" w14:textId="77777777" w:rsidR="00AF1D9A" w:rsidRDefault="00AF1D9A" w:rsidP="00AF1D9A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SUBSCRIBED AND SWORN TO BEFORE ME by </w:t>
      </w:r>
      <w:r w:rsidRPr="00622082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2.61</w:t>
      </w:r>
      <w:r w:rsidRPr="00622082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on _____________________ ________________________.</w:t>
      </w:r>
    </w:p>
    <w:p w14:paraId="099E9E61" w14:textId="77777777" w:rsidR="00AF1D9A" w:rsidRDefault="00AF1D9A" w:rsidP="00AF1D9A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>
        <w:rPr>
          <w:w w:val="100"/>
          <w:sz w:val="24"/>
          <w:szCs w:val="24"/>
        </w:rPr>
        <w:t>Notary Public, State of Texas</w:t>
      </w:r>
    </w:p>
    <w:p w14:paraId="07422DE2" w14:textId="4ACB7AF9" w:rsidR="00AF1D9A" w:rsidRPr="00726B51" w:rsidRDefault="00AF1D9A" w:rsidP="00AF1D9A">
      <w:pPr>
        <w:pStyle w:val="UserInstructionjustifyhidden"/>
        <w:jc w:val="center"/>
        <w:rPr>
          <w:rStyle w:val="substitute"/>
          <w:b w:val="0"/>
          <w:bCs w:val="0"/>
        </w:rPr>
      </w:pPr>
      <w:r>
        <w:rPr>
          <w:b/>
          <w:bCs/>
        </w:rPr>
        <w:br w:type="page"/>
      </w:r>
      <w:r w:rsidRPr="00726B51">
        <w:rPr>
          <w:b/>
          <w:bCs/>
        </w:rPr>
        <w:t>File the following order as a separate document.</w:t>
      </w:r>
    </w:p>
    <w:p w14:paraId="3A1577BF" w14:textId="77777777" w:rsidR="009811C2" w:rsidRPr="00CE7971" w:rsidRDefault="009811C2" w:rsidP="009811C2">
      <w:pPr>
        <w:pStyle w:val="Captionhidden"/>
      </w:pPr>
      <w:r w:rsidRPr="00CE7971">
        <w:rPr>
          <w:rStyle w:val="substitute"/>
          <w:b/>
          <w:szCs w:val="24"/>
        </w:rPr>
        <w:t>[</w:t>
      </w:r>
      <w:r w:rsidRPr="00CE7971">
        <w:rPr>
          <w:rStyle w:val="substitute"/>
          <w:b/>
        </w:rPr>
        <w:t>Caption. See Special Instruction 87.</w:t>
      </w:r>
      <w:r w:rsidRPr="00CE7971">
        <w:t>]</w:t>
      </w:r>
    </w:p>
    <w:p w14:paraId="3FB1711C" w14:textId="05D924B6" w:rsidR="00AF1D9A" w:rsidRPr="00AF1D9A" w:rsidRDefault="00AF1D9A" w:rsidP="00AF1D9A">
      <w:pPr>
        <w:pStyle w:val="para"/>
        <w:widowControl/>
        <w:tabs>
          <w:tab w:val="right" w:leader="underscore" w:pos="9000"/>
        </w:tabs>
        <w:spacing w:before="0" w:after="20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>Order Granting Application for Reimbursement</w:t>
      </w:r>
    </w:p>
    <w:p w14:paraId="154D1425" w14:textId="77777777" w:rsidR="00AF1D9A" w:rsidRDefault="00AF1D9A" w:rsidP="00AF1D9A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On this day the Court heard and considered the Application for Reimbursement filed on [</w:t>
      </w:r>
      <w:r w:rsidRPr="00723D75">
        <w:rPr>
          <w:rFonts w:ascii="Arial" w:hAnsi="Arial" w:cs="Arial"/>
          <w:b/>
          <w:bCs/>
          <w:w w:val="100"/>
        </w:rPr>
        <w:t>date</w:t>
      </w:r>
      <w:r>
        <w:rPr>
          <w:w w:val="100"/>
          <w:sz w:val="24"/>
          <w:szCs w:val="24"/>
        </w:rPr>
        <w:t>], and the Court finds that Applicant’s expenditures were reasonable and necessary, that Applicant should be reimbursed, and that the application should be granted.</w:t>
      </w:r>
    </w:p>
    <w:p w14:paraId="490A822B" w14:textId="77777777" w:rsidR="00AF1D9A" w:rsidRDefault="00AF1D9A" w:rsidP="00AF1D9A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It is ORDERED that Applicant be reimbursed out of the funds belonging to this estate for the items listed in the foregoing application.</w:t>
      </w:r>
    </w:p>
    <w:p w14:paraId="33308456" w14:textId="77777777" w:rsidR="00AF1D9A" w:rsidRDefault="00AF1D9A" w:rsidP="00AF1D9A">
      <w:pPr>
        <w:pStyle w:val="para"/>
        <w:keepNext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SIGNED on ___________________________.</w:t>
      </w:r>
    </w:p>
    <w:p w14:paraId="6751B37A" w14:textId="77777777" w:rsidR="00AF1D9A" w:rsidRDefault="00AF1D9A" w:rsidP="00AF1D9A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>
        <w:rPr>
          <w:w w:val="100"/>
          <w:sz w:val="24"/>
          <w:szCs w:val="24"/>
        </w:rPr>
        <w:t>Judge Presiding</w:t>
      </w:r>
    </w:p>
    <w:p w14:paraId="694D501D" w14:textId="21D0F27A" w:rsidR="007F463F" w:rsidRDefault="00AF1D9A" w:rsidP="00AF1D9A">
      <w:pPr>
        <w:pStyle w:val="UserInstructionjustifyhidden"/>
      </w:pPr>
      <w:r>
        <w:t>Add signature block at left margin. See Special Instruction 86—Signature Blocks. On this form you are attorney(s) for Applicant.</w:t>
      </w:r>
    </w:p>
    <w:sectPr w:rsidR="007F463F" w:rsidSect="007B23EC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8F85D" w14:textId="77777777" w:rsidR="00434831" w:rsidRDefault="00434831">
      <w:r>
        <w:separator/>
      </w:r>
    </w:p>
  </w:endnote>
  <w:endnote w:type="continuationSeparator" w:id="0">
    <w:p w14:paraId="0C3BDEE6" w14:textId="77777777" w:rsidR="00434831" w:rsidRDefault="00434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D5023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30FC1" w14:textId="77777777" w:rsidR="00434831" w:rsidRDefault="00434831">
      <w:r>
        <w:separator/>
      </w:r>
    </w:p>
  </w:footnote>
  <w:footnote w:type="continuationSeparator" w:id="0">
    <w:p w14:paraId="0E95BA51" w14:textId="77777777" w:rsidR="00434831" w:rsidRDefault="00434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D5022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763641741">
    <w:abstractNumId w:val="8"/>
  </w:num>
  <w:num w:numId="2" w16cid:durableId="401683321">
    <w:abstractNumId w:val="8"/>
  </w:num>
  <w:num w:numId="3" w16cid:durableId="977491565">
    <w:abstractNumId w:val="3"/>
  </w:num>
  <w:num w:numId="4" w16cid:durableId="1919292291">
    <w:abstractNumId w:val="3"/>
  </w:num>
  <w:num w:numId="5" w16cid:durableId="630210802">
    <w:abstractNumId w:val="9"/>
  </w:num>
  <w:num w:numId="6" w16cid:durableId="804542503">
    <w:abstractNumId w:val="9"/>
  </w:num>
  <w:num w:numId="7" w16cid:durableId="492063482">
    <w:abstractNumId w:val="7"/>
  </w:num>
  <w:num w:numId="8" w16cid:durableId="1973517498">
    <w:abstractNumId w:val="7"/>
  </w:num>
  <w:num w:numId="9" w16cid:durableId="1510296282">
    <w:abstractNumId w:val="13"/>
  </w:num>
  <w:num w:numId="10" w16cid:durableId="739642901">
    <w:abstractNumId w:val="15"/>
  </w:num>
  <w:num w:numId="11" w16cid:durableId="1339691913">
    <w:abstractNumId w:val="8"/>
  </w:num>
  <w:num w:numId="12" w16cid:durableId="586040606">
    <w:abstractNumId w:val="3"/>
  </w:num>
  <w:num w:numId="13" w16cid:durableId="157237952">
    <w:abstractNumId w:val="9"/>
  </w:num>
  <w:num w:numId="14" w16cid:durableId="1868714573">
    <w:abstractNumId w:val="7"/>
  </w:num>
  <w:num w:numId="15" w16cid:durableId="1370489936">
    <w:abstractNumId w:val="6"/>
  </w:num>
  <w:num w:numId="16" w16cid:durableId="97062614">
    <w:abstractNumId w:val="5"/>
  </w:num>
  <w:num w:numId="17" w16cid:durableId="662703154">
    <w:abstractNumId w:val="4"/>
  </w:num>
  <w:num w:numId="18" w16cid:durableId="1460149654">
    <w:abstractNumId w:val="2"/>
  </w:num>
  <w:num w:numId="19" w16cid:durableId="396972451">
    <w:abstractNumId w:val="1"/>
  </w:num>
  <w:num w:numId="20" w16cid:durableId="2014843088">
    <w:abstractNumId w:val="0"/>
  </w:num>
  <w:num w:numId="21" w16cid:durableId="1585994639">
    <w:abstractNumId w:val="11"/>
  </w:num>
  <w:num w:numId="22" w16cid:durableId="17051029">
    <w:abstractNumId w:val="12"/>
  </w:num>
  <w:num w:numId="23" w16cid:durableId="596599319">
    <w:abstractNumId w:val="14"/>
  </w:num>
  <w:num w:numId="24" w16cid:durableId="1984114983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618372600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60.docx"/>
    <w:docVar w:name="TBBStampDate" w:val="05-14-2026"/>
    <w:docVar w:name="TBBVer" w:val="docx"/>
    <w:docVar w:name="TBBYear" w:val="2026"/>
  </w:docVars>
  <w:rsids>
    <w:rsidRoot w:val="006C1F2F"/>
    <w:rsid w:val="00006704"/>
    <w:rsid w:val="00035105"/>
    <w:rsid w:val="0004285B"/>
    <w:rsid w:val="000529CC"/>
    <w:rsid w:val="00055419"/>
    <w:rsid w:val="00075517"/>
    <w:rsid w:val="000A28FD"/>
    <w:rsid w:val="000A5288"/>
    <w:rsid w:val="000A6DC7"/>
    <w:rsid w:val="000B0F31"/>
    <w:rsid w:val="000B259E"/>
    <w:rsid w:val="000B6861"/>
    <w:rsid w:val="000D0833"/>
    <w:rsid w:val="000D5936"/>
    <w:rsid w:val="00103258"/>
    <w:rsid w:val="00124EC7"/>
    <w:rsid w:val="001357DF"/>
    <w:rsid w:val="0015205A"/>
    <w:rsid w:val="00167635"/>
    <w:rsid w:val="001B4977"/>
    <w:rsid w:val="001C7034"/>
    <w:rsid w:val="001D113B"/>
    <w:rsid w:val="00212AD4"/>
    <w:rsid w:val="00220537"/>
    <w:rsid w:val="00221D27"/>
    <w:rsid w:val="00232152"/>
    <w:rsid w:val="002733D1"/>
    <w:rsid w:val="002C1959"/>
    <w:rsid w:val="002C211D"/>
    <w:rsid w:val="002C3E97"/>
    <w:rsid w:val="002C456D"/>
    <w:rsid w:val="002D4648"/>
    <w:rsid w:val="002D4815"/>
    <w:rsid w:val="002F07DF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34831"/>
    <w:rsid w:val="0046632A"/>
    <w:rsid w:val="00496816"/>
    <w:rsid w:val="004A1988"/>
    <w:rsid w:val="004B1147"/>
    <w:rsid w:val="004C7340"/>
    <w:rsid w:val="004D7E2D"/>
    <w:rsid w:val="004E343B"/>
    <w:rsid w:val="004F40E0"/>
    <w:rsid w:val="004F6E30"/>
    <w:rsid w:val="005038A4"/>
    <w:rsid w:val="005140F1"/>
    <w:rsid w:val="0054029D"/>
    <w:rsid w:val="00551332"/>
    <w:rsid w:val="005564B0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3C88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A5D01"/>
    <w:rsid w:val="006A7FD9"/>
    <w:rsid w:val="006C0869"/>
    <w:rsid w:val="006C1BBF"/>
    <w:rsid w:val="006C1F2F"/>
    <w:rsid w:val="006C2810"/>
    <w:rsid w:val="006D14DF"/>
    <w:rsid w:val="006D6711"/>
    <w:rsid w:val="0070594F"/>
    <w:rsid w:val="00746473"/>
    <w:rsid w:val="007466CF"/>
    <w:rsid w:val="007476CF"/>
    <w:rsid w:val="00763BF6"/>
    <w:rsid w:val="00767ED8"/>
    <w:rsid w:val="00795CB0"/>
    <w:rsid w:val="007A39D0"/>
    <w:rsid w:val="007B02A7"/>
    <w:rsid w:val="007B23EC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93EEE"/>
    <w:rsid w:val="008B3F1F"/>
    <w:rsid w:val="008D3F7D"/>
    <w:rsid w:val="008D602D"/>
    <w:rsid w:val="008D7869"/>
    <w:rsid w:val="008F41A5"/>
    <w:rsid w:val="00903348"/>
    <w:rsid w:val="00937698"/>
    <w:rsid w:val="009518AF"/>
    <w:rsid w:val="00952CD5"/>
    <w:rsid w:val="00965A52"/>
    <w:rsid w:val="009811C2"/>
    <w:rsid w:val="00986BE4"/>
    <w:rsid w:val="009A2FE8"/>
    <w:rsid w:val="009A7C45"/>
    <w:rsid w:val="009B639B"/>
    <w:rsid w:val="009C6567"/>
    <w:rsid w:val="009D367E"/>
    <w:rsid w:val="009E048A"/>
    <w:rsid w:val="009F1B69"/>
    <w:rsid w:val="00A026BD"/>
    <w:rsid w:val="00A0583D"/>
    <w:rsid w:val="00A156B5"/>
    <w:rsid w:val="00A17A2F"/>
    <w:rsid w:val="00A34BDC"/>
    <w:rsid w:val="00A94019"/>
    <w:rsid w:val="00A95A25"/>
    <w:rsid w:val="00AA74A2"/>
    <w:rsid w:val="00AB3BCD"/>
    <w:rsid w:val="00AE05F0"/>
    <w:rsid w:val="00AE61F5"/>
    <w:rsid w:val="00AF1D9A"/>
    <w:rsid w:val="00B05D67"/>
    <w:rsid w:val="00B12519"/>
    <w:rsid w:val="00B157A8"/>
    <w:rsid w:val="00B15C0D"/>
    <w:rsid w:val="00B17021"/>
    <w:rsid w:val="00B53927"/>
    <w:rsid w:val="00B57E8A"/>
    <w:rsid w:val="00BA13C4"/>
    <w:rsid w:val="00BD2037"/>
    <w:rsid w:val="00BE2E17"/>
    <w:rsid w:val="00C04F3D"/>
    <w:rsid w:val="00C1069F"/>
    <w:rsid w:val="00C16AEA"/>
    <w:rsid w:val="00C445FE"/>
    <w:rsid w:val="00C50D78"/>
    <w:rsid w:val="00C53FF7"/>
    <w:rsid w:val="00CA5BD5"/>
    <w:rsid w:val="00CB155D"/>
    <w:rsid w:val="00CC5C2E"/>
    <w:rsid w:val="00CD150A"/>
    <w:rsid w:val="00CE7971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01E83"/>
    <w:rsid w:val="00E1515F"/>
    <w:rsid w:val="00E17361"/>
    <w:rsid w:val="00E531EA"/>
    <w:rsid w:val="00E7012A"/>
    <w:rsid w:val="00E8508F"/>
    <w:rsid w:val="00E90259"/>
    <w:rsid w:val="00E95688"/>
    <w:rsid w:val="00EF0713"/>
    <w:rsid w:val="00EF3BC1"/>
    <w:rsid w:val="00F1261B"/>
    <w:rsid w:val="00F22B3D"/>
    <w:rsid w:val="00F34C37"/>
    <w:rsid w:val="00F630E5"/>
    <w:rsid w:val="00F65712"/>
    <w:rsid w:val="00F6777D"/>
    <w:rsid w:val="00F72310"/>
    <w:rsid w:val="00F75F04"/>
    <w:rsid w:val="00F94ACB"/>
    <w:rsid w:val="00FA26E8"/>
    <w:rsid w:val="00FD58F3"/>
    <w:rsid w:val="00FD5B0C"/>
    <w:rsid w:val="00FE5E4A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4D500D"/>
  <w15:chartTrackingRefBased/>
  <w15:docId w15:val="{EF159FC1-36E2-4AC6-B084-5464E4A33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6C1F2F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6C1F2F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6C1F2F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6C1F2F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6C1F2F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6C1F2F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6C1F2F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6C1F2F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6C1F2F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6C1F2F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C1F2F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6C1F2F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6C1F2F"/>
  </w:style>
  <w:style w:type="paragraph" w:styleId="TOC1">
    <w:name w:val="toc 1"/>
    <w:basedOn w:val="Normal"/>
    <w:next w:val="Normal"/>
    <w:autoRedefine/>
    <w:uiPriority w:val="2"/>
    <w:rsid w:val="006C1F2F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6C1F2F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6C1F2F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6C1F2F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6C1F2F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6C1F2F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6C1F2F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6C1F2F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6C1F2F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6C1F2F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6C1F2F"/>
    <w:pPr>
      <w:numPr>
        <w:numId w:val="10"/>
      </w:numPr>
    </w:pPr>
  </w:style>
  <w:style w:type="paragraph" w:styleId="ListBullet">
    <w:name w:val="List Bullet"/>
    <w:basedOn w:val="BodyText"/>
    <w:uiPriority w:val="1"/>
    <w:rsid w:val="006C1F2F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6C1F2F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6C1F2F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6C1F2F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6C1F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6C1F2F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6C1F2F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6C1F2F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6C1F2F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6C1F2F"/>
    <w:rPr>
      <w:sz w:val="20"/>
      <w:szCs w:val="20"/>
    </w:rPr>
  </w:style>
  <w:style w:type="paragraph" w:customStyle="1" w:styleId="Titlehidden">
    <w:name w:val="Title_hidden"/>
    <w:uiPriority w:val="99"/>
    <w:qFormat/>
    <w:rsid w:val="006C1F2F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6C1F2F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6C1F2F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6C1F2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6C1F2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6C1F2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6C1F2F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6C1F2F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6C1F2F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6C1F2F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6C1F2F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6C1F2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6C1F2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6C1F2F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6C1F2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6C1F2F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6C1F2F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6C1F2F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6C1F2F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6C1F2F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6C1F2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6C1F2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6C1F2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6C1F2F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6C1F2F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6C1F2F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6C1F2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6C1F2F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6C1F2F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6C1F2F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6C1F2F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6C1F2F"/>
  </w:style>
  <w:style w:type="paragraph" w:customStyle="1" w:styleId="TitleBeforeSub">
    <w:name w:val="TitleBeforeSub"/>
    <w:uiPriority w:val="2"/>
    <w:qFormat/>
    <w:rsid w:val="006C1F2F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6C1F2F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paragraph" w:customStyle="1" w:styleId="TableAnchor">
    <w:name w:val="TableAnchor"/>
    <w:uiPriority w:val="99"/>
    <w:rsid w:val="006C1F2F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6C1F2F"/>
    <w:rPr>
      <w:rFonts w:ascii="Arial" w:hAnsi="Arial" w:cs="Arial"/>
      <w:b/>
      <w:bCs/>
      <w:sz w:val="20"/>
      <w:szCs w:val="20"/>
    </w:rPr>
  </w:style>
  <w:style w:type="character" w:styleId="CommentReference">
    <w:name w:val="annotation reference"/>
    <w:rsid w:val="00AF1D9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F1D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F1D9A"/>
  </w:style>
  <w:style w:type="character" w:customStyle="1" w:styleId="TitleChar">
    <w:name w:val="Title Char"/>
    <w:link w:val="Title"/>
    <w:uiPriority w:val="2"/>
    <w:rsid w:val="006A7FD9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44FEB4-5527-4746-A393-2D1164BF3C6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71FE8B3-ADAF-4D1D-A231-5605C3E3AB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06F89-8677-41FE-994D-5426559FAC52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E2B22F94-4FC0-4934-BD18-DBB172B840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14</cp:revision>
  <cp:lastPrinted>2014-03-20T15:22:00Z</cp:lastPrinted>
  <dcterms:created xsi:type="dcterms:W3CDTF">2021-12-10T16:16:00Z</dcterms:created>
  <dcterms:modified xsi:type="dcterms:W3CDTF">2026-05-14T15:19:00Z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27281600.0000000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