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2F6DC" w14:textId="77777777" w:rsidR="00301D42" w:rsidRDefault="00301D42">
      <w:pPr>
        <w:pStyle w:val="Formhidden"/>
      </w:pPr>
      <w:bookmarkStart w:id="0" w:name="_GoBack"/>
      <w:bookmarkEnd w:id="0"/>
      <w:r>
        <w:t>Form 7-</w:t>
      </w:r>
      <w:r w:rsidR="00704322">
        <w:t>8</w:t>
      </w:r>
    </w:p>
    <w:p w14:paraId="5D8505BA" w14:textId="77777777" w:rsidR="00CF0164" w:rsidRPr="00566DD3" w:rsidRDefault="00301D42" w:rsidP="00566DD3">
      <w:pPr>
        <w:pStyle w:val="Captionhidden"/>
      </w:pPr>
      <w:r>
        <w:t>[Caption. See § 3 of the Introduction in this manual.]</w:t>
      </w:r>
      <w:r w:rsidR="00CF0164" w:rsidRPr="00CF0164">
        <w:t xml:space="preserve"> </w:t>
      </w:r>
    </w:p>
    <w:p w14:paraId="53398610" w14:textId="77777777" w:rsidR="00301D42" w:rsidRDefault="00301D42">
      <w:pPr>
        <w:pStyle w:val="Title"/>
      </w:pPr>
      <w:r>
        <w:t>Safekeeping Agreement</w:t>
      </w:r>
    </w:p>
    <w:p w14:paraId="60D8F751" w14:textId="77777777" w:rsidR="00301D42" w:rsidRDefault="00301D42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financial institution</w:t>
      </w:r>
      <w:r>
        <w:rPr>
          <w:w w:val="100"/>
        </w:rPr>
        <w:t>], a domestic [state/national] bank duly incorporated and qualified to act as a depository under the laws of [Texas/the United States], by and through the undersigned officer, hereby certifies that 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Guardian, as guardian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Ward, an incapacitated person, deposited with this institution the below-described assets belonging to Ward’s estate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for safekeeping with this institution as follows:</w:t>
      </w:r>
    </w:p>
    <w:p w14:paraId="7E94C0A7" w14:textId="77777777" w:rsidR="006F2EEB" w:rsidRDefault="006F2EEB" w:rsidP="006F2EEB">
      <w:pPr>
        <w:pStyle w:val="UserInstructionjustifyhidden"/>
      </w:pPr>
      <w:r w:rsidRPr="00850D55">
        <w:t>Identify each asset that has been placed in the institution’s possession. If a number of assets are in the institution’s possession, attach an exhibit to the agreement.</w:t>
      </w:r>
    </w:p>
    <w:p w14:paraId="2BAFCBE4" w14:textId="77777777" w:rsidR="006F2EEB" w:rsidRPr="006F2EEB" w:rsidRDefault="006F2EEB" w:rsidP="006F2EEB">
      <w:pPr>
        <w:pStyle w:val="Para"/>
        <w:spacing w:after="0" w:line="240" w:lineRule="auto"/>
        <w:rPr>
          <w:w w:val="100"/>
          <w:sz w:val="4"/>
          <w:szCs w:val="4"/>
        </w:rPr>
      </w:pPr>
    </w:p>
    <w:tbl>
      <w:tblPr>
        <w:tblW w:w="0" w:type="auto"/>
        <w:tblInd w:w="-8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560"/>
        <w:gridCol w:w="1720"/>
        <w:gridCol w:w="1720"/>
      </w:tblGrid>
      <w:tr w:rsidR="00301D42" w:rsidRPr="00850D55" w14:paraId="79EA61E2" w14:textId="77777777" w:rsidTr="007A648B">
        <w:trPr>
          <w:trHeight w:val="320"/>
        </w:trPr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22DC22C" w14:textId="77777777" w:rsidR="00301D42" w:rsidRPr="00850D55" w:rsidRDefault="00301D42" w:rsidP="007A648B">
            <w:pPr>
              <w:pStyle w:val="Entry"/>
              <w:spacing w:after="120"/>
              <w:jc w:val="center"/>
              <w:rPr>
                <w:b/>
              </w:rPr>
            </w:pPr>
            <w:r w:rsidRPr="00850D55">
              <w:rPr>
                <w:b/>
                <w:w w:val="100"/>
              </w:rPr>
              <w:t>Description of Asset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07ECB62" w14:textId="77777777" w:rsidR="00301D42" w:rsidRPr="00850D55" w:rsidRDefault="00301D42" w:rsidP="007A648B">
            <w:pPr>
              <w:pStyle w:val="Entry"/>
              <w:spacing w:after="120"/>
              <w:jc w:val="center"/>
              <w:rPr>
                <w:b/>
              </w:rPr>
            </w:pPr>
            <w:r w:rsidRPr="00850D55">
              <w:rPr>
                <w:b/>
                <w:w w:val="100"/>
              </w:rPr>
              <w:t>Account No.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B4D2753" w14:textId="77777777" w:rsidR="00301D42" w:rsidRPr="00850D55" w:rsidRDefault="00301D42" w:rsidP="007A648B">
            <w:pPr>
              <w:pStyle w:val="Entry"/>
              <w:spacing w:after="120"/>
              <w:jc w:val="center"/>
              <w:rPr>
                <w:b/>
              </w:rPr>
            </w:pPr>
            <w:r w:rsidRPr="00850D55">
              <w:rPr>
                <w:b/>
                <w:w w:val="100"/>
              </w:rPr>
              <w:t>Amount</w:t>
            </w:r>
          </w:p>
        </w:tc>
      </w:tr>
      <w:tr w:rsidR="00301D42" w:rsidRPr="00850D55" w14:paraId="320532EF" w14:textId="77777777" w:rsidTr="007A648B">
        <w:trPr>
          <w:trHeight w:val="320"/>
        </w:trPr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FBA126D" w14:textId="77777777" w:rsidR="00301D42" w:rsidRPr="00850D55" w:rsidRDefault="00301D42" w:rsidP="007A648B">
            <w:pPr>
              <w:pStyle w:val="Entry"/>
              <w:spacing w:after="120"/>
              <w:rPr>
                <w:b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061B073" w14:textId="77777777" w:rsidR="00301D42" w:rsidRPr="00850D55" w:rsidRDefault="00301D42" w:rsidP="007A648B">
            <w:pPr>
              <w:pStyle w:val="Entry"/>
              <w:spacing w:after="120"/>
              <w:rPr>
                <w:b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EBADEE2" w14:textId="77777777" w:rsidR="00301D42" w:rsidRPr="00850D55" w:rsidRDefault="00301D42" w:rsidP="007A648B">
            <w:pPr>
              <w:pStyle w:val="Entry"/>
              <w:spacing w:after="120"/>
              <w:rPr>
                <w:b/>
              </w:rPr>
            </w:pPr>
          </w:p>
        </w:tc>
      </w:tr>
      <w:tr w:rsidR="00301D42" w:rsidRPr="00850D55" w14:paraId="117F11A7" w14:textId="77777777" w:rsidTr="007A648B">
        <w:trPr>
          <w:trHeight w:val="320"/>
        </w:trPr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C7FC276" w14:textId="77777777" w:rsidR="00301D42" w:rsidRPr="00850D55" w:rsidRDefault="00301D42" w:rsidP="007A648B">
            <w:pPr>
              <w:pStyle w:val="Entry"/>
              <w:spacing w:after="120"/>
              <w:rPr>
                <w:b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C53CEDC" w14:textId="77777777" w:rsidR="00301D42" w:rsidRPr="00850D55" w:rsidRDefault="00301D42" w:rsidP="007A648B">
            <w:pPr>
              <w:pStyle w:val="Entry"/>
              <w:spacing w:after="120"/>
              <w:rPr>
                <w:b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63384EB" w14:textId="77777777" w:rsidR="00301D42" w:rsidRPr="00850D55" w:rsidRDefault="00301D42" w:rsidP="007A648B">
            <w:pPr>
              <w:pStyle w:val="Entry"/>
              <w:spacing w:after="120"/>
              <w:rPr>
                <w:b/>
              </w:rPr>
            </w:pPr>
          </w:p>
        </w:tc>
      </w:tr>
      <w:tr w:rsidR="00301D42" w:rsidRPr="00850D55" w14:paraId="222BF10A" w14:textId="77777777" w:rsidTr="007A648B">
        <w:trPr>
          <w:trHeight w:val="320"/>
        </w:trPr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2D4E4D2" w14:textId="77777777" w:rsidR="00301D42" w:rsidRPr="00850D55" w:rsidRDefault="00301D42" w:rsidP="007A648B">
            <w:pPr>
              <w:pStyle w:val="Entry"/>
              <w:spacing w:after="120"/>
              <w:rPr>
                <w:b/>
              </w:rPr>
            </w:pPr>
            <w:r w:rsidRPr="00850D55">
              <w:rPr>
                <w:b/>
                <w:w w:val="100"/>
              </w:rPr>
              <w:t>Total</w:t>
            </w: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C5B2C1F" w14:textId="77777777" w:rsidR="00301D42" w:rsidRPr="00850D55" w:rsidRDefault="00301D42" w:rsidP="007A648B">
            <w:pPr>
              <w:pStyle w:val="Entry"/>
              <w:spacing w:after="120"/>
              <w:rPr>
                <w:b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0B88750" w14:textId="77777777" w:rsidR="00301D42" w:rsidRPr="00850D55" w:rsidRDefault="00301D42" w:rsidP="007A648B">
            <w:pPr>
              <w:pStyle w:val="Entry"/>
              <w:spacing w:after="120"/>
              <w:rPr>
                <w:b/>
              </w:rPr>
            </w:pPr>
          </w:p>
        </w:tc>
      </w:tr>
    </w:tbl>
    <w:p w14:paraId="0ACAD278" w14:textId="77777777" w:rsidR="00301D42" w:rsidRDefault="00301D42" w:rsidP="008A5BE6">
      <w:pPr>
        <w:pStyle w:val="Para"/>
        <w:spacing w:before="480"/>
        <w:rPr>
          <w:w w:val="100"/>
        </w:rPr>
      </w:pPr>
      <w:r>
        <w:rPr>
          <w:w w:val="100"/>
        </w:rPr>
        <w:t>This institution, as evidenced by the signature of an officer below, agrees to maintain the above-described estate assets in accounts or in United States government obligations with this institution, which are titled or identified as assets of this estate and styled “[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 of the Estate of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], an Incapacitated Person,” to be held in safekeeping, and further that no portion of these assets will be distributed or delivered to any other person including Guardian without receipt of a certified copy of an order of the Court that permits the release of funds in accordance with Texas </w:t>
      </w:r>
      <w:r w:rsidR="00704322">
        <w:rPr>
          <w:w w:val="100"/>
        </w:rPr>
        <w:t>Estates</w:t>
      </w:r>
      <w:r>
        <w:rPr>
          <w:w w:val="100"/>
        </w:rPr>
        <w:t xml:space="preserve"> Code section </w:t>
      </w:r>
      <w:r w:rsidR="00704322">
        <w:rPr>
          <w:w w:val="100"/>
        </w:rPr>
        <w:t>1105.156</w:t>
      </w:r>
      <w:r>
        <w:rPr>
          <w:w w:val="100"/>
        </w:rPr>
        <w:t>.</w:t>
      </w:r>
    </w:p>
    <w:p w14:paraId="21F90429" w14:textId="77777777" w:rsidR="00301D42" w:rsidRDefault="00301D42" w:rsidP="00301D42">
      <w:pPr>
        <w:pStyle w:val="UserInstructionjustifyhidden"/>
      </w:pPr>
      <w:r w:rsidRPr="00850D55">
        <w:t>Include the following paragraph if the income of the estate assets must be used by the guardian for the ward’s care and maintenance.</w:t>
      </w:r>
    </w:p>
    <w:p w14:paraId="69216612" w14:textId="77777777" w:rsidR="00301D42" w:rsidRDefault="00301D42">
      <w:pPr>
        <w:pStyle w:val="Para"/>
        <w:rPr>
          <w:w w:val="100"/>
        </w:rPr>
      </w:pPr>
      <w:r>
        <w:rPr>
          <w:w w:val="100"/>
        </w:rPr>
        <w:t>This institution further certifies that it will distribute only the interest earned on the above-described assets held in safekeeping at each interest-paying period only to 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an incapacitated person.</w:t>
      </w:r>
    </w:p>
    <w:p w14:paraId="41559DD3" w14:textId="77777777" w:rsidR="00301D42" w:rsidRDefault="00301D42" w:rsidP="00301D42">
      <w:pPr>
        <w:pStyle w:val="UserInstructioncenterhidden"/>
      </w:pPr>
      <w:r w:rsidRPr="00850D55">
        <w:lastRenderedPageBreak/>
        <w:t>Continue with the following.</w:t>
      </w:r>
    </w:p>
    <w:p w14:paraId="0C9486F7" w14:textId="77777777" w:rsidR="00301D42" w:rsidRDefault="00301D42">
      <w:pPr>
        <w:pStyle w:val="Para"/>
        <w:rPr>
          <w:w w:val="100"/>
        </w:rPr>
      </w:pPr>
      <w:r>
        <w:rPr>
          <w:w w:val="100"/>
        </w:rPr>
        <w:t>This institution further certifies that it has received a certified, signed copy of the Court’s Order Authorizing Safekeeping of Assets and Reduction of Guardian’s Bond signed on [</w:t>
      </w:r>
      <w:r>
        <w:rPr>
          <w:rStyle w:val="Substitute"/>
          <w:w w:val="100"/>
        </w:rPr>
        <w:t>date</w:t>
      </w:r>
      <w:r>
        <w:rPr>
          <w:w w:val="100"/>
        </w:rPr>
        <w:t>] in the above-styled and -numbered cause and does by the signature of its officer below agree to abide by th</w:t>
      </w:r>
      <w:r w:rsidR="00CD0DC5">
        <w:rPr>
          <w:w w:val="100"/>
        </w:rPr>
        <w:t>e terms and limitations of the o</w:t>
      </w:r>
      <w:r>
        <w:rPr>
          <w:w w:val="100"/>
        </w:rPr>
        <w:t>rder or all subsequent orders issued by the Court to the institution concerning the assets of this estate that are to be maintained under safekeeping.</w:t>
      </w:r>
    </w:p>
    <w:p w14:paraId="390A6701" w14:textId="77777777" w:rsidR="008A5BE6" w:rsidRDefault="008A5BE6" w:rsidP="008A5BE6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14:paraId="5F1E70D2" w14:textId="77777777" w:rsidR="00301D42" w:rsidRDefault="00301D42">
      <w:pPr>
        <w:pStyle w:val="SignBlock"/>
      </w:pPr>
      <w:r>
        <w:tab/>
      </w:r>
    </w:p>
    <w:p w14:paraId="2DDB11DD" w14:textId="77777777" w:rsidR="00301D42" w:rsidRDefault="00301D42">
      <w:pPr>
        <w:pStyle w:val="SignItem"/>
      </w:pPr>
      <w:r>
        <w:t>[</w:t>
      </w:r>
      <w:r>
        <w:rPr>
          <w:rStyle w:val="Substitute"/>
        </w:rPr>
        <w:t>Name of officer</w:t>
      </w:r>
      <w:r>
        <w:t>]</w:t>
      </w:r>
    </w:p>
    <w:p w14:paraId="48492280" w14:textId="77777777" w:rsidR="00301D42" w:rsidRDefault="00301D42">
      <w:pPr>
        <w:pStyle w:val="SignItem"/>
      </w:pPr>
      <w:r>
        <w:t>[</w:t>
      </w:r>
      <w:r>
        <w:rPr>
          <w:rStyle w:val="Substitute"/>
        </w:rPr>
        <w:t>Title of officer</w:t>
      </w:r>
      <w:r>
        <w:t>]</w:t>
      </w:r>
    </w:p>
    <w:p w14:paraId="38BD72D3" w14:textId="77777777" w:rsidR="00301D42" w:rsidRDefault="00301D42">
      <w:pPr>
        <w:pStyle w:val="SignItemLast"/>
      </w:pPr>
      <w:r>
        <w:t>[</w:t>
      </w:r>
      <w:r>
        <w:rPr>
          <w:rStyle w:val="Substitute"/>
        </w:rPr>
        <w:t>Name of institution</w:t>
      </w:r>
      <w:r>
        <w:t>]</w:t>
      </w:r>
    </w:p>
    <w:p w14:paraId="56EAD8D3" w14:textId="77777777" w:rsidR="00301D42" w:rsidRDefault="00301D42">
      <w:pPr>
        <w:pStyle w:val="SignItemLast"/>
        <w:ind w:left="0"/>
      </w:pPr>
      <w:r>
        <w:t xml:space="preserve">APPROVED on </w:t>
      </w:r>
      <w:r>
        <w:rPr>
          <w:rStyle w:val="Line"/>
          <w:rFonts w:ascii="Times" w:hAnsi="Times" w:cs="Times"/>
        </w:rPr>
        <w:t>______________________________</w:t>
      </w:r>
      <w:r>
        <w:t>.</w:t>
      </w:r>
    </w:p>
    <w:p w14:paraId="0A8CFE22" w14:textId="77777777" w:rsidR="00301D42" w:rsidRDefault="00301D42">
      <w:pPr>
        <w:pStyle w:val="SignBlock"/>
      </w:pPr>
      <w:r>
        <w:tab/>
      </w:r>
    </w:p>
    <w:p w14:paraId="5DFE0BE8" w14:textId="77777777" w:rsidR="00301D42" w:rsidRDefault="00301D42">
      <w:pPr>
        <w:pStyle w:val="SignItemLast"/>
      </w:pPr>
      <w:r>
        <w:t>JUDGE PRESIDING</w:t>
      </w:r>
    </w:p>
    <w:p w14:paraId="761BADE7" w14:textId="77777777" w:rsidR="00301D42" w:rsidRDefault="00301D42" w:rsidP="00301D42">
      <w:pPr>
        <w:pStyle w:val="UserInstructioncenterhidden"/>
      </w:pPr>
      <w:r w:rsidRPr="00850D55">
        <w:t>Attach exhibit(s).</w:t>
      </w:r>
    </w:p>
    <w:p w14:paraId="1EEB62F8" w14:textId="77777777" w:rsidR="001010FA" w:rsidRDefault="001010FA" w:rsidP="00937698"/>
    <w:sectPr w:rsidR="001010FA" w:rsidSect="00301D42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B47689" w14:textId="77777777" w:rsidR="007A51EF" w:rsidRDefault="007A51EF">
      <w:r>
        <w:separator/>
      </w:r>
    </w:p>
  </w:endnote>
  <w:endnote w:type="continuationSeparator" w:id="0">
    <w:p w14:paraId="33EBB927" w14:textId="77777777" w:rsidR="007A51EF" w:rsidRDefault="007A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9421C5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D0725F" w14:textId="77777777" w:rsidR="007A51EF" w:rsidRDefault="007A51EF">
      <w:r>
        <w:separator/>
      </w:r>
    </w:p>
  </w:footnote>
  <w:footnote w:type="continuationSeparator" w:id="0">
    <w:p w14:paraId="06745A28" w14:textId="77777777" w:rsidR="007A51EF" w:rsidRDefault="007A51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4A5DB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TBBForm" w:val="Form7-8.docx"/>
    <w:docVar w:name="TBBStampDate" w:val="09-18-2022"/>
    <w:docVar w:name="TBBVer" w:val=".docx"/>
    <w:docVar w:name="TBBYear" w:val="2022"/>
  </w:docVars>
  <w:rsids>
    <w:rsidRoot w:val="007A648B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0E65BD"/>
    <w:rsid w:val="001010FA"/>
    <w:rsid w:val="00103258"/>
    <w:rsid w:val="00115D19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01D42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01C4E"/>
    <w:rsid w:val="00417CAA"/>
    <w:rsid w:val="004217A3"/>
    <w:rsid w:val="0046632A"/>
    <w:rsid w:val="004A1988"/>
    <w:rsid w:val="004C7340"/>
    <w:rsid w:val="004D5CCA"/>
    <w:rsid w:val="004D7E2D"/>
    <w:rsid w:val="004E343B"/>
    <w:rsid w:val="004F6E30"/>
    <w:rsid w:val="005038A4"/>
    <w:rsid w:val="005140F1"/>
    <w:rsid w:val="0054029D"/>
    <w:rsid w:val="00551332"/>
    <w:rsid w:val="00555EEE"/>
    <w:rsid w:val="00562AB8"/>
    <w:rsid w:val="0056511D"/>
    <w:rsid w:val="00566DD3"/>
    <w:rsid w:val="00570333"/>
    <w:rsid w:val="00574113"/>
    <w:rsid w:val="00582F0A"/>
    <w:rsid w:val="005906DA"/>
    <w:rsid w:val="005967D5"/>
    <w:rsid w:val="005A0160"/>
    <w:rsid w:val="005A58FE"/>
    <w:rsid w:val="005B3021"/>
    <w:rsid w:val="005B4AE9"/>
    <w:rsid w:val="005B683D"/>
    <w:rsid w:val="005C4081"/>
    <w:rsid w:val="005C6DAB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F2EEB"/>
    <w:rsid w:val="00704322"/>
    <w:rsid w:val="0070594F"/>
    <w:rsid w:val="00746473"/>
    <w:rsid w:val="00763BF6"/>
    <w:rsid w:val="00767ED8"/>
    <w:rsid w:val="00795CB0"/>
    <w:rsid w:val="007A39D0"/>
    <w:rsid w:val="007A51EF"/>
    <w:rsid w:val="007A648B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6246"/>
    <w:rsid w:val="00813EC4"/>
    <w:rsid w:val="00820566"/>
    <w:rsid w:val="008222BD"/>
    <w:rsid w:val="00832078"/>
    <w:rsid w:val="00834EEF"/>
    <w:rsid w:val="008575EE"/>
    <w:rsid w:val="00875E7F"/>
    <w:rsid w:val="00877F53"/>
    <w:rsid w:val="008A5BE6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37C7A"/>
    <w:rsid w:val="00A54195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A2579"/>
    <w:rsid w:val="00BE2E17"/>
    <w:rsid w:val="00C04F3D"/>
    <w:rsid w:val="00C06000"/>
    <w:rsid w:val="00C1069F"/>
    <w:rsid w:val="00C16AEA"/>
    <w:rsid w:val="00C445FE"/>
    <w:rsid w:val="00C53FF7"/>
    <w:rsid w:val="00CA5BD5"/>
    <w:rsid w:val="00CA7B42"/>
    <w:rsid w:val="00CB155D"/>
    <w:rsid w:val="00CC5C2E"/>
    <w:rsid w:val="00CD0DC5"/>
    <w:rsid w:val="00CD150A"/>
    <w:rsid w:val="00CF0164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E68D2"/>
    <w:rsid w:val="00DF64BF"/>
    <w:rsid w:val="00E062A5"/>
    <w:rsid w:val="00E17361"/>
    <w:rsid w:val="00E7012A"/>
    <w:rsid w:val="00E8508F"/>
    <w:rsid w:val="00E90259"/>
    <w:rsid w:val="00E90BC1"/>
    <w:rsid w:val="00E95688"/>
    <w:rsid w:val="00EF0713"/>
    <w:rsid w:val="00EF3BC1"/>
    <w:rsid w:val="00EF4EFA"/>
    <w:rsid w:val="00EF7FB0"/>
    <w:rsid w:val="00F1261B"/>
    <w:rsid w:val="00F22B3D"/>
    <w:rsid w:val="00F63B1B"/>
    <w:rsid w:val="00F6777D"/>
    <w:rsid w:val="00F72310"/>
    <w:rsid w:val="00F75F04"/>
    <w:rsid w:val="00F94ACB"/>
    <w:rsid w:val="00FB0D51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12A94E"/>
  <w15:chartTrackingRefBased/>
  <w15:docId w15:val="{A126BAF9-49E1-4306-A835-24397E85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301D4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01D4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01D4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01D4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01D4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01D4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01D4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01D4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01D4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01D4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01D42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01D4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01D42"/>
  </w:style>
  <w:style w:type="paragraph" w:styleId="TOC1">
    <w:name w:val="toc 1"/>
    <w:basedOn w:val="Normal"/>
    <w:next w:val="Normal"/>
    <w:autoRedefine/>
    <w:uiPriority w:val="2"/>
    <w:rsid w:val="00301D4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01D4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01D4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01D4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01D4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01D4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01D4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01D4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01D4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01D42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01D42"/>
    <w:pPr>
      <w:numPr>
        <w:numId w:val="10"/>
      </w:numPr>
    </w:pPr>
  </w:style>
  <w:style w:type="paragraph" w:styleId="ListBullet">
    <w:name w:val="List Bullet"/>
    <w:basedOn w:val="BodyText"/>
    <w:uiPriority w:val="1"/>
    <w:rsid w:val="00301D4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01D4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01D4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01D4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01D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01D4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01D4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01D42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01D4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01D42"/>
    <w:rPr>
      <w:sz w:val="20"/>
      <w:szCs w:val="20"/>
    </w:rPr>
  </w:style>
  <w:style w:type="paragraph" w:customStyle="1" w:styleId="Titlehidden">
    <w:name w:val="Title_hidden"/>
    <w:uiPriority w:val="2"/>
    <w:rsid w:val="00301D42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01D4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01D4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01D4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01D4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01D4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01D42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301D4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01D42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01D4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01D4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01D4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01D4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01D4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01D4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01D42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01D4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01D4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01D4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01D42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01D4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01D4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01D4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01D4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01D4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01D42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01D4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01D42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01D42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01D42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01D42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301D42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301D42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301D42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301D42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301D42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01D42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01D42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301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C8469C-F4E6-49E8-8F79-892A552B4FF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ADDE8FBC-7657-4692-9C01-823CB13CF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9AC2E4-892A-465F-9595-C9199FCDBC77}"/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3</cp:revision>
  <cp:lastPrinted>2011-12-29T22:09:00Z</cp:lastPrinted>
  <dcterms:created xsi:type="dcterms:W3CDTF">2021-08-26T16:15:00Z</dcterms:created>
  <dcterms:modified xsi:type="dcterms:W3CDTF">2022-09-18T15:48:00Z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