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E0A4B" w14:textId="77777777" w:rsidR="00121B6A" w:rsidRDefault="00121B6A">
      <w:pPr>
        <w:pStyle w:val="Formhidden"/>
      </w:pPr>
      <w:r>
        <w:t>Form 6-1</w:t>
      </w:r>
      <w:r w:rsidR="00E86C0F">
        <w:t>9</w:t>
      </w:r>
    </w:p>
    <w:p w14:paraId="25AD9978" w14:textId="77777777" w:rsidR="002244A4" w:rsidRPr="002244A4" w:rsidRDefault="002244A4" w:rsidP="002244A4">
      <w:pPr>
        <w:pStyle w:val="DescriptionLasthidden"/>
      </w:pPr>
      <w:r w:rsidRPr="002244A4">
        <w:t>This application and its corresponding order, form 6-20 in this chapter, are drafted for the payment of fees to the attorney ad litem; however, they can be modified for other appointees including a guardian ad litem or physician depending on the facts of the case. The application and order should be tailored as needed to fit the facts of a particular situation.</w:t>
      </w:r>
    </w:p>
    <w:p w14:paraId="0FE5493E" w14:textId="77777777" w:rsidR="00FF08B1" w:rsidRPr="00A30712" w:rsidRDefault="00121B6A" w:rsidP="00A30712">
      <w:pPr>
        <w:pStyle w:val="Captionhidden"/>
      </w:pPr>
      <w:r>
        <w:t>[Caption. See § 3 of the Introduction in this manual.]</w:t>
      </w:r>
      <w:r w:rsidR="00FF08B1" w:rsidRPr="00FF08B1">
        <w:t xml:space="preserve"> </w:t>
      </w:r>
    </w:p>
    <w:p w14:paraId="6A378F49" w14:textId="77777777" w:rsidR="00121B6A" w:rsidRDefault="00121B6A">
      <w:pPr>
        <w:pStyle w:val="Title"/>
      </w:pPr>
      <w:r>
        <w:t>Application to Pay Appointee’s Fees and Expenses</w:t>
      </w:r>
    </w:p>
    <w:p w14:paraId="7080D376" w14:textId="77777777" w:rsidR="00121B6A" w:rsidRDefault="00121B6A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attorney ad litem</w:t>
      </w:r>
      <w:r>
        <w:rPr>
          <w:w w:val="100"/>
        </w:rPr>
        <w:t>], Applicant, as attorney ad litem for [</w:t>
      </w:r>
      <w:r>
        <w:rPr>
          <w:rStyle w:val="Substitute"/>
          <w:w w:val="100"/>
        </w:rPr>
        <w:t>name of ward</w:t>
      </w:r>
      <w:r w:rsidR="002244A4">
        <w:rPr>
          <w:rStyle w:val="Substitute"/>
          <w:w w:val="100"/>
        </w:rPr>
        <w:t xml:space="preserve"> or </w:t>
      </w:r>
      <w:r>
        <w:rPr>
          <w:rStyle w:val="Substitute"/>
          <w:w w:val="100"/>
        </w:rPr>
        <w:t>proposed ward</w:t>
      </w:r>
      <w:r>
        <w:rPr>
          <w:w w:val="100"/>
        </w:rPr>
        <w:t>], [Ward/Proposed Ward], an incapacitated person, files this Application to Pay Appointee’s Fees and Expenses and respectfully represents as follows:</w:t>
      </w:r>
    </w:p>
    <w:p w14:paraId="193D3DF2" w14:textId="69525178" w:rsidR="00121B6A" w:rsidRDefault="00121B6A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 xml:space="preserve">Name of </w:t>
      </w:r>
      <w:r w:rsidR="0074294F">
        <w:rPr>
          <w:rStyle w:val="Substitute"/>
          <w:w w:val="100"/>
        </w:rPr>
        <w:t>attorney ad litem</w:t>
      </w:r>
      <w:r>
        <w:rPr>
          <w:w w:val="100"/>
        </w:rPr>
        <w:t>] was appointed as attorney ad litem for [</w:t>
      </w:r>
      <w:r>
        <w:rPr>
          <w:rStyle w:val="Substitute"/>
          <w:w w:val="100"/>
        </w:rPr>
        <w:t>name of ward</w:t>
      </w:r>
      <w:r w:rsidR="002244A4">
        <w:rPr>
          <w:rStyle w:val="Substitute"/>
          <w:w w:val="100"/>
        </w:rPr>
        <w:t xml:space="preserve"> or </w:t>
      </w:r>
      <w:r>
        <w:rPr>
          <w:rStyle w:val="Substitute"/>
          <w:w w:val="100"/>
        </w:rPr>
        <w:t>proposed ward</w:t>
      </w:r>
      <w:r>
        <w:rPr>
          <w:w w:val="100"/>
        </w:rPr>
        <w:t>] by Judge [</w:t>
      </w:r>
      <w:r>
        <w:rPr>
          <w:rStyle w:val="Substitute"/>
          <w:w w:val="100"/>
        </w:rPr>
        <w:t>name</w:t>
      </w:r>
      <w:r>
        <w:rPr>
          <w:w w:val="100"/>
        </w:rPr>
        <w:t>] on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]. Applicant and </w:t>
      </w:r>
      <w:r w:rsidR="00055704">
        <w:rPr>
          <w:w w:val="100"/>
        </w:rPr>
        <w:t>their</w:t>
      </w:r>
      <w:r>
        <w:rPr>
          <w:w w:val="100"/>
        </w:rPr>
        <w:t xml:space="preserve"> law firm of [</w:t>
      </w:r>
      <w:r>
        <w:rPr>
          <w:rStyle w:val="Substitute"/>
          <w:w w:val="100"/>
        </w:rPr>
        <w:t>name of law firm</w:t>
      </w:r>
      <w:r>
        <w:rPr>
          <w:w w:val="100"/>
        </w:rPr>
        <w:t>], with offices at [</w:t>
      </w:r>
      <w:r>
        <w:rPr>
          <w:rStyle w:val="Substitute"/>
          <w:w w:val="100"/>
        </w:rPr>
        <w:t>address, city, state</w:t>
      </w:r>
      <w:r>
        <w:rPr>
          <w:w w:val="100"/>
        </w:rPr>
        <w:t>], have rendered necessary legal services and have advanced necessary expenses on behalf of [Ward/Proposed Ward]. [Ward/Proposed Ward] is now indebted to [</w:t>
      </w:r>
      <w:r>
        <w:rPr>
          <w:rStyle w:val="Substitute"/>
          <w:w w:val="100"/>
        </w:rPr>
        <w:t>name of law firm</w:t>
      </w:r>
      <w:r>
        <w:rPr>
          <w:w w:val="100"/>
        </w:rPr>
        <w:t xml:space="preserve">] for legal services rendered and expenses advanced on </w:t>
      </w:r>
      <w:r w:rsidR="00055704">
        <w:rPr>
          <w:w w:val="100"/>
        </w:rPr>
        <w:t>their</w:t>
      </w:r>
      <w:r>
        <w:rPr>
          <w:w w:val="100"/>
        </w:rPr>
        <w:t xml:space="preserve"> behalf for the period [</w:t>
      </w:r>
      <w:r>
        <w:rPr>
          <w:rStyle w:val="Substitute"/>
          <w:w w:val="100"/>
        </w:rPr>
        <w:t>date</w:t>
      </w:r>
      <w:r>
        <w:rPr>
          <w:w w:val="100"/>
        </w:rPr>
        <w:t>] through [</w:t>
      </w:r>
      <w:r>
        <w:rPr>
          <w:rStyle w:val="Substitute"/>
          <w:w w:val="100"/>
        </w:rPr>
        <w:t>date</w:t>
      </w:r>
      <w:r>
        <w:rPr>
          <w:w w:val="100"/>
        </w:rPr>
        <w:t>]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]. These services are described in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], dated [</w:t>
      </w:r>
      <w:r>
        <w:rPr>
          <w:rStyle w:val="Substitute"/>
          <w:w w:val="100"/>
        </w:rPr>
        <w:t>date</w:t>
      </w:r>
      <w:r>
        <w:rPr>
          <w:w w:val="100"/>
        </w:rPr>
        <w:t>], and in the affidavit of the attorney, incorporated here by reference for all purposes.</w:t>
      </w:r>
    </w:p>
    <w:p w14:paraId="5D7E2BED" w14:textId="77777777" w:rsidR="00121B6A" w:rsidRDefault="00121B6A">
      <w:pPr>
        <w:pStyle w:val="Para"/>
        <w:rPr>
          <w:w w:val="100"/>
        </w:rPr>
      </w:pPr>
      <w:r>
        <w:rPr>
          <w:w w:val="100"/>
        </w:rPr>
        <w:t>Expenses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were incurred on behalf of the estate during the period [</w:t>
      </w:r>
      <w:r>
        <w:rPr>
          <w:rStyle w:val="Substitute"/>
          <w:w w:val="100"/>
        </w:rPr>
        <w:t>date</w:t>
      </w:r>
      <w:r>
        <w:rPr>
          <w:w w:val="100"/>
        </w:rPr>
        <w:t>] through [</w:t>
      </w:r>
      <w:r>
        <w:rPr>
          <w:rStyle w:val="Substitute"/>
          <w:w w:val="100"/>
        </w:rPr>
        <w:t>date</w:t>
      </w:r>
      <w:r>
        <w:rPr>
          <w:w w:val="100"/>
        </w:rPr>
        <w:t>], as described in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].</w:t>
      </w:r>
    </w:p>
    <w:p w14:paraId="4C681A15" w14:textId="5E8EDFC7" w:rsidR="00121B6A" w:rsidRDefault="00121B6A">
      <w:pPr>
        <w:pStyle w:val="Para"/>
        <w:rPr>
          <w:w w:val="100"/>
        </w:rPr>
      </w:pPr>
      <w:r>
        <w:rPr>
          <w:w w:val="100"/>
        </w:rPr>
        <w:t xml:space="preserve">All of the fees and expenses were necessary and reasonable and were incurred </w:t>
      </w:r>
      <w:r w:rsidR="00600A25">
        <w:rPr>
          <w:w w:val="100"/>
        </w:rPr>
        <w:t xml:space="preserve">on behalf of and/or </w:t>
      </w:r>
      <w:r>
        <w:rPr>
          <w:w w:val="100"/>
        </w:rPr>
        <w:t xml:space="preserve">in the preservation, safekeeping, and management of [Ward/Proposed Ward] [and </w:t>
      </w:r>
      <w:r w:rsidR="00B66262">
        <w:rPr>
          <w:w w:val="100"/>
        </w:rPr>
        <w:t>their</w:t>
      </w:r>
      <w:r>
        <w:rPr>
          <w:w w:val="100"/>
        </w:rPr>
        <w:t xml:space="preserve"> estate]. [</w:t>
      </w:r>
      <w:r>
        <w:rPr>
          <w:rStyle w:val="Substitute"/>
          <w:w w:val="100"/>
        </w:rPr>
        <w:t>Name of law firm</w:t>
      </w:r>
      <w:r>
        <w:rPr>
          <w:w w:val="100"/>
        </w:rPr>
        <w:t xml:space="preserve">] should be reimbursed for </w:t>
      </w:r>
      <w:r w:rsidR="002244A4">
        <w:rPr>
          <w:w w:val="100"/>
        </w:rPr>
        <w:t>these fees and</w:t>
      </w:r>
      <w:r>
        <w:rPr>
          <w:w w:val="100"/>
        </w:rPr>
        <w:t xml:space="preserve"> expenses.</w:t>
      </w:r>
    </w:p>
    <w:p w14:paraId="50BD828D" w14:textId="2D96B88E" w:rsidR="00121B6A" w:rsidRDefault="00121B6A">
      <w:pPr>
        <w:pStyle w:val="Para"/>
        <w:rPr>
          <w:w w:val="100"/>
        </w:rPr>
      </w:pPr>
      <w:r>
        <w:rPr>
          <w:w w:val="100"/>
        </w:rPr>
        <w:t xml:space="preserve">Since </w:t>
      </w:r>
      <w:r w:rsidR="0058429C">
        <w:rPr>
          <w:w w:val="100"/>
        </w:rPr>
        <w:t>their</w:t>
      </w:r>
      <w:r>
        <w:rPr>
          <w:w w:val="100"/>
        </w:rPr>
        <w:t xml:space="preserve"> appointment as attorney ad litem, and </w:t>
      </w:r>
      <w:r w:rsidR="002244A4">
        <w:rPr>
          <w:w w:val="100"/>
        </w:rPr>
        <w:t>before</w:t>
      </w:r>
      <w:r>
        <w:rPr>
          <w:w w:val="100"/>
        </w:rPr>
        <w:t xml:space="preserve"> the period to which this application pertains, Applicant has requested </w:t>
      </w:r>
      <w:r w:rsidR="00A7674F">
        <w:rPr>
          <w:w w:val="100"/>
        </w:rPr>
        <w:t>that</w:t>
      </w:r>
      <w:r>
        <w:rPr>
          <w:w w:val="100"/>
        </w:rPr>
        <w:t xml:space="preserve"> this Court </w:t>
      </w:r>
      <w:r w:rsidR="00A7674F">
        <w:rPr>
          <w:w w:val="100"/>
        </w:rPr>
        <w:t xml:space="preserve">approve </w:t>
      </w:r>
      <w:r>
        <w:rPr>
          <w:w w:val="100"/>
        </w:rPr>
        <w:t>appointee’s attorney’s fees and expenses in the total amount of $[</w:t>
      </w:r>
      <w:r>
        <w:rPr>
          <w:rStyle w:val="Substitute"/>
          <w:w w:val="100"/>
        </w:rPr>
        <w:t>amount</w:t>
      </w:r>
      <w:r>
        <w:rPr>
          <w:w w:val="100"/>
        </w:rPr>
        <w:t>]. The Court approved payment of fees and expenses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 xml:space="preserve">], and </w:t>
      </w:r>
      <w:r w:rsidR="002244A4">
        <w:rPr>
          <w:w w:val="100"/>
        </w:rPr>
        <w:t>those</w:t>
      </w:r>
      <w:r>
        <w:rPr>
          <w:w w:val="100"/>
        </w:rPr>
        <w:t xml:space="preserve"> fees and expenses have been paid from the assets of [Ward/Proposed Ward]’s estate.</w:t>
      </w:r>
    </w:p>
    <w:p w14:paraId="11463CC8" w14:textId="77777777" w:rsidR="00121B6A" w:rsidRDefault="00121B6A">
      <w:pPr>
        <w:pStyle w:val="Para"/>
        <w:rPr>
          <w:w w:val="100"/>
        </w:rPr>
      </w:pPr>
      <w:r>
        <w:rPr>
          <w:w w:val="100"/>
        </w:rPr>
        <w:t>Therefore, Applicant prays that the total sum of $[</w:t>
      </w:r>
      <w:r>
        <w:rPr>
          <w:rStyle w:val="Substitute"/>
          <w:w w:val="100"/>
        </w:rPr>
        <w:t>amount</w:t>
      </w:r>
      <w:r>
        <w:rPr>
          <w:w w:val="100"/>
        </w:rPr>
        <w:t>] be taxed against and paid by [</w:t>
      </w:r>
      <w:r w:rsidR="00A94E70">
        <w:rPr>
          <w:rStyle w:val="Substitute"/>
          <w:w w:val="100"/>
        </w:rPr>
        <w:t>name of g</w:t>
      </w:r>
      <w:r>
        <w:rPr>
          <w:rStyle w:val="Substitute"/>
          <w:w w:val="100"/>
        </w:rPr>
        <w:t>uardian</w:t>
      </w:r>
      <w:r>
        <w:rPr>
          <w:w w:val="100"/>
        </w:rPr>
        <w:t>] to [</w:t>
      </w:r>
      <w:r>
        <w:rPr>
          <w:rStyle w:val="Substitute"/>
          <w:w w:val="100"/>
        </w:rPr>
        <w:t>name of law firm</w:t>
      </w:r>
      <w:r w:rsidR="00A94E70">
        <w:rPr>
          <w:w w:val="100"/>
        </w:rPr>
        <w:t>] for the attorney ad l</w:t>
      </w:r>
      <w:r>
        <w:rPr>
          <w:w w:val="100"/>
        </w:rPr>
        <w:t>item’s fees and expenses for the period [</w:t>
      </w:r>
      <w:r>
        <w:rPr>
          <w:rStyle w:val="Substitute"/>
          <w:w w:val="100"/>
        </w:rPr>
        <w:t>date</w:t>
      </w:r>
      <w:r>
        <w:rPr>
          <w:w w:val="100"/>
        </w:rPr>
        <w:t>] through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4E968B2A" w14:textId="77777777" w:rsidR="00121B6A" w:rsidRDefault="00121B6A">
      <w:pPr>
        <w:pStyle w:val="SignItemLast"/>
      </w:pPr>
      <w:r>
        <w:t>Respectfully submitted,</w:t>
      </w:r>
    </w:p>
    <w:p w14:paraId="0065A12E" w14:textId="69384124" w:rsidR="00121B6A" w:rsidRDefault="00121B6A" w:rsidP="000C3CCB">
      <w:pPr>
        <w:pStyle w:val="SignBlock"/>
        <w:tabs>
          <w:tab w:val="left" w:pos="4770"/>
        </w:tabs>
      </w:pPr>
      <w:r>
        <w:lastRenderedPageBreak/>
        <w:t>By</w:t>
      </w:r>
      <w:r w:rsidR="007724AD">
        <w:t>:</w:t>
      </w:r>
      <w:r w:rsidR="000C3CCB">
        <w:tab/>
      </w:r>
      <w:r>
        <w:tab/>
      </w:r>
    </w:p>
    <w:p w14:paraId="55E509CC" w14:textId="77777777" w:rsidR="00121B6A" w:rsidRDefault="000C3CCB" w:rsidP="000C3CCB">
      <w:pPr>
        <w:pStyle w:val="SignItem"/>
        <w:tabs>
          <w:tab w:val="left" w:pos="4770"/>
        </w:tabs>
      </w:pPr>
      <w:r>
        <w:tab/>
      </w:r>
      <w:r w:rsidR="00121B6A">
        <w:t>[</w:t>
      </w:r>
      <w:r w:rsidR="00121B6A">
        <w:rPr>
          <w:rStyle w:val="Substitute"/>
        </w:rPr>
        <w:t>Name</w:t>
      </w:r>
      <w:r w:rsidR="00121B6A">
        <w:t>]</w:t>
      </w:r>
    </w:p>
    <w:p w14:paraId="4EB5B7C5" w14:textId="77777777" w:rsidR="00121B6A" w:rsidRDefault="000C3CCB" w:rsidP="000C3CCB">
      <w:pPr>
        <w:pStyle w:val="SignItem"/>
        <w:tabs>
          <w:tab w:val="left" w:pos="4770"/>
        </w:tabs>
      </w:pPr>
      <w:r>
        <w:tab/>
      </w:r>
      <w:r w:rsidR="00121B6A">
        <w:t>Attorney Ad Litem</w:t>
      </w:r>
    </w:p>
    <w:p w14:paraId="2C57CE91" w14:textId="77777777" w:rsidR="00121B6A" w:rsidRDefault="000C3CCB" w:rsidP="000C3CCB">
      <w:pPr>
        <w:pStyle w:val="SignItem"/>
        <w:tabs>
          <w:tab w:val="left" w:pos="4770"/>
        </w:tabs>
      </w:pPr>
      <w:r>
        <w:tab/>
      </w:r>
      <w:r w:rsidR="00121B6A">
        <w:t>State Bar No.:</w:t>
      </w:r>
    </w:p>
    <w:p w14:paraId="3F9C6DE3" w14:textId="77777777" w:rsidR="00294A43" w:rsidRDefault="00294A43" w:rsidP="000C3CCB">
      <w:pPr>
        <w:pStyle w:val="SignItem"/>
        <w:tabs>
          <w:tab w:val="left" w:pos="4770"/>
        </w:tabs>
      </w:pPr>
      <w:r>
        <w:tab/>
        <w:t>[</w:t>
      </w:r>
      <w:r w:rsidRPr="00294A43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6F3075CE" w14:textId="77777777" w:rsidR="00121B6A" w:rsidRDefault="000C3CCB" w:rsidP="000C3CCB">
      <w:pPr>
        <w:pStyle w:val="SignItem"/>
        <w:tabs>
          <w:tab w:val="left" w:pos="4770"/>
        </w:tabs>
      </w:pPr>
      <w:r>
        <w:tab/>
      </w:r>
      <w:r w:rsidR="00121B6A">
        <w:t>[</w:t>
      </w:r>
      <w:r w:rsidR="00121B6A">
        <w:rPr>
          <w:rStyle w:val="Substitute"/>
        </w:rPr>
        <w:t>Address</w:t>
      </w:r>
      <w:r w:rsidR="00121B6A">
        <w:t>]</w:t>
      </w:r>
    </w:p>
    <w:p w14:paraId="31243F98" w14:textId="77777777" w:rsidR="00121B6A" w:rsidRDefault="000C3CCB" w:rsidP="000C3CCB">
      <w:pPr>
        <w:pStyle w:val="SignItem"/>
        <w:tabs>
          <w:tab w:val="left" w:pos="4770"/>
        </w:tabs>
      </w:pPr>
      <w:r>
        <w:tab/>
      </w:r>
      <w:r w:rsidR="00121B6A">
        <w:t>[</w:t>
      </w:r>
      <w:r w:rsidR="00121B6A">
        <w:rPr>
          <w:rStyle w:val="Substitute"/>
        </w:rPr>
        <w:t>Telephone</w:t>
      </w:r>
      <w:r w:rsidR="00121B6A">
        <w:t>]</w:t>
      </w:r>
    </w:p>
    <w:p w14:paraId="56A88974" w14:textId="77777777" w:rsidR="00121B6A" w:rsidRDefault="000C3CCB" w:rsidP="000D030A">
      <w:pPr>
        <w:pStyle w:val="SignItemLast"/>
        <w:tabs>
          <w:tab w:val="clear" w:pos="4720"/>
          <w:tab w:val="left" w:pos="4770"/>
        </w:tabs>
      </w:pPr>
      <w:r>
        <w:tab/>
      </w:r>
      <w:r w:rsidR="00121B6A">
        <w:t>[</w:t>
      </w:r>
      <w:r w:rsidR="00121B6A">
        <w:rPr>
          <w:rStyle w:val="Substitute"/>
        </w:rPr>
        <w:t>Telecopier</w:t>
      </w:r>
      <w:r w:rsidR="00121B6A">
        <w:t>]</w:t>
      </w:r>
    </w:p>
    <w:p w14:paraId="1AADFBD0" w14:textId="77777777" w:rsidR="00121B6A" w:rsidRDefault="00121B6A">
      <w:pPr>
        <w:pStyle w:val="Heading"/>
        <w:jc w:val="center"/>
        <w:rPr>
          <w:w w:val="100"/>
        </w:rPr>
      </w:pPr>
      <w:r>
        <w:rPr>
          <w:w w:val="100"/>
        </w:rPr>
        <w:t>Certificate of Service</w:t>
      </w:r>
    </w:p>
    <w:p w14:paraId="1FA217C8" w14:textId="77777777" w:rsidR="00121B6A" w:rsidRDefault="00723C83">
      <w:pPr>
        <w:pStyle w:val="Para"/>
        <w:rPr>
          <w:w w:val="100"/>
        </w:rPr>
      </w:pPr>
      <w:r w:rsidRPr="00400BD4">
        <w:rPr>
          <w:w w:val="100"/>
        </w:rPr>
        <w:t>I certify that a true copy of this [</w:t>
      </w:r>
      <w:r w:rsidRPr="00400BD4">
        <w:rPr>
          <w:rFonts w:ascii="Arial" w:hAnsi="Arial" w:cs="Arial"/>
          <w:b/>
          <w:bCs/>
          <w:w w:val="100"/>
          <w:sz w:val="20"/>
          <w:szCs w:val="20"/>
        </w:rPr>
        <w:t>title of document</w:t>
      </w:r>
      <w:r w:rsidRPr="00400BD4">
        <w:rPr>
          <w:w w:val="100"/>
        </w:rPr>
        <w:t>] was served in accordance with rule 21a of the Texas Rules of Civil Procedure</w:t>
      </w:r>
      <w:r w:rsidR="00121B6A">
        <w:rPr>
          <w:w w:val="100"/>
        </w:rPr>
        <w:t>.</w:t>
      </w:r>
    </w:p>
    <w:p w14:paraId="2877167E" w14:textId="77777777" w:rsidR="000C3CCB" w:rsidRDefault="000C3CCB" w:rsidP="000C3CCB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14:paraId="7BA6BA82" w14:textId="77777777" w:rsidR="00121B6A" w:rsidRDefault="00121B6A">
      <w:pPr>
        <w:pStyle w:val="SignBlock"/>
      </w:pPr>
      <w:r>
        <w:tab/>
      </w:r>
    </w:p>
    <w:p w14:paraId="464E0C28" w14:textId="77777777" w:rsidR="00121B6A" w:rsidRDefault="00121B6A">
      <w:pPr>
        <w:pStyle w:val="SignItemLast"/>
      </w:pPr>
      <w:r>
        <w:t>[</w:t>
      </w:r>
      <w:r>
        <w:rPr>
          <w:rStyle w:val="Substitute"/>
        </w:rPr>
        <w:t>Name of attorney</w:t>
      </w:r>
      <w:r>
        <w:t>]</w:t>
      </w:r>
    </w:p>
    <w:p w14:paraId="3B3528FB" w14:textId="77777777" w:rsidR="00121B6A" w:rsidRDefault="00121B6A">
      <w:pPr>
        <w:pStyle w:val="Heading"/>
        <w:jc w:val="center"/>
        <w:rPr>
          <w:w w:val="100"/>
        </w:rPr>
      </w:pPr>
      <w:r>
        <w:rPr>
          <w:w w:val="100"/>
        </w:rPr>
        <w:t>Attorney’s Fee Affidavit</w:t>
      </w:r>
    </w:p>
    <w:p w14:paraId="017205D8" w14:textId="77777777" w:rsidR="00121B6A" w:rsidRDefault="00121B6A">
      <w:pPr>
        <w:pStyle w:val="Para"/>
        <w:rPr>
          <w:w w:val="100"/>
        </w:rPr>
      </w:pPr>
      <w:r>
        <w:rPr>
          <w:w w:val="100"/>
        </w:rPr>
        <w:t>BEFORE ME, the undersigned authority, on this day appeared the affiant, [</w:t>
      </w:r>
      <w:r>
        <w:rPr>
          <w:rStyle w:val="Substitute"/>
          <w:w w:val="100"/>
        </w:rPr>
        <w:t>name</w:t>
      </w:r>
      <w:r>
        <w:rPr>
          <w:w w:val="100"/>
        </w:rPr>
        <w:t>], who, after being by me duly sworn, swears—</w:t>
      </w:r>
    </w:p>
    <w:p w14:paraId="0E56EF16" w14:textId="77777777" w:rsidR="00121B6A" w:rsidRDefault="00121B6A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that Affiant is a duly licensed practicing attorney with offices in [</w:t>
      </w:r>
      <w:r>
        <w:rPr>
          <w:rStyle w:val="Substitute"/>
          <w:w w:val="100"/>
        </w:rPr>
        <w:t>address, city, county</w:t>
      </w:r>
      <w:r>
        <w:rPr>
          <w:w w:val="100"/>
        </w:rPr>
        <w:t>] County, Texas;</w:t>
      </w:r>
    </w:p>
    <w:p w14:paraId="381EDAA3" w14:textId="77777777" w:rsidR="00121B6A" w:rsidRDefault="00121B6A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that Affiant has performed the legal services described in detail and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 xml:space="preserve">] to the Application to Pay Appointee’s Fees and Expenses and states that </w:t>
      </w:r>
      <w:r w:rsidR="002244A4">
        <w:rPr>
          <w:w w:val="100"/>
        </w:rPr>
        <w:t>the</w:t>
      </w:r>
      <w:r>
        <w:rPr>
          <w:w w:val="100"/>
        </w:rPr>
        <w:t xml:space="preserve"> services were properly and timely performed on behalf of [</w:t>
      </w:r>
      <w:r>
        <w:rPr>
          <w:rStyle w:val="Substitute"/>
          <w:w w:val="100"/>
        </w:rPr>
        <w:t>name</w:t>
      </w:r>
      <w:r>
        <w:rPr>
          <w:w w:val="100"/>
        </w:rPr>
        <w:t>];</w:t>
      </w:r>
    </w:p>
    <w:p w14:paraId="12B674AC" w14:textId="77777777" w:rsidR="00121B6A" w:rsidRDefault="00121B6A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that all legal fees and services in the statement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 were rendered only on behalf of [</w:t>
      </w:r>
      <w:r>
        <w:rPr>
          <w:rStyle w:val="Substitute"/>
          <w:w w:val="100"/>
        </w:rPr>
        <w:t>name</w:t>
      </w:r>
      <w:r>
        <w:rPr>
          <w:w w:val="100"/>
        </w:rPr>
        <w:t>];</w:t>
      </w:r>
    </w:p>
    <w:p w14:paraId="7CA6B75C" w14:textId="77777777" w:rsidR="00121B6A" w:rsidRDefault="00121B6A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that only fees and expenses covering the period [</w:t>
      </w:r>
      <w:r>
        <w:rPr>
          <w:rStyle w:val="Substitute"/>
          <w:w w:val="100"/>
        </w:rPr>
        <w:t>date</w:t>
      </w:r>
      <w:r>
        <w:rPr>
          <w:w w:val="100"/>
        </w:rPr>
        <w:t>] through [</w:t>
      </w:r>
      <w:r>
        <w:rPr>
          <w:rStyle w:val="Substitute"/>
          <w:w w:val="100"/>
        </w:rPr>
        <w:t>date</w:t>
      </w:r>
      <w:r>
        <w:rPr>
          <w:w w:val="100"/>
        </w:rPr>
        <w:t>], for the total sum of $[</w:t>
      </w:r>
      <w:r>
        <w:rPr>
          <w:rStyle w:val="Substitute"/>
          <w:w w:val="100"/>
        </w:rPr>
        <w:t>amount</w:t>
      </w:r>
      <w:r>
        <w:rPr>
          <w:w w:val="100"/>
        </w:rPr>
        <w:t>], are submitted;</w:t>
      </w:r>
    </w:p>
    <w:p w14:paraId="22D52C33" w14:textId="77777777" w:rsidR="00121B6A" w:rsidRDefault="00121B6A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that all just and legal offsets, payments, and credits known to Affiant have been allowed and are reflected in the statement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].</w:t>
      </w:r>
    </w:p>
    <w:p w14:paraId="670D6A08" w14:textId="77777777" w:rsidR="00121B6A" w:rsidRDefault="00121B6A">
      <w:pPr>
        <w:pStyle w:val="StepNumber"/>
        <w:rPr>
          <w:w w:val="100"/>
        </w:rPr>
      </w:pPr>
      <w:r>
        <w:rPr>
          <w:w w:val="100"/>
        </w:rPr>
        <w:t>6.</w:t>
      </w:r>
      <w:r>
        <w:rPr>
          <w:w w:val="100"/>
        </w:rPr>
        <w:tab/>
        <w:t>that any fees and expenses of legal assistants incurred for work were done under the direction and supervision of an attorney; and</w:t>
      </w:r>
    </w:p>
    <w:p w14:paraId="08A99604" w14:textId="77777777" w:rsidR="00121B6A" w:rsidRDefault="00121B6A">
      <w:pPr>
        <w:pStyle w:val="StepNumber"/>
        <w:rPr>
          <w:w w:val="100"/>
        </w:rPr>
      </w:pPr>
      <w:r>
        <w:rPr>
          <w:w w:val="100"/>
        </w:rPr>
        <w:t>7.</w:t>
      </w:r>
      <w:r>
        <w:rPr>
          <w:w w:val="100"/>
        </w:rPr>
        <w:tab/>
        <w:t xml:space="preserve">that Affiant has made and presented this application and affidavit to the Court with notice to </w:t>
      </w:r>
      <w:r w:rsidR="00A94E70">
        <w:rPr>
          <w:w w:val="100"/>
        </w:rPr>
        <w:t>[[</w:t>
      </w:r>
      <w:r w:rsidR="00A94E70">
        <w:rPr>
          <w:rStyle w:val="Substitute"/>
          <w:w w:val="100"/>
        </w:rPr>
        <w:t>name</w:t>
      </w:r>
      <w:r w:rsidR="00A94E70">
        <w:rPr>
          <w:w w:val="100"/>
        </w:rPr>
        <w:t>]</w:t>
      </w:r>
      <w:r>
        <w:rPr>
          <w:w w:val="100"/>
        </w:rPr>
        <w:t>’s guardian/all parties and attorneys of record].</w:t>
      </w:r>
    </w:p>
    <w:p w14:paraId="6CECDA83" w14:textId="77777777" w:rsidR="00121B6A" w:rsidRDefault="00121B6A">
      <w:pPr>
        <w:pStyle w:val="SignBlock"/>
      </w:pPr>
      <w:r>
        <w:lastRenderedPageBreak/>
        <w:tab/>
      </w:r>
    </w:p>
    <w:p w14:paraId="5587C33B" w14:textId="77777777" w:rsidR="00121B6A" w:rsidRDefault="00121B6A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459A126" w14:textId="77777777" w:rsidR="00121B6A" w:rsidRDefault="00121B6A">
      <w:pPr>
        <w:pStyle w:val="SignItemLast"/>
      </w:pPr>
      <w:r>
        <w:t>Affiant</w:t>
      </w:r>
    </w:p>
    <w:p w14:paraId="0D880C2B" w14:textId="77777777" w:rsidR="00121B6A" w:rsidRDefault="00121B6A">
      <w:pPr>
        <w:pStyle w:val="ParaFlushLeft"/>
      </w:pPr>
      <w:r>
        <w:t>SIGNED under oath before me on _________________________.</w:t>
      </w:r>
    </w:p>
    <w:p w14:paraId="37478D89" w14:textId="77777777" w:rsidR="00121B6A" w:rsidRDefault="00121B6A">
      <w:pPr>
        <w:pStyle w:val="SignBlock"/>
      </w:pPr>
      <w:r>
        <w:tab/>
      </w:r>
    </w:p>
    <w:p w14:paraId="4F0D9849" w14:textId="77777777" w:rsidR="00121B6A" w:rsidRDefault="00121B6A">
      <w:pPr>
        <w:pStyle w:val="SignItemLast"/>
      </w:pPr>
      <w:r>
        <w:t>Notary Public, State of Texas</w:t>
      </w:r>
    </w:p>
    <w:p w14:paraId="5798085A" w14:textId="77777777" w:rsidR="00121B6A" w:rsidRDefault="00121B6A" w:rsidP="00121B6A">
      <w:pPr>
        <w:pStyle w:val="UserInstructioncenterhidden"/>
      </w:pPr>
      <w:r>
        <w:t>Attach exhibit(s).</w:t>
      </w:r>
    </w:p>
    <w:p w14:paraId="7E854ABF" w14:textId="77777777" w:rsidR="00FD0BBC" w:rsidRDefault="00FD0BBC" w:rsidP="00937698"/>
    <w:sectPr w:rsidR="00FD0BBC" w:rsidSect="00121B6A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C2F33" w14:textId="77777777" w:rsidR="00F12C39" w:rsidRDefault="00F12C39">
      <w:r>
        <w:separator/>
      </w:r>
    </w:p>
  </w:endnote>
  <w:endnote w:type="continuationSeparator" w:id="0">
    <w:p w14:paraId="5B09A698" w14:textId="77777777" w:rsidR="00F12C39" w:rsidRDefault="00F1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E8B7F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D7D1B" w14:textId="77777777" w:rsidR="00F12C39" w:rsidRDefault="00F12C39">
      <w:r>
        <w:separator/>
      </w:r>
    </w:p>
  </w:footnote>
  <w:footnote w:type="continuationSeparator" w:id="0">
    <w:p w14:paraId="285CB72A" w14:textId="77777777" w:rsidR="00F12C39" w:rsidRDefault="00F12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5EB5B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7CDCAA4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79189687">
    <w:abstractNumId w:val="8"/>
  </w:num>
  <w:num w:numId="2" w16cid:durableId="1122385630">
    <w:abstractNumId w:val="8"/>
  </w:num>
  <w:num w:numId="3" w16cid:durableId="1409185078">
    <w:abstractNumId w:val="3"/>
  </w:num>
  <w:num w:numId="4" w16cid:durableId="1423574029">
    <w:abstractNumId w:val="3"/>
  </w:num>
  <w:num w:numId="5" w16cid:durableId="937717405">
    <w:abstractNumId w:val="9"/>
  </w:num>
  <w:num w:numId="6" w16cid:durableId="382025341">
    <w:abstractNumId w:val="9"/>
  </w:num>
  <w:num w:numId="7" w16cid:durableId="1501388820">
    <w:abstractNumId w:val="7"/>
  </w:num>
  <w:num w:numId="8" w16cid:durableId="1200162077">
    <w:abstractNumId w:val="7"/>
  </w:num>
  <w:num w:numId="9" w16cid:durableId="1127892674">
    <w:abstractNumId w:val="13"/>
  </w:num>
  <w:num w:numId="10" w16cid:durableId="384448244">
    <w:abstractNumId w:val="15"/>
  </w:num>
  <w:num w:numId="11" w16cid:durableId="1579945656">
    <w:abstractNumId w:val="8"/>
  </w:num>
  <w:num w:numId="12" w16cid:durableId="1822887585">
    <w:abstractNumId w:val="3"/>
  </w:num>
  <w:num w:numId="13" w16cid:durableId="1130050408">
    <w:abstractNumId w:val="9"/>
  </w:num>
  <w:num w:numId="14" w16cid:durableId="132718572">
    <w:abstractNumId w:val="7"/>
  </w:num>
  <w:num w:numId="15" w16cid:durableId="910388699">
    <w:abstractNumId w:val="6"/>
  </w:num>
  <w:num w:numId="16" w16cid:durableId="182476613">
    <w:abstractNumId w:val="5"/>
  </w:num>
  <w:num w:numId="17" w16cid:durableId="1988707743">
    <w:abstractNumId w:val="4"/>
  </w:num>
  <w:num w:numId="18" w16cid:durableId="795753320">
    <w:abstractNumId w:val="2"/>
  </w:num>
  <w:num w:numId="19" w16cid:durableId="625694240">
    <w:abstractNumId w:val="1"/>
  </w:num>
  <w:num w:numId="20" w16cid:durableId="505485914">
    <w:abstractNumId w:val="0"/>
  </w:num>
  <w:num w:numId="21" w16cid:durableId="1869172623">
    <w:abstractNumId w:val="11"/>
  </w:num>
  <w:num w:numId="22" w16cid:durableId="1896892217">
    <w:abstractNumId w:val="12"/>
  </w:num>
  <w:num w:numId="23" w16cid:durableId="1271667864">
    <w:abstractNumId w:val="14"/>
  </w:num>
  <w:num w:numId="24" w16cid:durableId="18439347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6-19.docx"/>
    <w:docVar w:name="TBBStampDate" w:val="09-18-2022"/>
    <w:docVar w:name="TBBVer" w:val=".docx"/>
    <w:docVar w:name="TBBYear" w:val="2022"/>
  </w:docVars>
  <w:rsids>
    <w:rsidRoot w:val="009E34E4"/>
    <w:rsid w:val="000028D2"/>
    <w:rsid w:val="000050F4"/>
    <w:rsid w:val="00006704"/>
    <w:rsid w:val="00035105"/>
    <w:rsid w:val="000353A6"/>
    <w:rsid w:val="000452E7"/>
    <w:rsid w:val="00055419"/>
    <w:rsid w:val="00055704"/>
    <w:rsid w:val="00055ADF"/>
    <w:rsid w:val="00075517"/>
    <w:rsid w:val="000A5288"/>
    <w:rsid w:val="000A6DC7"/>
    <w:rsid w:val="000B0F31"/>
    <w:rsid w:val="000B259E"/>
    <w:rsid w:val="000B2F31"/>
    <w:rsid w:val="000C3CCB"/>
    <w:rsid w:val="000D030A"/>
    <w:rsid w:val="000D0833"/>
    <w:rsid w:val="000D5936"/>
    <w:rsid w:val="00103258"/>
    <w:rsid w:val="00121B6A"/>
    <w:rsid w:val="00124EC7"/>
    <w:rsid w:val="001357DF"/>
    <w:rsid w:val="00167635"/>
    <w:rsid w:val="001B30C0"/>
    <w:rsid w:val="001B4977"/>
    <w:rsid w:val="001C7034"/>
    <w:rsid w:val="001D113B"/>
    <w:rsid w:val="00202BD3"/>
    <w:rsid w:val="00212AD4"/>
    <w:rsid w:val="00220537"/>
    <w:rsid w:val="00221D27"/>
    <w:rsid w:val="002244A4"/>
    <w:rsid w:val="002733D1"/>
    <w:rsid w:val="00294A43"/>
    <w:rsid w:val="002B64E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2BF0"/>
    <w:rsid w:val="00320622"/>
    <w:rsid w:val="00351E0E"/>
    <w:rsid w:val="00382C39"/>
    <w:rsid w:val="00385003"/>
    <w:rsid w:val="003864FA"/>
    <w:rsid w:val="00386B7C"/>
    <w:rsid w:val="0039278E"/>
    <w:rsid w:val="00397006"/>
    <w:rsid w:val="00397661"/>
    <w:rsid w:val="003C0B1C"/>
    <w:rsid w:val="003D4F30"/>
    <w:rsid w:val="003D7347"/>
    <w:rsid w:val="003E1B11"/>
    <w:rsid w:val="00417CAA"/>
    <w:rsid w:val="004217A3"/>
    <w:rsid w:val="00421891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8429C"/>
    <w:rsid w:val="005906DA"/>
    <w:rsid w:val="005967D5"/>
    <w:rsid w:val="005B3021"/>
    <w:rsid w:val="005B4AE9"/>
    <w:rsid w:val="005B683D"/>
    <w:rsid w:val="005C4081"/>
    <w:rsid w:val="00600A25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5B77"/>
    <w:rsid w:val="0070594F"/>
    <w:rsid w:val="00705D82"/>
    <w:rsid w:val="007124A0"/>
    <w:rsid w:val="00723C83"/>
    <w:rsid w:val="0073344D"/>
    <w:rsid w:val="0074294F"/>
    <w:rsid w:val="00746473"/>
    <w:rsid w:val="00763BF6"/>
    <w:rsid w:val="00767ED8"/>
    <w:rsid w:val="007724AD"/>
    <w:rsid w:val="00784E81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22461"/>
    <w:rsid w:val="00832078"/>
    <w:rsid w:val="008575EE"/>
    <w:rsid w:val="00877F53"/>
    <w:rsid w:val="008B3F1F"/>
    <w:rsid w:val="008D3F7D"/>
    <w:rsid w:val="008D602D"/>
    <w:rsid w:val="008E1147"/>
    <w:rsid w:val="008F41A5"/>
    <w:rsid w:val="008F5BCA"/>
    <w:rsid w:val="00903348"/>
    <w:rsid w:val="00921E0C"/>
    <w:rsid w:val="00937698"/>
    <w:rsid w:val="009518AF"/>
    <w:rsid w:val="0096121D"/>
    <w:rsid w:val="00965A52"/>
    <w:rsid w:val="00986BE4"/>
    <w:rsid w:val="009A2FE8"/>
    <w:rsid w:val="009A7C45"/>
    <w:rsid w:val="009C6567"/>
    <w:rsid w:val="009D367E"/>
    <w:rsid w:val="009E34E4"/>
    <w:rsid w:val="009F1B69"/>
    <w:rsid w:val="00A026BD"/>
    <w:rsid w:val="00A0583D"/>
    <w:rsid w:val="00A10A29"/>
    <w:rsid w:val="00A156B5"/>
    <w:rsid w:val="00A30712"/>
    <w:rsid w:val="00A7674F"/>
    <w:rsid w:val="00A94E70"/>
    <w:rsid w:val="00AA74A2"/>
    <w:rsid w:val="00AB3BCD"/>
    <w:rsid w:val="00AD43FA"/>
    <w:rsid w:val="00AE05F0"/>
    <w:rsid w:val="00AE61F5"/>
    <w:rsid w:val="00AF1F37"/>
    <w:rsid w:val="00AF630F"/>
    <w:rsid w:val="00B12519"/>
    <w:rsid w:val="00B157A8"/>
    <w:rsid w:val="00B15C0D"/>
    <w:rsid w:val="00B17021"/>
    <w:rsid w:val="00B53927"/>
    <w:rsid w:val="00B66262"/>
    <w:rsid w:val="00BA13C4"/>
    <w:rsid w:val="00BD13A5"/>
    <w:rsid w:val="00BE2E17"/>
    <w:rsid w:val="00BE3580"/>
    <w:rsid w:val="00C04F3D"/>
    <w:rsid w:val="00C1003A"/>
    <w:rsid w:val="00C1069F"/>
    <w:rsid w:val="00C16AEA"/>
    <w:rsid w:val="00C201C8"/>
    <w:rsid w:val="00C445FE"/>
    <w:rsid w:val="00C53FF7"/>
    <w:rsid w:val="00C85F5F"/>
    <w:rsid w:val="00CA5BD5"/>
    <w:rsid w:val="00CB155D"/>
    <w:rsid w:val="00CC5C2E"/>
    <w:rsid w:val="00CD150A"/>
    <w:rsid w:val="00CF1097"/>
    <w:rsid w:val="00CF7073"/>
    <w:rsid w:val="00D25F76"/>
    <w:rsid w:val="00D2766B"/>
    <w:rsid w:val="00D35A20"/>
    <w:rsid w:val="00D45B68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79FB"/>
    <w:rsid w:val="00E17361"/>
    <w:rsid w:val="00E7012A"/>
    <w:rsid w:val="00E8508F"/>
    <w:rsid w:val="00E86C0F"/>
    <w:rsid w:val="00E90259"/>
    <w:rsid w:val="00E95688"/>
    <w:rsid w:val="00EF0713"/>
    <w:rsid w:val="00EF2E00"/>
    <w:rsid w:val="00EF3BC1"/>
    <w:rsid w:val="00F1261B"/>
    <w:rsid w:val="00F12C39"/>
    <w:rsid w:val="00F22B3D"/>
    <w:rsid w:val="00F6777D"/>
    <w:rsid w:val="00F72310"/>
    <w:rsid w:val="00F75F04"/>
    <w:rsid w:val="00F94ACB"/>
    <w:rsid w:val="00FD0BBC"/>
    <w:rsid w:val="00FD58F3"/>
    <w:rsid w:val="00FD5B0C"/>
    <w:rsid w:val="00FF08B1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FD7FE0"/>
  <w15:chartTrackingRefBased/>
  <w15:docId w15:val="{20841552-E0FE-4980-8D71-33C08AF31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21B6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21B6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21B6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21B6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21B6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21B6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21B6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21B6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21B6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21B6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21B6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21B6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21B6A"/>
  </w:style>
  <w:style w:type="paragraph" w:styleId="TOC1">
    <w:name w:val="toc 1"/>
    <w:basedOn w:val="Normal"/>
    <w:next w:val="Normal"/>
    <w:autoRedefine/>
    <w:uiPriority w:val="2"/>
    <w:rsid w:val="00121B6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21B6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21B6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21B6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21B6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21B6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21B6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21B6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21B6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21B6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21B6A"/>
    <w:pPr>
      <w:numPr>
        <w:numId w:val="10"/>
      </w:numPr>
    </w:pPr>
  </w:style>
  <w:style w:type="paragraph" w:styleId="ListBullet">
    <w:name w:val="List Bullet"/>
    <w:basedOn w:val="BodyText"/>
    <w:uiPriority w:val="1"/>
    <w:rsid w:val="00121B6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21B6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21B6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21B6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21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21B6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21B6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21B6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21B6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21B6A"/>
    <w:rPr>
      <w:sz w:val="20"/>
      <w:szCs w:val="20"/>
    </w:rPr>
  </w:style>
  <w:style w:type="paragraph" w:customStyle="1" w:styleId="Titlehidden">
    <w:name w:val="Title_hidden"/>
    <w:uiPriority w:val="2"/>
    <w:rsid w:val="00121B6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21B6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21B6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21B6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21B6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21B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21B6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21B6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21B6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21B6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21B6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21B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21B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21B6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21B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21B6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21B6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21B6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21B6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21B6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21B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21B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21B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21B6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21B6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21B6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21B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21B6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121B6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21B6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21B6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121B6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21B6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121B6A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121B6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21B6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121B6A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121B6A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121B6A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121B6A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AACFB2-0B79-4C92-A7DD-05189EA21FC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80C8874-B4CA-44C6-A8CE-EAC5BAC3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8FD84F-CAB8-4CCD-B91D-8DE56C8DE74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C224EB76-792C-4B74-ADF8-B0F20D0AD8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8</TotalTime>
  <Pages>3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Travis Riddle</cp:lastModifiedBy>
  <cp:revision>9</cp:revision>
  <cp:lastPrinted>2011-12-29T21:00:00Z</cp:lastPrinted>
  <dcterms:created xsi:type="dcterms:W3CDTF">2022-09-04T19:53:00Z</dcterms:created>
  <dcterms:modified xsi:type="dcterms:W3CDTF">2024-07-18T19:29:00Z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14030600.0000000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