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DD3DE" w14:textId="77777777" w:rsidR="00D82101" w:rsidRDefault="00D82101">
      <w:pPr>
        <w:pStyle w:val="Formhidden"/>
      </w:pPr>
      <w:bookmarkStart w:id="0" w:name="_GoBack"/>
      <w:bookmarkEnd w:id="0"/>
      <w:r>
        <w:t xml:space="preserve">Form </w:t>
      </w:r>
      <w:r w:rsidR="00321155">
        <w:t>2-9</w:t>
      </w:r>
    </w:p>
    <w:p w14:paraId="4DF5AF4F" w14:textId="77777777" w:rsidR="00D82101" w:rsidRDefault="00D82101">
      <w:pPr>
        <w:pStyle w:val="Title"/>
      </w:pPr>
      <w:r>
        <w:t>Bank Certificate and Verification of Funds on Deposit</w:t>
      </w:r>
    </w:p>
    <w:p w14:paraId="6553445C" w14:textId="77777777" w:rsidR="00D82101" w:rsidRDefault="00D82101">
      <w:pPr>
        <w:pStyle w:val="Para"/>
        <w:rPr>
          <w:w w:val="100"/>
        </w:rPr>
      </w:pPr>
      <w:r>
        <w:rPr>
          <w:w w:val="100"/>
        </w:rPr>
        <w:t>The undersigned officer of the financial institution named below hereby certifies that, at the close of business on [</w:t>
      </w:r>
      <w:r>
        <w:rPr>
          <w:rStyle w:val="Substitute"/>
          <w:w w:val="100"/>
        </w:rPr>
        <w:t>date</w:t>
      </w:r>
      <w:r>
        <w:rPr>
          <w:w w:val="100"/>
        </w:rPr>
        <w:t>], unencumbered cash and assets of this estate in the amounts shown below were on deposit in this institution to the credit of [</w:t>
      </w:r>
      <w:r>
        <w:rPr>
          <w:rStyle w:val="Substitute"/>
          <w:w w:val="100"/>
        </w:rPr>
        <w:t>name of temporary guardian</w:t>
      </w:r>
      <w:r>
        <w:rPr>
          <w:w w:val="100"/>
        </w:rPr>
        <w:t>] as temporary guardian of the [estate/person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].</w:t>
      </w:r>
    </w:p>
    <w:tbl>
      <w:tblPr>
        <w:tblW w:w="0" w:type="auto"/>
        <w:jc w:val="center"/>
        <w:tblLayout w:type="fixed"/>
        <w:tblCellMar>
          <w:top w:w="120" w:type="dxa"/>
          <w:left w:w="120" w:type="dxa"/>
          <w:bottom w:w="80" w:type="dxa"/>
          <w:right w:w="120" w:type="dxa"/>
        </w:tblCellMar>
        <w:tblLook w:val="0000" w:firstRow="0" w:lastRow="0" w:firstColumn="0" w:lastColumn="0" w:noHBand="0" w:noVBand="0"/>
      </w:tblPr>
      <w:tblGrid>
        <w:gridCol w:w="3020"/>
        <w:gridCol w:w="3020"/>
        <w:gridCol w:w="3020"/>
      </w:tblGrid>
      <w:tr w:rsidR="00D82101" w14:paraId="48A4396C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46727562" w14:textId="77777777" w:rsidR="00D82101" w:rsidRPr="00AB2B6C" w:rsidRDefault="00D82101" w:rsidP="00AB2B6C">
            <w:pPr>
              <w:pStyle w:val="Entry"/>
              <w:jc w:val="center"/>
              <w:rPr>
                <w:b/>
              </w:rPr>
            </w:pPr>
            <w:r w:rsidRPr="00AB2B6C">
              <w:rPr>
                <w:b/>
                <w:w w:val="100"/>
              </w:rPr>
              <w:t>Account Description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300E0306" w14:textId="77777777" w:rsidR="00D82101" w:rsidRPr="00AB2B6C" w:rsidRDefault="00D82101" w:rsidP="00AB2B6C">
            <w:pPr>
              <w:pStyle w:val="Entry"/>
              <w:jc w:val="center"/>
              <w:rPr>
                <w:b/>
              </w:rPr>
            </w:pPr>
            <w:r w:rsidRPr="00AB2B6C">
              <w:rPr>
                <w:b/>
                <w:w w:val="100"/>
              </w:rPr>
              <w:t>Account Number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2496CF87" w14:textId="77777777" w:rsidR="00D82101" w:rsidRPr="00AB2B6C" w:rsidRDefault="00D82101" w:rsidP="00AB2B6C">
            <w:pPr>
              <w:pStyle w:val="Entry"/>
              <w:jc w:val="center"/>
              <w:rPr>
                <w:b/>
              </w:rPr>
            </w:pPr>
            <w:r w:rsidRPr="00AB2B6C">
              <w:rPr>
                <w:b/>
                <w:w w:val="100"/>
              </w:rPr>
              <w:t>Amount</w:t>
            </w:r>
          </w:p>
        </w:tc>
      </w:tr>
      <w:tr w:rsidR="00D82101" w14:paraId="255C8DFE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5F3BB3BB" w14:textId="77777777" w:rsidR="00D82101" w:rsidRPr="00AB2B6C" w:rsidRDefault="00D82101">
            <w:pPr>
              <w:pStyle w:val="Entry"/>
              <w:rPr>
                <w:b/>
              </w:rPr>
            </w:pPr>
            <w:r w:rsidRPr="00AB2B6C">
              <w:rPr>
                <w:b/>
                <w:w w:val="100"/>
              </w:rPr>
              <w:t>1.</w:t>
            </w:r>
            <w:r w:rsidRPr="00AB2B6C">
              <w:rPr>
                <w:b/>
                <w:w w:val="100"/>
              </w:rPr>
              <w:t> </w:t>
            </w:r>
            <w:r w:rsidRPr="00AB2B6C">
              <w:rPr>
                <w:b/>
                <w:w w:val="100"/>
              </w:rPr>
              <w:t>Checking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106B026D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7448BBE1" w14:textId="77777777" w:rsidR="00D82101" w:rsidRPr="00AC64A0" w:rsidRDefault="00D82101">
            <w:pPr>
              <w:pStyle w:val="Entry"/>
            </w:pPr>
          </w:p>
        </w:tc>
      </w:tr>
      <w:tr w:rsidR="00D82101" w14:paraId="3E240AFB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AC00870" w14:textId="77777777" w:rsidR="00D82101" w:rsidRPr="00AB2B6C" w:rsidRDefault="00D82101">
            <w:pPr>
              <w:pStyle w:val="Entry"/>
              <w:rPr>
                <w:b/>
              </w:rPr>
            </w:pPr>
            <w:r w:rsidRPr="00AB2B6C">
              <w:rPr>
                <w:b/>
                <w:w w:val="100"/>
              </w:rPr>
              <w:t>2.</w:t>
            </w:r>
            <w:r w:rsidRPr="00AB2B6C">
              <w:rPr>
                <w:b/>
                <w:w w:val="100"/>
              </w:rPr>
              <w:t> </w:t>
            </w:r>
            <w:r w:rsidRPr="00AB2B6C">
              <w:rPr>
                <w:b/>
                <w:w w:val="100"/>
              </w:rPr>
              <w:t>Savings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4108F3F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A544691" w14:textId="77777777" w:rsidR="00D82101" w:rsidRPr="00AC64A0" w:rsidRDefault="00D82101">
            <w:pPr>
              <w:pStyle w:val="Entry"/>
            </w:pPr>
          </w:p>
        </w:tc>
      </w:tr>
      <w:tr w:rsidR="00D82101" w14:paraId="383C8929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07C62504" w14:textId="77777777" w:rsidR="00D82101" w:rsidRPr="00AB2B6C" w:rsidRDefault="00D82101">
            <w:pPr>
              <w:pStyle w:val="Entry"/>
              <w:rPr>
                <w:b/>
              </w:rPr>
            </w:pPr>
            <w:r w:rsidRPr="00AB2B6C">
              <w:rPr>
                <w:b/>
                <w:w w:val="100"/>
              </w:rPr>
              <w:t>3.</w:t>
            </w:r>
            <w:r w:rsidRPr="00AB2B6C">
              <w:rPr>
                <w:b/>
                <w:w w:val="100"/>
              </w:rPr>
              <w:t> </w:t>
            </w:r>
            <w:r w:rsidRPr="00AB2B6C">
              <w:rPr>
                <w:b/>
                <w:w w:val="100"/>
              </w:rPr>
              <w:t>CDs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5786B829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653CF17" w14:textId="77777777" w:rsidR="00D82101" w:rsidRPr="00AC64A0" w:rsidRDefault="00D82101">
            <w:pPr>
              <w:pStyle w:val="Entry"/>
            </w:pPr>
          </w:p>
        </w:tc>
      </w:tr>
      <w:tr w:rsidR="00D82101" w14:paraId="01B52899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0566C1A4" w14:textId="77777777" w:rsidR="00D82101" w:rsidRPr="00AB2B6C" w:rsidRDefault="00D82101">
            <w:pPr>
              <w:pStyle w:val="Entry"/>
              <w:rPr>
                <w:b/>
              </w:rPr>
            </w:pPr>
            <w:r w:rsidRPr="00AB2B6C">
              <w:rPr>
                <w:b/>
                <w:w w:val="100"/>
              </w:rPr>
              <w:t>4.</w:t>
            </w:r>
            <w:r w:rsidRPr="00AB2B6C">
              <w:rPr>
                <w:b/>
                <w:w w:val="100"/>
              </w:rPr>
              <w:t> </w:t>
            </w:r>
            <w:r w:rsidRPr="00AB2B6C">
              <w:rPr>
                <w:b/>
                <w:w w:val="100"/>
              </w:rPr>
              <w:t>Treasury Bonds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521F5897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1796728C" w14:textId="77777777" w:rsidR="00D82101" w:rsidRPr="00AC64A0" w:rsidRDefault="00D82101">
            <w:pPr>
              <w:pStyle w:val="Entry"/>
            </w:pPr>
          </w:p>
        </w:tc>
      </w:tr>
      <w:tr w:rsidR="00D82101" w14:paraId="4980CE47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1DE330DA" w14:textId="77777777" w:rsidR="00D82101" w:rsidRPr="00AC64A0" w:rsidRDefault="00D82101">
            <w:pPr>
              <w:pStyle w:val="Entry"/>
            </w:pPr>
            <w:r w:rsidRPr="00AB2B6C">
              <w:rPr>
                <w:b/>
                <w:w w:val="100"/>
              </w:rPr>
              <w:t>5.</w:t>
            </w:r>
            <w:r w:rsidRPr="00AC64A0">
              <w:rPr>
                <w:w w:val="100"/>
              </w:rPr>
              <w:t> </w:t>
            </w:r>
            <w:r w:rsidRPr="00AC64A0">
              <w:rPr>
                <w:w w:val="100"/>
              </w:rPr>
              <w:t>[</w:t>
            </w:r>
            <w:r w:rsidRPr="00AC64A0">
              <w:rPr>
                <w:rStyle w:val="Substitute"/>
                <w:w w:val="100"/>
              </w:rPr>
              <w:t>Specify other</w:t>
            </w:r>
            <w:r w:rsidRPr="00AC64A0">
              <w:rPr>
                <w:w w:val="100"/>
              </w:rPr>
              <w:t>]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2FD5E8AD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3C4BF849" w14:textId="77777777" w:rsidR="00D82101" w:rsidRPr="00AC64A0" w:rsidRDefault="00D82101">
            <w:pPr>
              <w:pStyle w:val="Entry"/>
            </w:pPr>
          </w:p>
        </w:tc>
      </w:tr>
      <w:tr w:rsidR="00D82101" w14:paraId="26C188DD" w14:textId="77777777">
        <w:trPr>
          <w:trHeight w:val="440"/>
          <w:jc w:val="center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D7657C0" w14:textId="77777777" w:rsidR="00D82101" w:rsidRPr="00AB2B6C" w:rsidRDefault="00D82101">
            <w:pPr>
              <w:pStyle w:val="Entry"/>
              <w:rPr>
                <w:b/>
              </w:rPr>
            </w:pPr>
            <w:r w:rsidRPr="00AB2B6C">
              <w:rPr>
                <w:b/>
                <w:w w:val="100"/>
              </w:rPr>
              <w:t>Total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70115868" w14:textId="77777777" w:rsidR="00D82101" w:rsidRPr="00AC64A0" w:rsidRDefault="00D82101">
            <w:pPr>
              <w:pStyle w:val="Entry"/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0" w:type="dxa"/>
              <w:left w:w="120" w:type="dxa"/>
              <w:bottom w:w="80" w:type="dxa"/>
              <w:right w:w="120" w:type="dxa"/>
            </w:tcMar>
          </w:tcPr>
          <w:p w14:paraId="64799121" w14:textId="77777777" w:rsidR="00D82101" w:rsidRPr="00AC64A0" w:rsidRDefault="00D82101">
            <w:pPr>
              <w:pStyle w:val="Entry"/>
            </w:pPr>
          </w:p>
        </w:tc>
      </w:tr>
    </w:tbl>
    <w:p w14:paraId="69AC5302" w14:textId="77777777" w:rsidR="00D82101" w:rsidRDefault="00D82101">
      <w:pPr>
        <w:pStyle w:val="Para"/>
        <w:rPr>
          <w:w w:val="100"/>
        </w:rPr>
      </w:pPr>
    </w:p>
    <w:p w14:paraId="12F973EF" w14:textId="77777777" w:rsidR="00D82101" w:rsidRDefault="00D82101">
      <w:pPr>
        <w:pStyle w:val="SignBlock"/>
      </w:pPr>
      <w:r>
        <w:tab/>
      </w:r>
    </w:p>
    <w:p w14:paraId="06E14323" w14:textId="77777777" w:rsidR="00D82101" w:rsidRDefault="00D82101">
      <w:pPr>
        <w:pStyle w:val="SignItem"/>
      </w:pPr>
      <w:r>
        <w:t>[</w:t>
      </w:r>
      <w:r>
        <w:rPr>
          <w:rStyle w:val="Substitute"/>
        </w:rPr>
        <w:t>Name of officer</w:t>
      </w:r>
      <w:r>
        <w:t>]</w:t>
      </w:r>
    </w:p>
    <w:p w14:paraId="0AD948BF" w14:textId="77777777" w:rsidR="00D82101" w:rsidRDefault="00D82101">
      <w:pPr>
        <w:pStyle w:val="SignItemLast"/>
      </w:pPr>
      <w:r>
        <w:t>[</w:t>
      </w:r>
      <w:r>
        <w:rPr>
          <w:rStyle w:val="Substitute"/>
        </w:rPr>
        <w:t>Name and address of financial institution</w:t>
      </w:r>
      <w:r>
        <w:t>]</w:t>
      </w:r>
    </w:p>
    <w:p w14:paraId="4CC86F40" w14:textId="77777777" w:rsidR="00763ECA" w:rsidRDefault="00763ECA" w:rsidP="00937698"/>
    <w:sectPr w:rsidR="00763ECA" w:rsidSect="00D8210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7B3FF5" w14:textId="77777777" w:rsidR="00A42EE2" w:rsidRDefault="00A42EE2">
      <w:r>
        <w:separator/>
      </w:r>
    </w:p>
  </w:endnote>
  <w:endnote w:type="continuationSeparator" w:id="0">
    <w:p w14:paraId="07A9A897" w14:textId="77777777" w:rsidR="00A42EE2" w:rsidRDefault="00A4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69276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31057" w14:textId="77777777" w:rsidR="00A42EE2" w:rsidRDefault="00A42EE2">
      <w:r>
        <w:separator/>
      </w:r>
    </w:p>
  </w:footnote>
  <w:footnote w:type="continuationSeparator" w:id="0">
    <w:p w14:paraId="782D21ED" w14:textId="77777777" w:rsidR="00A42EE2" w:rsidRDefault="00A42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223FE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2"/>
  </w:num>
  <w:num w:numId="10">
    <w:abstractNumId w:val="14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TBBForm" w:val="Form2-9.docx"/>
    <w:docVar w:name="TBBStampDate" w:val="09-18-2022"/>
    <w:docVar w:name="TBBVer" w:val=".docx"/>
    <w:docVar w:name="TBBYear" w:val="2022"/>
  </w:docVars>
  <w:rsids>
    <w:rsidRoot w:val="00AC64A0"/>
    <w:rsid w:val="00006704"/>
    <w:rsid w:val="00035105"/>
    <w:rsid w:val="00055419"/>
    <w:rsid w:val="000558A6"/>
    <w:rsid w:val="00075517"/>
    <w:rsid w:val="000A3E18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E36BC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CB"/>
    <w:rsid w:val="003179E1"/>
    <w:rsid w:val="00320622"/>
    <w:rsid w:val="00321155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E784D"/>
    <w:rsid w:val="00417CAA"/>
    <w:rsid w:val="004217A3"/>
    <w:rsid w:val="00461009"/>
    <w:rsid w:val="0046632A"/>
    <w:rsid w:val="004A1988"/>
    <w:rsid w:val="004C7340"/>
    <w:rsid w:val="004D2ABC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357D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1C3D"/>
    <w:rsid w:val="00662FDF"/>
    <w:rsid w:val="00676127"/>
    <w:rsid w:val="00680E59"/>
    <w:rsid w:val="006959A6"/>
    <w:rsid w:val="006C0869"/>
    <w:rsid w:val="006C1BBF"/>
    <w:rsid w:val="006C2810"/>
    <w:rsid w:val="006D14DF"/>
    <w:rsid w:val="006E6B59"/>
    <w:rsid w:val="0070594F"/>
    <w:rsid w:val="00746473"/>
    <w:rsid w:val="00763BF6"/>
    <w:rsid w:val="00763ECA"/>
    <w:rsid w:val="0076550B"/>
    <w:rsid w:val="00767ED8"/>
    <w:rsid w:val="00795CB0"/>
    <w:rsid w:val="00796E64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54C0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2C5"/>
    <w:rsid w:val="009C6567"/>
    <w:rsid w:val="009D367E"/>
    <w:rsid w:val="009F1B69"/>
    <w:rsid w:val="00A026BD"/>
    <w:rsid w:val="00A0583D"/>
    <w:rsid w:val="00A156B5"/>
    <w:rsid w:val="00A31726"/>
    <w:rsid w:val="00A3208A"/>
    <w:rsid w:val="00A42EE2"/>
    <w:rsid w:val="00A52474"/>
    <w:rsid w:val="00A97615"/>
    <w:rsid w:val="00AA74A2"/>
    <w:rsid w:val="00AB2B6C"/>
    <w:rsid w:val="00AB352B"/>
    <w:rsid w:val="00AB3BCD"/>
    <w:rsid w:val="00AC64A0"/>
    <w:rsid w:val="00AE05F0"/>
    <w:rsid w:val="00AE61F5"/>
    <w:rsid w:val="00B12519"/>
    <w:rsid w:val="00B157A8"/>
    <w:rsid w:val="00B15C0D"/>
    <w:rsid w:val="00B17021"/>
    <w:rsid w:val="00B53927"/>
    <w:rsid w:val="00BA13C4"/>
    <w:rsid w:val="00BA4EBD"/>
    <w:rsid w:val="00BE2E17"/>
    <w:rsid w:val="00C04F3D"/>
    <w:rsid w:val="00C1069F"/>
    <w:rsid w:val="00C16AEA"/>
    <w:rsid w:val="00C20F10"/>
    <w:rsid w:val="00C445FE"/>
    <w:rsid w:val="00C53FF7"/>
    <w:rsid w:val="00C6796A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82101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2FCF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E76ED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56ABFE"/>
  <w15:chartTrackingRefBased/>
  <w15:docId w15:val="{C7F94D0D-958E-4B0A-A2A8-E1FE06CC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D8210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8210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8210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8210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8210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8210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8210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8210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8210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8210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8210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8210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82101"/>
  </w:style>
  <w:style w:type="paragraph" w:styleId="TOC1">
    <w:name w:val="toc 1"/>
    <w:basedOn w:val="Normal"/>
    <w:next w:val="Normal"/>
    <w:autoRedefine/>
    <w:uiPriority w:val="2"/>
    <w:rsid w:val="00D8210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8210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8210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8210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8210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8210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8210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8210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8210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8210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82101"/>
    <w:pPr>
      <w:numPr>
        <w:numId w:val="10"/>
      </w:numPr>
    </w:pPr>
  </w:style>
  <w:style w:type="paragraph" w:styleId="ListBullet">
    <w:name w:val="List Bullet"/>
    <w:basedOn w:val="BodyText"/>
    <w:uiPriority w:val="1"/>
    <w:rsid w:val="00D8210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8210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8210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8210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82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8210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8210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8210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8210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82101"/>
    <w:rPr>
      <w:sz w:val="20"/>
      <w:szCs w:val="20"/>
    </w:rPr>
  </w:style>
  <w:style w:type="paragraph" w:customStyle="1" w:styleId="Titlehidden">
    <w:name w:val="Title_hidden"/>
    <w:uiPriority w:val="2"/>
    <w:rsid w:val="00D8210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8210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8210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8210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8210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8210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8210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8210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8210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8210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8210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8210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8210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8210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8210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8210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8210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8210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8210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8210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8210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8210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8210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8210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8210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8210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8210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8210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8210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8210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8210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D82101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D8210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D8210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D8210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D8210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D8210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775D59-FC48-410D-A90C-5FE106654A4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D84E4BFB-E448-44DD-9EED-2B014DA22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8521B-8032-4ABA-85AB-5F723CA1AE64}"/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3</cp:revision>
  <cp:lastPrinted>2011-11-03T16:19:00Z</cp:lastPrinted>
  <dcterms:created xsi:type="dcterms:W3CDTF">2021-08-26T16:07:00Z</dcterms:created>
  <dcterms:modified xsi:type="dcterms:W3CDTF">2022-09-18T15:46:00Z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