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24D0B" w14:textId="77777777" w:rsidR="00A3554D" w:rsidRDefault="00A3554D">
      <w:pPr>
        <w:pStyle w:val="Formhidden"/>
      </w:pPr>
      <w:bookmarkStart w:id="0" w:name="_GoBack"/>
      <w:bookmarkEnd w:id="0"/>
      <w:r>
        <w:t xml:space="preserve">Form </w:t>
      </w:r>
      <w:r w:rsidR="00DC4ECE">
        <w:t>11</w:t>
      </w:r>
      <w:r>
        <w:t>-</w:t>
      </w:r>
      <w:r w:rsidR="00DC4ECE">
        <w:t>18</w:t>
      </w:r>
    </w:p>
    <w:p w14:paraId="25626D73" w14:textId="5E0539A1" w:rsidR="00D10E3C" w:rsidRDefault="00A3554D" w:rsidP="00D10E3C">
      <w:pPr>
        <w:pStyle w:val="Captionhidden"/>
      </w:pPr>
      <w:r>
        <w:t>[Caption. See § 3 of the Introduction in this manual.]</w:t>
      </w:r>
    </w:p>
    <w:p w14:paraId="4C0D8F12" w14:textId="77777777" w:rsidR="00A3554D" w:rsidRDefault="00A3554D" w:rsidP="00A81ACA">
      <w:pPr>
        <w:pStyle w:val="Title"/>
      </w:pPr>
      <w:r>
        <w:t>Order Authorizing Trustee’s Compensation</w:t>
      </w:r>
    </w:p>
    <w:p w14:paraId="3F368B84" w14:textId="77777777" w:rsidR="00A3554D" w:rsidRDefault="00A3554D" w:rsidP="00291E8E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for Payment of Trustee’s Compensation to [</w:t>
      </w:r>
      <w:r>
        <w:rPr>
          <w:rStyle w:val="Substitute"/>
          <w:w w:val="100"/>
        </w:rPr>
        <w:t>name of trustee</w:t>
      </w:r>
      <w:r>
        <w:rPr>
          <w:w w:val="100"/>
        </w:rPr>
        <w:t>], Trustee, as trustee for the management trust for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 incapacitated person, who was appointed by this Court on [</w:t>
      </w:r>
      <w:r>
        <w:rPr>
          <w:rStyle w:val="Substitute"/>
          <w:w w:val="100"/>
        </w:rPr>
        <w:t>date</w:t>
      </w:r>
      <w:r>
        <w:rPr>
          <w:w w:val="100"/>
        </w:rPr>
        <w:t>] to serve as trustee for the management trust. The Court finds that the compensation requested and rendered in this proceeding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 xml:space="preserve">] appears to be reasonable, that this compensation is in compliance with </w:t>
      </w:r>
      <w:r w:rsidR="00DC4ECE">
        <w:rPr>
          <w:w w:val="100"/>
        </w:rPr>
        <w:t>subchapter A</w:t>
      </w:r>
      <w:r>
        <w:rPr>
          <w:w w:val="100"/>
        </w:rPr>
        <w:t xml:space="preserve"> of </w:t>
      </w:r>
      <w:r w:rsidR="00DC4ECE">
        <w:rPr>
          <w:w w:val="100"/>
        </w:rPr>
        <w:t>chapter 1155</w:t>
      </w:r>
      <w:r>
        <w:rPr>
          <w:w w:val="100"/>
        </w:rPr>
        <w:t xml:space="preserve"> </w:t>
      </w:r>
      <w:r w:rsidR="00DC4ECE">
        <w:rPr>
          <w:w w:val="100"/>
        </w:rPr>
        <w:t xml:space="preserve">of the </w:t>
      </w:r>
      <w:r>
        <w:rPr>
          <w:w w:val="100"/>
        </w:rPr>
        <w:t xml:space="preserve">Texas </w:t>
      </w:r>
      <w:r w:rsidR="00DC4ECE">
        <w:rPr>
          <w:w w:val="100"/>
        </w:rPr>
        <w:t>Estates</w:t>
      </w:r>
      <w:r>
        <w:rPr>
          <w:w w:val="100"/>
        </w:rPr>
        <w:t xml:space="preserve"> Code, that Trustee has taken care of and managed the assets of Ward in compliance with Texas </w:t>
      </w:r>
      <w:r w:rsidR="00DC4ECE">
        <w:rPr>
          <w:w w:val="100"/>
        </w:rPr>
        <w:t>Estates</w:t>
      </w:r>
      <w:r>
        <w:rPr>
          <w:w w:val="100"/>
        </w:rPr>
        <w:t xml:space="preserve"> Code requirements, that the management trust has adequate assets from which to pay this compensation, that this compensation should be authorized for payment, and that this request should be granted.</w:t>
      </w:r>
    </w:p>
    <w:p w14:paraId="2A9328F6" w14:textId="77777777" w:rsidR="00A3554D" w:rsidRDefault="00A3554D" w:rsidP="00291E8E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trustee</w:t>
      </w:r>
      <w:r>
        <w:rPr>
          <w:w w:val="100"/>
        </w:rPr>
        <w:t>] as trustee for the management trust of [</w:t>
      </w:r>
      <w:r>
        <w:rPr>
          <w:rStyle w:val="Substitute"/>
          <w:w w:val="100"/>
        </w:rPr>
        <w:t>name of ward</w:t>
      </w:r>
      <w:r>
        <w:rPr>
          <w:w w:val="100"/>
        </w:rPr>
        <w:t>] pay the compensation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to [</w:t>
      </w:r>
      <w:r>
        <w:rPr>
          <w:rStyle w:val="Substitute"/>
          <w:w w:val="100"/>
        </w:rPr>
        <w:t>name of trustee</w:t>
      </w:r>
      <w:r>
        <w:rPr>
          <w:w w:val="100"/>
        </w:rPr>
        <w:t>] from funds of [</w:t>
      </w:r>
      <w:r>
        <w:rPr>
          <w:rStyle w:val="Substitute"/>
          <w:w w:val="100"/>
        </w:rPr>
        <w:t>name of ward</w:t>
      </w:r>
      <w:r>
        <w:rPr>
          <w:w w:val="100"/>
        </w:rPr>
        <w:t>]’s management trust.</w:t>
      </w:r>
    </w:p>
    <w:p w14:paraId="6A972F52" w14:textId="77777777" w:rsidR="00810995" w:rsidRDefault="00810995" w:rsidP="00291E8E">
      <w:pPr>
        <w:pStyle w:val="SignBlockFlush"/>
        <w:widowControl/>
        <w:tabs>
          <w:tab w:val="clear" w:pos="4320"/>
        </w:tabs>
        <w:suppressAutoHyphens/>
        <w:spacing w:before="480" w:after="240" w:line="240" w:lineRule="auto"/>
        <w:ind w:right="0"/>
      </w:pPr>
      <w:r>
        <w:t>SIGNED on _________________________.</w:t>
      </w:r>
    </w:p>
    <w:p w14:paraId="44FF4158" w14:textId="77777777" w:rsidR="00A3554D" w:rsidRDefault="00A3554D" w:rsidP="00291E8E">
      <w:pPr>
        <w:pStyle w:val="SignBlock"/>
        <w:widowControl/>
        <w:suppressAutoHyphens/>
        <w:spacing w:before="480" w:line="240" w:lineRule="auto"/>
      </w:pPr>
      <w:r>
        <w:tab/>
      </w:r>
    </w:p>
    <w:p w14:paraId="0F7A9DAB" w14:textId="77777777" w:rsidR="00A3554D" w:rsidRDefault="00A3554D" w:rsidP="00291E8E">
      <w:pPr>
        <w:pStyle w:val="SignItemLast"/>
        <w:widowControl/>
        <w:suppressAutoHyphens/>
        <w:spacing w:line="240" w:lineRule="auto"/>
      </w:pPr>
      <w:r>
        <w:t>JUDGE PRESIDING</w:t>
      </w:r>
    </w:p>
    <w:p w14:paraId="6DFF74A5" w14:textId="77777777" w:rsidR="00424C4E" w:rsidRDefault="00424C4E" w:rsidP="00291E8E">
      <w:pPr>
        <w:pStyle w:val="SignItemLast"/>
        <w:keepNext/>
        <w:widowControl/>
        <w:suppressAutoHyphens/>
        <w:spacing w:before="480" w:line="240" w:lineRule="auto"/>
      </w:pPr>
      <w:r>
        <w:t>APPROVED AS TO FORM:</w:t>
      </w:r>
    </w:p>
    <w:p w14:paraId="7C2AE1BD" w14:textId="77777777" w:rsidR="00424C4E" w:rsidRDefault="00424C4E" w:rsidP="00291E8E">
      <w:pPr>
        <w:pStyle w:val="SignBlock"/>
        <w:widowControl/>
        <w:suppressAutoHyphens/>
        <w:spacing w:before="480" w:line="240" w:lineRule="auto"/>
      </w:pPr>
      <w:r>
        <w:tab/>
      </w:r>
    </w:p>
    <w:p w14:paraId="1422FCFC" w14:textId="77777777" w:rsidR="00424C4E" w:rsidRDefault="00424C4E" w:rsidP="00291E8E">
      <w:pPr>
        <w:pStyle w:val="SignItem"/>
        <w:widowControl/>
        <w:suppressAutoHyphens/>
      </w:pPr>
      <w:r>
        <w:t>[</w:t>
      </w:r>
      <w:r>
        <w:rPr>
          <w:rStyle w:val="Substitute"/>
        </w:rPr>
        <w:t>Name</w:t>
      </w:r>
      <w:r>
        <w:t>]</w:t>
      </w:r>
    </w:p>
    <w:p w14:paraId="1D5003A0" w14:textId="77777777" w:rsidR="00424C4E" w:rsidRDefault="00424C4E" w:rsidP="00291E8E">
      <w:pPr>
        <w:pStyle w:val="SignItem"/>
        <w:widowControl/>
        <w:suppressAutoHyphens/>
      </w:pPr>
      <w:r>
        <w:t>Attorney for Trustee</w:t>
      </w:r>
    </w:p>
    <w:p w14:paraId="21A7CDD2" w14:textId="77777777" w:rsidR="00424C4E" w:rsidRDefault="00424C4E" w:rsidP="00291E8E">
      <w:pPr>
        <w:pStyle w:val="SignItem"/>
        <w:widowControl/>
        <w:suppressAutoHyphens/>
      </w:pPr>
      <w:r>
        <w:t>State Bar No.:</w:t>
      </w:r>
    </w:p>
    <w:p w14:paraId="3D8FA9B6" w14:textId="77777777" w:rsidR="00424C4E" w:rsidRDefault="00424C4E" w:rsidP="00291E8E">
      <w:pPr>
        <w:pStyle w:val="SignItem"/>
        <w:widowControl/>
        <w:suppressAutoHyphens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4B6E7C57" w14:textId="77777777" w:rsidR="00424C4E" w:rsidRDefault="00424C4E" w:rsidP="00291E8E">
      <w:pPr>
        <w:pStyle w:val="SignItem"/>
        <w:widowControl/>
        <w:suppressAutoHyphens/>
      </w:pPr>
      <w:r>
        <w:t>[</w:t>
      </w:r>
      <w:r>
        <w:rPr>
          <w:rStyle w:val="Substitute"/>
        </w:rPr>
        <w:t>Address</w:t>
      </w:r>
      <w:r>
        <w:t>]</w:t>
      </w:r>
    </w:p>
    <w:p w14:paraId="68A4EB8C" w14:textId="77777777" w:rsidR="00424C4E" w:rsidRDefault="00424C4E" w:rsidP="00291E8E">
      <w:pPr>
        <w:pStyle w:val="SignItem"/>
        <w:widowControl/>
        <w:suppressAutoHyphens/>
      </w:pPr>
      <w:r>
        <w:t>[</w:t>
      </w:r>
      <w:r>
        <w:rPr>
          <w:rStyle w:val="Substitute"/>
        </w:rPr>
        <w:t>Telephone</w:t>
      </w:r>
      <w:r>
        <w:t>]</w:t>
      </w:r>
    </w:p>
    <w:p w14:paraId="19ED40D0" w14:textId="77777777" w:rsidR="00424C4E" w:rsidRDefault="00424C4E" w:rsidP="00291E8E">
      <w:pPr>
        <w:pStyle w:val="SignItemLast"/>
        <w:widowControl/>
        <w:suppressAutoHyphens/>
        <w:spacing w:line="240" w:lineRule="auto"/>
      </w:pPr>
      <w:r>
        <w:t>[</w:t>
      </w:r>
      <w:r>
        <w:rPr>
          <w:rStyle w:val="Substitute"/>
        </w:rPr>
        <w:t>Telecopier</w:t>
      </w:r>
      <w:r>
        <w:t>]</w:t>
      </w:r>
    </w:p>
    <w:p w14:paraId="3DDC3511" w14:textId="77777777" w:rsidR="00424C4E" w:rsidRDefault="00424C4E" w:rsidP="00424C4E">
      <w:pPr>
        <w:pStyle w:val="UserInstructioncenterhidden"/>
      </w:pPr>
      <w:r>
        <w:t>Attach exhibit(s).</w:t>
      </w:r>
    </w:p>
    <w:p w14:paraId="43ECAE48" w14:textId="77777777" w:rsidR="00EC5723" w:rsidRDefault="00EC5723" w:rsidP="00937698"/>
    <w:sectPr w:rsidR="00EC5723" w:rsidSect="00A355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DF822" w14:textId="77777777" w:rsidR="006D0F24" w:rsidRDefault="006D0F24">
      <w:r>
        <w:separator/>
      </w:r>
    </w:p>
  </w:endnote>
  <w:endnote w:type="continuationSeparator" w:id="0">
    <w:p w14:paraId="70E19055" w14:textId="77777777" w:rsidR="006D0F24" w:rsidRDefault="006D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FE764" w14:textId="77777777" w:rsidR="006D0F24" w:rsidRDefault="006D0F24">
      <w:r>
        <w:separator/>
      </w:r>
    </w:p>
  </w:footnote>
  <w:footnote w:type="continuationSeparator" w:id="0">
    <w:p w14:paraId="62AAB427" w14:textId="77777777" w:rsidR="006D0F24" w:rsidRDefault="006D0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9D229A2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1-18.docx"/>
    <w:docVar w:name="TBBStampDate" w:val="09-18-2022"/>
    <w:docVar w:name="TBBVer" w:val=".docx"/>
    <w:docVar w:name="TBBYear" w:val="2022"/>
  </w:docVars>
  <w:rsids>
    <w:rsidRoot w:val="00D81CFF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6D5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63EC6"/>
    <w:rsid w:val="002733D1"/>
    <w:rsid w:val="00291D37"/>
    <w:rsid w:val="00291E8E"/>
    <w:rsid w:val="00296BF6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C0EEE"/>
    <w:rsid w:val="003D7347"/>
    <w:rsid w:val="003E1B11"/>
    <w:rsid w:val="00417CAA"/>
    <w:rsid w:val="004217A3"/>
    <w:rsid w:val="00424C4E"/>
    <w:rsid w:val="0046632A"/>
    <w:rsid w:val="00475F14"/>
    <w:rsid w:val="004877DD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0ACC"/>
    <w:rsid w:val="005967D5"/>
    <w:rsid w:val="005B1B81"/>
    <w:rsid w:val="005B3021"/>
    <w:rsid w:val="005B4AE9"/>
    <w:rsid w:val="005B683D"/>
    <w:rsid w:val="005C4081"/>
    <w:rsid w:val="00607DAB"/>
    <w:rsid w:val="006161C4"/>
    <w:rsid w:val="00621183"/>
    <w:rsid w:val="006213A8"/>
    <w:rsid w:val="00630A0B"/>
    <w:rsid w:val="0063637D"/>
    <w:rsid w:val="006546C9"/>
    <w:rsid w:val="0066124B"/>
    <w:rsid w:val="00662FDF"/>
    <w:rsid w:val="00676127"/>
    <w:rsid w:val="00680E59"/>
    <w:rsid w:val="006959A6"/>
    <w:rsid w:val="006B7434"/>
    <w:rsid w:val="006C0869"/>
    <w:rsid w:val="006C1BBF"/>
    <w:rsid w:val="006C2810"/>
    <w:rsid w:val="006D0F24"/>
    <w:rsid w:val="006D14DF"/>
    <w:rsid w:val="0070594F"/>
    <w:rsid w:val="00746473"/>
    <w:rsid w:val="00763BF6"/>
    <w:rsid w:val="00767ED8"/>
    <w:rsid w:val="007800CB"/>
    <w:rsid w:val="007849D4"/>
    <w:rsid w:val="00795CB0"/>
    <w:rsid w:val="007A39D0"/>
    <w:rsid w:val="007A3BC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0995"/>
    <w:rsid w:val="00813EC4"/>
    <w:rsid w:val="00820566"/>
    <w:rsid w:val="008222BD"/>
    <w:rsid w:val="00832078"/>
    <w:rsid w:val="008366DA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87D47"/>
    <w:rsid w:val="009A2FE8"/>
    <w:rsid w:val="009A7C45"/>
    <w:rsid w:val="009C6567"/>
    <w:rsid w:val="009D367E"/>
    <w:rsid w:val="009F1B69"/>
    <w:rsid w:val="00A026BD"/>
    <w:rsid w:val="00A0583D"/>
    <w:rsid w:val="00A156B5"/>
    <w:rsid w:val="00A3554D"/>
    <w:rsid w:val="00A81ACA"/>
    <w:rsid w:val="00AA74A2"/>
    <w:rsid w:val="00AB2F00"/>
    <w:rsid w:val="00AB3BCD"/>
    <w:rsid w:val="00AE05F0"/>
    <w:rsid w:val="00AE458D"/>
    <w:rsid w:val="00AE61F5"/>
    <w:rsid w:val="00B12519"/>
    <w:rsid w:val="00B157A8"/>
    <w:rsid w:val="00B15C0D"/>
    <w:rsid w:val="00B17021"/>
    <w:rsid w:val="00B53927"/>
    <w:rsid w:val="00B61BA8"/>
    <w:rsid w:val="00B90C5F"/>
    <w:rsid w:val="00BA13C4"/>
    <w:rsid w:val="00BE2E17"/>
    <w:rsid w:val="00C04F3D"/>
    <w:rsid w:val="00C1069F"/>
    <w:rsid w:val="00C16AEA"/>
    <w:rsid w:val="00C445FE"/>
    <w:rsid w:val="00C44643"/>
    <w:rsid w:val="00C53FF7"/>
    <w:rsid w:val="00CA5BD5"/>
    <w:rsid w:val="00CB155D"/>
    <w:rsid w:val="00CC5C2E"/>
    <w:rsid w:val="00CD043F"/>
    <w:rsid w:val="00CD150A"/>
    <w:rsid w:val="00CF7073"/>
    <w:rsid w:val="00D10E3C"/>
    <w:rsid w:val="00D25F76"/>
    <w:rsid w:val="00D2766B"/>
    <w:rsid w:val="00D35A20"/>
    <w:rsid w:val="00D35C8B"/>
    <w:rsid w:val="00D47494"/>
    <w:rsid w:val="00D562D6"/>
    <w:rsid w:val="00D81CFF"/>
    <w:rsid w:val="00D93A2E"/>
    <w:rsid w:val="00D94635"/>
    <w:rsid w:val="00D957EF"/>
    <w:rsid w:val="00D96D86"/>
    <w:rsid w:val="00DA05D8"/>
    <w:rsid w:val="00DB22E2"/>
    <w:rsid w:val="00DB48F2"/>
    <w:rsid w:val="00DC4601"/>
    <w:rsid w:val="00DC4ECE"/>
    <w:rsid w:val="00DC6033"/>
    <w:rsid w:val="00DD5964"/>
    <w:rsid w:val="00DE0731"/>
    <w:rsid w:val="00DF1D4B"/>
    <w:rsid w:val="00DF64BF"/>
    <w:rsid w:val="00E17361"/>
    <w:rsid w:val="00E55595"/>
    <w:rsid w:val="00E7012A"/>
    <w:rsid w:val="00E70A5C"/>
    <w:rsid w:val="00E8508F"/>
    <w:rsid w:val="00E90259"/>
    <w:rsid w:val="00E95688"/>
    <w:rsid w:val="00EB06D4"/>
    <w:rsid w:val="00EC5723"/>
    <w:rsid w:val="00EF0713"/>
    <w:rsid w:val="00EF3BC1"/>
    <w:rsid w:val="00F1261B"/>
    <w:rsid w:val="00F22B3D"/>
    <w:rsid w:val="00F253E9"/>
    <w:rsid w:val="00F514AC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70CB3"/>
  <w15:chartTrackingRefBased/>
  <w15:docId w15:val="{B04B5960-CAC9-48D1-A7A0-63E04F0F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D10E3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3554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3554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3554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3554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3554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3554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3554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3554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3554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3554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3554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3554D"/>
  </w:style>
  <w:style w:type="paragraph" w:styleId="TOC1">
    <w:name w:val="toc 1"/>
    <w:basedOn w:val="Normal"/>
    <w:next w:val="Normal"/>
    <w:autoRedefine/>
    <w:uiPriority w:val="2"/>
    <w:rsid w:val="00A3554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3554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3554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3554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3554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3554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3554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3554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3554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3554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3554D"/>
    <w:pPr>
      <w:numPr>
        <w:numId w:val="10"/>
      </w:numPr>
    </w:pPr>
  </w:style>
  <w:style w:type="paragraph" w:styleId="ListBullet">
    <w:name w:val="List Bullet"/>
    <w:basedOn w:val="BodyText"/>
    <w:uiPriority w:val="1"/>
    <w:rsid w:val="00A3554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3554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3554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3554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35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3554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3554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3554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3554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3554D"/>
    <w:rPr>
      <w:sz w:val="20"/>
      <w:szCs w:val="20"/>
    </w:rPr>
  </w:style>
  <w:style w:type="paragraph" w:customStyle="1" w:styleId="Titlehidden">
    <w:name w:val="Title_hidden"/>
    <w:uiPriority w:val="2"/>
    <w:rsid w:val="00A3554D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3554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3554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355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355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355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3554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3554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3554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3554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3554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355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355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3554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355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3554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3554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3554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3554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3554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355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355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355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3554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3554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3554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355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3554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3554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3554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3554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3554D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A3554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3554D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3554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A3554D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5E2B4F-B7B7-4F74-A80F-A9A83B2EB80B}"/>
</file>

<file path=customXml/itemProps2.xml><?xml version="1.0" encoding="utf-8"?>
<ds:datastoreItem xmlns:ds="http://schemas.openxmlformats.org/officeDocument/2006/customXml" ds:itemID="{0003CF0F-6AE9-436A-9B37-043ECBBF4E1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A12A493-55B8-4C86-BEC5-BE910A61F8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8DB7AF-6875-4C31-B3F8-280F09688CB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2011-11-07T16:00:00Z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14009000.0000000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