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7A883C" w14:textId="77777777" w:rsidR="00FF7C33" w:rsidRDefault="00FF7C33">
      <w:pPr>
        <w:pStyle w:val="Formhidden"/>
      </w:pPr>
      <w:r>
        <w:t>Form 56-2</w:t>
      </w:r>
    </w:p>
    <w:p w14:paraId="657A883D" w14:textId="77777777" w:rsidR="00FF7C33" w:rsidRDefault="00FF7C33">
      <w:pPr>
        <w:pStyle w:val="DescriptionLasthidden"/>
      </w:pPr>
      <w:r>
        <w:t xml:space="preserve">The following disclosure may be included in the initial pleading or filed separately. </w:t>
      </w:r>
      <w:r>
        <w:rPr>
          <w:rStyle w:val="Italic"/>
        </w:rPr>
        <w:t>See</w:t>
      </w:r>
      <w:r>
        <w:t xml:space="preserve"> Tex. Fam. Code §</w:t>
      </w:r>
      <w:r w:rsidR="00AB327E">
        <w:t>§</w:t>
      </w:r>
      <w:r>
        <w:t> 154.181(b)</w:t>
      </w:r>
      <w:r w:rsidR="00AB327E">
        <w:t>, 154.1815(c)</w:t>
      </w:r>
      <w:r>
        <w:t>.</w:t>
      </w:r>
    </w:p>
    <w:p w14:paraId="657A883E" w14:textId="77777777" w:rsidR="00FA1552" w:rsidRDefault="00FA1552" w:rsidP="00FA1552">
      <w:pPr>
        <w:pStyle w:val="ParaFlushLeft"/>
        <w:rPr>
          <w:b/>
        </w:rPr>
      </w:pPr>
      <w:r>
        <w:rPr>
          <w:b/>
        </w:rPr>
        <w:t>NOTICE: THIS DOCUMENT</w:t>
      </w:r>
      <w:r>
        <w:rPr>
          <w:b/>
        </w:rPr>
        <w:br/>
        <w:t>CONTAINS SENSITIVE DATA</w:t>
      </w:r>
    </w:p>
    <w:p w14:paraId="657A883F" w14:textId="77777777" w:rsidR="00FA1552" w:rsidRDefault="00FA1552" w:rsidP="00775362">
      <w:pPr>
        <w:pStyle w:val="UserInstructionjustifyhidden"/>
      </w:pPr>
      <w:r>
        <w:t>See § 6 of the Introduction in volume 1 of this manual concerning protection of sensitive data in filed documents.</w:t>
      </w:r>
    </w:p>
    <w:p w14:paraId="657A8840" w14:textId="27B25634" w:rsidR="00FA1552" w:rsidRDefault="00FA1552" w:rsidP="00FA1552">
      <w:pPr>
        <w:pStyle w:val="Captionhidden"/>
      </w:pPr>
      <w:r>
        <w:t>[Caption. See § 3 of the Introduction in volume 1 of this manual.]</w:t>
      </w:r>
    </w:p>
    <w:p w14:paraId="657A8841" w14:textId="77777777" w:rsidR="00FF7C33" w:rsidRDefault="00FF7C33">
      <w:pPr>
        <w:pStyle w:val="Title"/>
      </w:pPr>
      <w:r>
        <w:t xml:space="preserve">Statement of Health </w:t>
      </w:r>
      <w:r w:rsidR="00AB327E">
        <w:t xml:space="preserve">Insurance and Dental </w:t>
      </w:r>
      <w:r>
        <w:t>Insurance Availability</w:t>
      </w:r>
    </w:p>
    <w:p w14:paraId="657A8842" w14:textId="77777777" w:rsidR="00FF7C33" w:rsidRDefault="00FF7C33">
      <w:pPr>
        <w:pStyle w:val="Para"/>
        <w:rPr>
          <w:w w:val="100"/>
        </w:rPr>
      </w:pPr>
      <w:r>
        <w:rPr>
          <w:w w:val="100"/>
        </w:rPr>
        <w:t>This statement is made by [</w:t>
      </w:r>
      <w:r>
        <w:rPr>
          <w:rStyle w:val="Substitute"/>
          <w:w w:val="100"/>
        </w:rPr>
        <w:t>name</w:t>
      </w:r>
      <w:r>
        <w:rPr>
          <w:w w:val="100"/>
        </w:rPr>
        <w:t>], [</w:t>
      </w:r>
      <w:r>
        <w:rPr>
          <w:rStyle w:val="Substitute"/>
          <w:w w:val="100"/>
        </w:rPr>
        <w:t>party designation</w:t>
      </w:r>
      <w:r>
        <w:rPr>
          <w:w w:val="100"/>
        </w:rPr>
        <w:t>], in accordance with section</w:t>
      </w:r>
      <w:r w:rsidR="00602F61">
        <w:rPr>
          <w:w w:val="100"/>
        </w:rPr>
        <w:t>s</w:t>
      </w:r>
      <w:r>
        <w:rPr>
          <w:w w:val="100"/>
        </w:rPr>
        <w:t xml:space="preserve"> 154.181 </w:t>
      </w:r>
      <w:r w:rsidR="00AB327E">
        <w:rPr>
          <w:w w:val="100"/>
        </w:rPr>
        <w:t xml:space="preserve">and 154.1815 </w:t>
      </w:r>
      <w:r>
        <w:rPr>
          <w:w w:val="100"/>
        </w:rPr>
        <w:t>of the Texas Family Code.</w:t>
      </w:r>
    </w:p>
    <w:p w14:paraId="657A8843" w14:textId="615DA55F" w:rsidR="00FF7C33" w:rsidRDefault="00FF7C33">
      <w:pPr>
        <w:pStyle w:val="MnLevel1hidden"/>
      </w:pPr>
      <w:r>
        <w:t>1.</w:t>
      </w:r>
      <w:r>
        <w:tab/>
        <w:t>Child</w:t>
      </w:r>
      <w:r w:rsidR="006D2083">
        <w:t>(</w:t>
      </w:r>
      <w:r>
        <w:t>ren</w:t>
      </w:r>
      <w:r w:rsidR="006D2083">
        <w:t>)</w:t>
      </w:r>
    </w:p>
    <w:p w14:paraId="657A8844" w14:textId="678A0E23" w:rsidR="00FF7C33" w:rsidRDefault="00FF7C33" w:rsidP="00FA1552">
      <w:pPr>
        <w:pStyle w:val="StyleHeadingCharacterscale100"/>
      </w:pPr>
      <w:r>
        <w:t>1.</w:t>
      </w:r>
      <w:r w:rsidR="00775362">
        <w:tab/>
      </w:r>
      <w:r>
        <w:t>Child[ren]</w:t>
      </w:r>
    </w:p>
    <w:p w14:paraId="657A8845" w14:textId="77777777" w:rsidR="00FF7C33" w:rsidRDefault="00FF7C33">
      <w:pPr>
        <w:pStyle w:val="Para"/>
        <w:rPr>
          <w:w w:val="100"/>
        </w:rPr>
      </w:pPr>
      <w:r>
        <w:rPr>
          <w:w w:val="100"/>
        </w:rPr>
        <w:t>The following child[ren] [is/are] the subject of this suit:</w:t>
      </w:r>
    </w:p>
    <w:p w14:paraId="657A8846" w14:textId="77777777" w:rsidR="00FF7C33" w:rsidRDefault="00FF7C33">
      <w:pPr>
        <w:pStyle w:val="ParaFlushLeft"/>
      </w:pPr>
      <w:r>
        <w:t>Name:</w:t>
      </w:r>
    </w:p>
    <w:p w14:paraId="657A8847" w14:textId="77777777" w:rsidR="00FF7C33" w:rsidRDefault="00FF7C33">
      <w:pPr>
        <w:pStyle w:val="ParaFlushLeft"/>
      </w:pPr>
      <w:r>
        <w:t>Birth date:</w:t>
      </w:r>
    </w:p>
    <w:p w14:paraId="657A8848" w14:textId="77777777" w:rsidR="00FF7C33" w:rsidRDefault="00FF7C33">
      <w:pPr>
        <w:pStyle w:val="ParaFlushLeft"/>
      </w:pPr>
      <w:r>
        <w:t>Social Security number:</w:t>
      </w:r>
    </w:p>
    <w:p w14:paraId="657A8849" w14:textId="77777777" w:rsidR="00FF7C33" w:rsidRDefault="00FF7C33" w:rsidP="00FF7C33">
      <w:pPr>
        <w:pStyle w:val="UserInstructioncenterhidden"/>
      </w:pPr>
      <w:r>
        <w:t>Repeat above information for each additional child.</w:t>
      </w:r>
    </w:p>
    <w:p w14:paraId="657A884A" w14:textId="77777777" w:rsidR="00FF7C33" w:rsidRDefault="00FF7C33">
      <w:pPr>
        <w:pStyle w:val="MnLevel1hidden"/>
      </w:pPr>
      <w:r>
        <w:t>2.</w:t>
      </w:r>
      <w:r>
        <w:tab/>
        <w:t>Health Insurance Availability</w:t>
      </w:r>
    </w:p>
    <w:p w14:paraId="657A884B" w14:textId="172C1B6B" w:rsidR="00FF7C33" w:rsidRDefault="00FF7C33" w:rsidP="00FA1552">
      <w:pPr>
        <w:pStyle w:val="StyleHeadingCharacterscale100"/>
      </w:pPr>
      <w:r>
        <w:t>2.</w:t>
      </w:r>
      <w:r w:rsidR="00775362">
        <w:tab/>
      </w:r>
      <w:r>
        <w:t>Health Insurance Availability</w:t>
      </w:r>
    </w:p>
    <w:p w14:paraId="657A884C" w14:textId="77777777" w:rsidR="00FF7C33" w:rsidRDefault="00FF7C33" w:rsidP="00FF7C33">
      <w:pPr>
        <w:pStyle w:val="UserInstructioncenterhidden"/>
      </w:pPr>
      <w:r>
        <w:t>Select 2.A. or 2.B. Repeat for each child if coverage differs.</w:t>
      </w:r>
    </w:p>
    <w:p w14:paraId="657A884D" w14:textId="77777777" w:rsidR="00FF7C33" w:rsidRDefault="00FF7C33">
      <w:pPr>
        <w:pStyle w:val="MnLevel2hidden"/>
      </w:pPr>
      <w:r>
        <w:t>2.A.</w:t>
      </w:r>
      <w:r>
        <w:tab/>
        <w:t>Private Health Insurance in Effect</w:t>
      </w:r>
    </w:p>
    <w:p w14:paraId="657A884E" w14:textId="2E4CC2AA" w:rsidR="00FF7C33" w:rsidRDefault="00FF7C33">
      <w:pPr>
        <w:pStyle w:val="Para"/>
        <w:rPr>
          <w:w w:val="100"/>
        </w:rPr>
      </w:pPr>
      <w:r>
        <w:rPr>
          <w:w w:val="100"/>
        </w:rPr>
        <w:t>Private health insurance is in effect for the child[ren], [</w:t>
      </w:r>
      <w:r>
        <w:rPr>
          <w:rStyle w:val="Substitute"/>
          <w:w w:val="100"/>
        </w:rPr>
        <w:t>name</w:t>
      </w:r>
      <w:r w:rsidR="006D2083">
        <w:rPr>
          <w:rStyle w:val="Substitute"/>
          <w:w w:val="100"/>
        </w:rPr>
        <w:t>(</w:t>
      </w:r>
      <w:r>
        <w:rPr>
          <w:rStyle w:val="Substitute"/>
          <w:w w:val="100"/>
        </w:rPr>
        <w:t>s</w:t>
      </w:r>
      <w:r w:rsidR="006D2083">
        <w:rPr>
          <w:rStyle w:val="Substitute"/>
          <w:w w:val="100"/>
        </w:rPr>
        <w:t>)</w:t>
      </w:r>
      <w:r>
        <w:rPr>
          <w:w w:val="100"/>
        </w:rPr>
        <w:t>].</w:t>
      </w:r>
    </w:p>
    <w:p w14:paraId="657A884F" w14:textId="77777777" w:rsidR="00FF7C33" w:rsidRDefault="00FF7C33">
      <w:pPr>
        <w:pStyle w:val="ParaFlushLeft"/>
      </w:pPr>
      <w:r>
        <w:lastRenderedPageBreak/>
        <w:t>Name of insurance company:</w:t>
      </w:r>
    </w:p>
    <w:p w14:paraId="657A8850" w14:textId="77777777" w:rsidR="00FF7C33" w:rsidRDefault="00FF7C33">
      <w:pPr>
        <w:pStyle w:val="ParaFlushLeft"/>
      </w:pPr>
      <w:r>
        <w:t>Policy number:</w:t>
      </w:r>
    </w:p>
    <w:p w14:paraId="657A8851" w14:textId="77777777" w:rsidR="00FF7C33" w:rsidRDefault="00FF7C33">
      <w:pPr>
        <w:pStyle w:val="ParaFlushLeft"/>
      </w:pPr>
      <w:r>
        <w:t>Party responsible for premium:</w:t>
      </w:r>
    </w:p>
    <w:p w14:paraId="657A8852" w14:textId="77777777" w:rsidR="00FF7C33" w:rsidRDefault="00FF7C33">
      <w:pPr>
        <w:pStyle w:val="ParaFlushLeft"/>
      </w:pPr>
      <w:r>
        <w:t>Monthly cost of premium:</w:t>
      </w:r>
    </w:p>
    <w:p w14:paraId="657A8853" w14:textId="77777777" w:rsidR="00FF7C33" w:rsidRDefault="00FF7C33">
      <w:pPr>
        <w:pStyle w:val="Para"/>
        <w:rPr>
          <w:w w:val="100"/>
        </w:rPr>
      </w:pPr>
      <w:r>
        <w:rPr>
          <w:w w:val="100"/>
        </w:rPr>
        <w:t>The insurance coverage [is/is not] provided through a parent’s employment.</w:t>
      </w:r>
    </w:p>
    <w:p w14:paraId="657A8854" w14:textId="77777777" w:rsidR="00FF7C33" w:rsidRDefault="00FF7C33" w:rsidP="00FF7C33">
      <w:pPr>
        <w:pStyle w:val="UserInstructioncenterhidden"/>
      </w:pPr>
      <w:r>
        <w:t>Or</w:t>
      </w:r>
    </w:p>
    <w:p w14:paraId="657A8855" w14:textId="77777777" w:rsidR="00FF7C33" w:rsidRDefault="00FF7C33">
      <w:pPr>
        <w:pStyle w:val="MnLevel2hidden"/>
      </w:pPr>
      <w:r>
        <w:t>2.B.</w:t>
      </w:r>
      <w:r>
        <w:tab/>
        <w:t>Private Health Insurance Not in Effect</w:t>
      </w:r>
    </w:p>
    <w:p w14:paraId="657A8856" w14:textId="69483620" w:rsidR="00FF7C33" w:rsidRDefault="00FF7C33">
      <w:pPr>
        <w:pStyle w:val="Para"/>
        <w:rPr>
          <w:w w:val="100"/>
        </w:rPr>
      </w:pPr>
      <w:r>
        <w:rPr>
          <w:w w:val="100"/>
        </w:rPr>
        <w:t>Private health insurance is not in effect for the child[ren], [</w:t>
      </w:r>
      <w:r>
        <w:rPr>
          <w:rStyle w:val="Substitute"/>
          <w:w w:val="100"/>
        </w:rPr>
        <w:t>name</w:t>
      </w:r>
      <w:r w:rsidR="006D2083">
        <w:rPr>
          <w:rStyle w:val="Substitute"/>
          <w:w w:val="100"/>
        </w:rPr>
        <w:t>(</w:t>
      </w:r>
      <w:r>
        <w:rPr>
          <w:rStyle w:val="Substitute"/>
          <w:w w:val="100"/>
        </w:rPr>
        <w:t>s</w:t>
      </w:r>
      <w:r w:rsidR="006D2083">
        <w:rPr>
          <w:rStyle w:val="Substitute"/>
          <w:w w:val="100"/>
        </w:rPr>
        <w:t>)</w:t>
      </w:r>
      <w:r>
        <w:rPr>
          <w:w w:val="100"/>
        </w:rPr>
        <w:t>].</w:t>
      </w:r>
    </w:p>
    <w:p w14:paraId="657A8857" w14:textId="77777777" w:rsidR="00FF7C33" w:rsidRDefault="00FF7C33">
      <w:pPr>
        <w:pStyle w:val="Para"/>
        <w:rPr>
          <w:w w:val="100"/>
        </w:rPr>
      </w:pPr>
      <w:r>
        <w:rPr>
          <w:w w:val="100"/>
        </w:rPr>
        <w:t>The child[ren] [is/is not/are/are not] receiving Medicaid benefits under chapter 32, Human Resources Code.</w:t>
      </w:r>
    </w:p>
    <w:p w14:paraId="657A8858" w14:textId="77777777" w:rsidR="00FF7C33" w:rsidRDefault="00FF7C33">
      <w:pPr>
        <w:pStyle w:val="Para"/>
        <w:rPr>
          <w:w w:val="100"/>
        </w:rPr>
      </w:pPr>
      <w:r>
        <w:rPr>
          <w:w w:val="100"/>
        </w:rPr>
        <w:t>The child[ren] [is/is not/are/are not] receiving health benefits coverage under the Children’s Health Insurance Program under chapter 62 of the Texas Health and Safety Code. [</w:t>
      </w:r>
      <w:r>
        <w:rPr>
          <w:rStyle w:val="Substitute"/>
          <w:w w:val="100"/>
        </w:rPr>
        <w:t xml:space="preserve">Include if applicable: </w:t>
      </w:r>
      <w:r>
        <w:rPr>
          <w:w w:val="100"/>
        </w:rPr>
        <w:t>The cost of the premium is $[</w:t>
      </w:r>
      <w:r>
        <w:rPr>
          <w:rStyle w:val="Substitute"/>
          <w:w w:val="100"/>
        </w:rPr>
        <w:t>amount</w:t>
      </w:r>
      <w:r>
        <w:rPr>
          <w:w w:val="100"/>
        </w:rPr>
        <w:t>].]</w:t>
      </w:r>
    </w:p>
    <w:p w14:paraId="657A8859" w14:textId="77777777" w:rsidR="00FF7C33" w:rsidRDefault="00FF7C33">
      <w:pPr>
        <w:pStyle w:val="Para"/>
        <w:rPr>
          <w:w w:val="100"/>
        </w:rPr>
      </w:pPr>
      <w:r>
        <w:rPr>
          <w:w w:val="100"/>
        </w:rPr>
        <w:t>[</w:t>
      </w:r>
      <w:r>
        <w:rPr>
          <w:rStyle w:val="Substitute"/>
          <w:w w:val="100"/>
        </w:rPr>
        <w:t>Name</w:t>
      </w:r>
      <w:r>
        <w:rPr>
          <w:w w:val="100"/>
        </w:rPr>
        <w:t>], [mother/father] of the child[ren], [has/does not have] access to private health insurance at reasonable cost to [her/him]. [</w:t>
      </w:r>
      <w:r>
        <w:rPr>
          <w:rStyle w:val="Substitute"/>
          <w:w w:val="100"/>
        </w:rPr>
        <w:t>Name</w:t>
      </w:r>
      <w:r>
        <w:rPr>
          <w:w w:val="100"/>
        </w:rPr>
        <w:t>], [father/mother] of the child[ren], [has/does not have] access to private health insurance at reasonable cost to [him/her].</w:t>
      </w:r>
    </w:p>
    <w:p w14:paraId="657A885A" w14:textId="77777777" w:rsidR="00FF7C33" w:rsidRDefault="00FF7C33" w:rsidP="00FF7C33">
      <w:pPr>
        <w:pStyle w:val="UserInstructioncenterhidden"/>
      </w:pPr>
      <w:r>
        <w:t>Include the following if applicable.</w:t>
      </w:r>
    </w:p>
    <w:p w14:paraId="657A885B" w14:textId="77777777" w:rsidR="00FF7C33" w:rsidRDefault="00FF7C33">
      <w:pPr>
        <w:pStyle w:val="MnLevel2hidden"/>
      </w:pPr>
      <w:r>
        <w:t>2.C.</w:t>
      </w:r>
      <w:r>
        <w:tab/>
        <w:t>Application for Medicaid or CHIP</w:t>
      </w:r>
    </w:p>
    <w:p w14:paraId="657A885C" w14:textId="77777777" w:rsidR="00FF7C33" w:rsidRDefault="00FF7C33">
      <w:pPr>
        <w:pStyle w:val="Para"/>
        <w:rPr>
          <w:w w:val="100"/>
        </w:rPr>
      </w:pPr>
      <w:r>
        <w:rPr>
          <w:w w:val="100"/>
        </w:rPr>
        <w:t>[</w:t>
      </w:r>
      <w:r>
        <w:rPr>
          <w:rStyle w:val="Substitute"/>
          <w:w w:val="100"/>
        </w:rPr>
        <w:t>Name</w:t>
      </w:r>
      <w:r>
        <w:rPr>
          <w:w w:val="100"/>
        </w:rPr>
        <w:t>] has applied for [Medicaid benefits for the child[ren]/coverage for the child[ren] under the Children’s Health Insurance Program]. The status of the application is [</w:t>
      </w:r>
      <w:r>
        <w:rPr>
          <w:rStyle w:val="Substitute"/>
          <w:w w:val="100"/>
        </w:rPr>
        <w:t>specify</w:t>
      </w:r>
      <w:r>
        <w:rPr>
          <w:w w:val="100"/>
        </w:rPr>
        <w:t>].</w:t>
      </w:r>
    </w:p>
    <w:p w14:paraId="657A885D" w14:textId="77777777" w:rsidR="00FF7C33" w:rsidRDefault="00FF7C33" w:rsidP="00FF7C33">
      <w:pPr>
        <w:pStyle w:val="UserInstructioncenterhidden"/>
      </w:pPr>
      <w:r>
        <w:t>Continue with the following.</w:t>
      </w:r>
    </w:p>
    <w:p w14:paraId="657A885E" w14:textId="77777777" w:rsidR="00DC002D" w:rsidRDefault="00DC002D" w:rsidP="00DC002D">
      <w:pPr>
        <w:pStyle w:val="MnLevel1hidden"/>
      </w:pPr>
      <w:r>
        <w:t>3.</w:t>
      </w:r>
      <w:r>
        <w:tab/>
        <w:t>Dental Insurance Availability</w:t>
      </w:r>
    </w:p>
    <w:p w14:paraId="657A885F" w14:textId="264D64F1" w:rsidR="00DC002D" w:rsidRDefault="00390C2B" w:rsidP="00DC002D">
      <w:pPr>
        <w:pStyle w:val="StyleHeadingCharacterscale100"/>
      </w:pPr>
      <w:r>
        <w:t>3</w:t>
      </w:r>
      <w:r w:rsidR="00DC002D">
        <w:t>.</w:t>
      </w:r>
      <w:r w:rsidR="00775362">
        <w:tab/>
      </w:r>
      <w:r w:rsidR="00DC002D">
        <w:t>Dental Insurance Availability</w:t>
      </w:r>
    </w:p>
    <w:p w14:paraId="657A8860" w14:textId="77777777" w:rsidR="00DC002D" w:rsidRDefault="00DC002D" w:rsidP="00DC002D">
      <w:pPr>
        <w:pStyle w:val="UserInstructioncenterhidden"/>
      </w:pPr>
      <w:r>
        <w:t>Select 3.A. or 3.B. Repeat for each child if coverage differs.</w:t>
      </w:r>
    </w:p>
    <w:p w14:paraId="657A8861" w14:textId="77777777" w:rsidR="00DC002D" w:rsidRDefault="00DC002D" w:rsidP="00DC002D">
      <w:pPr>
        <w:pStyle w:val="MnLevel2hidden"/>
      </w:pPr>
      <w:r>
        <w:t>3.A.</w:t>
      </w:r>
      <w:r>
        <w:tab/>
        <w:t>Dental Insurance in Effect</w:t>
      </w:r>
    </w:p>
    <w:p w14:paraId="657A8862" w14:textId="573368C0" w:rsidR="00DC002D" w:rsidRDefault="00DC002D" w:rsidP="00DC002D">
      <w:pPr>
        <w:pStyle w:val="Para"/>
        <w:rPr>
          <w:w w:val="100"/>
        </w:rPr>
      </w:pPr>
      <w:r>
        <w:rPr>
          <w:w w:val="100"/>
        </w:rPr>
        <w:t>Dental insurance is in effect for the child[ren], [</w:t>
      </w:r>
      <w:r>
        <w:rPr>
          <w:rStyle w:val="Substitute"/>
          <w:w w:val="100"/>
        </w:rPr>
        <w:t>name</w:t>
      </w:r>
      <w:r w:rsidR="006D2083">
        <w:rPr>
          <w:rStyle w:val="Substitute"/>
          <w:w w:val="100"/>
        </w:rPr>
        <w:t>(</w:t>
      </w:r>
      <w:r>
        <w:rPr>
          <w:rStyle w:val="Substitute"/>
          <w:w w:val="100"/>
        </w:rPr>
        <w:t>s</w:t>
      </w:r>
      <w:r w:rsidR="006D2083">
        <w:rPr>
          <w:rStyle w:val="Substitute"/>
          <w:w w:val="100"/>
        </w:rPr>
        <w:t>)</w:t>
      </w:r>
      <w:r>
        <w:rPr>
          <w:w w:val="100"/>
        </w:rPr>
        <w:t>].</w:t>
      </w:r>
    </w:p>
    <w:p w14:paraId="657A8863" w14:textId="77777777" w:rsidR="00DC002D" w:rsidRDefault="00DC002D" w:rsidP="00DC002D">
      <w:pPr>
        <w:pStyle w:val="ParaFlushLeft"/>
      </w:pPr>
      <w:r>
        <w:t>Name of insurance company:</w:t>
      </w:r>
    </w:p>
    <w:p w14:paraId="657A8864" w14:textId="77777777" w:rsidR="00DC002D" w:rsidRDefault="00DC002D" w:rsidP="00DC002D">
      <w:pPr>
        <w:pStyle w:val="ParaFlushLeft"/>
      </w:pPr>
      <w:r>
        <w:t>Policy number:</w:t>
      </w:r>
    </w:p>
    <w:p w14:paraId="657A8865" w14:textId="77777777" w:rsidR="00DC002D" w:rsidRDefault="00DC002D" w:rsidP="00DC002D">
      <w:pPr>
        <w:pStyle w:val="ParaFlushLeft"/>
      </w:pPr>
      <w:r>
        <w:t>Party responsible for premium:</w:t>
      </w:r>
    </w:p>
    <w:p w14:paraId="657A8866" w14:textId="77777777" w:rsidR="00DC002D" w:rsidRDefault="00DC002D" w:rsidP="00DC002D">
      <w:pPr>
        <w:pStyle w:val="ParaFlushLeft"/>
      </w:pPr>
      <w:r>
        <w:t>Monthly cost of premium:</w:t>
      </w:r>
    </w:p>
    <w:p w14:paraId="657A8867" w14:textId="77777777" w:rsidR="00DC002D" w:rsidRDefault="00DC002D" w:rsidP="00DC002D">
      <w:pPr>
        <w:pStyle w:val="Para"/>
        <w:rPr>
          <w:w w:val="100"/>
        </w:rPr>
      </w:pPr>
      <w:r>
        <w:rPr>
          <w:w w:val="100"/>
        </w:rPr>
        <w:t>The insurance coverage [is/is not] provided through a parent’s employment.</w:t>
      </w:r>
    </w:p>
    <w:p w14:paraId="657A8868" w14:textId="77777777" w:rsidR="00DC002D" w:rsidRDefault="00DC002D" w:rsidP="00DC002D">
      <w:pPr>
        <w:pStyle w:val="UserInstructioncenterhidden"/>
      </w:pPr>
      <w:r>
        <w:t>Or</w:t>
      </w:r>
    </w:p>
    <w:p w14:paraId="657A8869" w14:textId="77777777" w:rsidR="00DC002D" w:rsidRDefault="00DC002D" w:rsidP="00DC002D">
      <w:pPr>
        <w:pStyle w:val="MnLevel2hidden"/>
      </w:pPr>
      <w:r>
        <w:t>3.B.</w:t>
      </w:r>
      <w:r>
        <w:tab/>
        <w:t>Dental Insurance Not in Effect</w:t>
      </w:r>
    </w:p>
    <w:p w14:paraId="657A886A" w14:textId="29124843" w:rsidR="00DC002D" w:rsidRDefault="00DC002D" w:rsidP="00DC002D">
      <w:pPr>
        <w:pStyle w:val="Para"/>
        <w:rPr>
          <w:w w:val="100"/>
        </w:rPr>
      </w:pPr>
      <w:r>
        <w:rPr>
          <w:w w:val="100"/>
        </w:rPr>
        <w:t>Private dental insurance is not in effect for the child[ren], [</w:t>
      </w:r>
      <w:r>
        <w:rPr>
          <w:rStyle w:val="Substitute"/>
          <w:w w:val="100"/>
        </w:rPr>
        <w:t>name</w:t>
      </w:r>
      <w:r w:rsidR="006D2083">
        <w:rPr>
          <w:rStyle w:val="Substitute"/>
          <w:w w:val="100"/>
        </w:rPr>
        <w:t>(</w:t>
      </w:r>
      <w:r>
        <w:rPr>
          <w:rStyle w:val="Substitute"/>
          <w:w w:val="100"/>
        </w:rPr>
        <w:t>s</w:t>
      </w:r>
      <w:r w:rsidR="006D2083">
        <w:rPr>
          <w:rStyle w:val="Substitute"/>
          <w:w w:val="100"/>
        </w:rPr>
        <w:t>)</w:t>
      </w:r>
      <w:r>
        <w:rPr>
          <w:w w:val="100"/>
        </w:rPr>
        <w:t>].</w:t>
      </w:r>
    </w:p>
    <w:p w14:paraId="657A886B" w14:textId="2D13A193" w:rsidR="00DC002D" w:rsidRDefault="00DC002D" w:rsidP="00DC002D">
      <w:pPr>
        <w:pStyle w:val="Para"/>
        <w:rPr>
          <w:w w:val="100"/>
        </w:rPr>
      </w:pPr>
      <w:r>
        <w:rPr>
          <w:w w:val="100"/>
        </w:rPr>
        <w:t>[</w:t>
      </w:r>
      <w:r>
        <w:rPr>
          <w:rStyle w:val="Substitute"/>
          <w:w w:val="100"/>
        </w:rPr>
        <w:t>Name</w:t>
      </w:r>
      <w:r>
        <w:rPr>
          <w:w w:val="100"/>
        </w:rPr>
        <w:t>], [mother/father] of the child[ren], [has/does not have] access to dental insurance at reasonable cost to [her/him]. [</w:t>
      </w:r>
      <w:r>
        <w:rPr>
          <w:rStyle w:val="Substitute"/>
          <w:w w:val="100"/>
        </w:rPr>
        <w:t>Name</w:t>
      </w:r>
      <w:r>
        <w:rPr>
          <w:w w:val="100"/>
        </w:rPr>
        <w:t xml:space="preserve">], [father/mother] of the child[ren], [has/does not have] access to dental insurance at </w:t>
      </w:r>
      <w:r w:rsidR="0073154D">
        <w:rPr>
          <w:w w:val="100"/>
        </w:rPr>
        <w:t xml:space="preserve">a </w:t>
      </w:r>
      <w:r>
        <w:rPr>
          <w:w w:val="100"/>
        </w:rPr>
        <w:t>reasonable cost to [him/her].</w:t>
      </w:r>
    </w:p>
    <w:p w14:paraId="657A886C" w14:textId="77777777" w:rsidR="00DC002D" w:rsidRDefault="00DC002D" w:rsidP="00DC002D">
      <w:pPr>
        <w:pStyle w:val="UserInstructioncenterhidden"/>
      </w:pPr>
      <w:r>
        <w:t>Continue with the following.</w:t>
      </w:r>
    </w:p>
    <w:p w14:paraId="657A886E" w14:textId="77777777" w:rsidR="00FF7C33" w:rsidRDefault="00FF7C33">
      <w:pPr>
        <w:pStyle w:val="SignItemLast"/>
        <w:ind w:left="0"/>
      </w:pPr>
      <w:r>
        <w:t xml:space="preserve">Date: </w:t>
      </w:r>
      <w:r>
        <w:rPr>
          <w:rStyle w:val="Line"/>
          <w:rFonts w:ascii="Times" w:hAnsi="Times" w:cs="Times"/>
        </w:rPr>
        <w:t>______________________________</w:t>
      </w:r>
      <w:r>
        <w:t>.</w:t>
      </w:r>
    </w:p>
    <w:p w14:paraId="657A886F" w14:textId="77777777" w:rsidR="00FF7C33" w:rsidRDefault="00FF7C33">
      <w:pPr>
        <w:pStyle w:val="SignBlock"/>
      </w:pPr>
      <w:r>
        <w:tab/>
      </w:r>
    </w:p>
    <w:p w14:paraId="657A8870" w14:textId="77777777" w:rsidR="00FF7C33" w:rsidRDefault="00FF7C33">
      <w:pPr>
        <w:pStyle w:val="SignItemLast"/>
      </w:pPr>
      <w:r>
        <w:t>[</w:t>
      </w:r>
      <w:r>
        <w:rPr>
          <w:rStyle w:val="Substitute"/>
        </w:rPr>
        <w:t>Name of party completing form</w:t>
      </w:r>
      <w:r>
        <w:t>]</w:t>
      </w:r>
    </w:p>
    <w:p w14:paraId="657A8871" w14:textId="77777777" w:rsidR="007F463F" w:rsidRDefault="007F463F" w:rsidP="00937698"/>
    <w:sectPr w:rsidR="007F463F" w:rsidSect="00FF7C3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7A8874" w14:textId="77777777" w:rsidR="002744BF" w:rsidRDefault="002744BF">
      <w:r>
        <w:separator/>
      </w:r>
    </w:p>
  </w:endnote>
  <w:endnote w:type="continuationSeparator" w:id="0">
    <w:p w14:paraId="657A8875" w14:textId="77777777" w:rsidR="002744BF" w:rsidRDefault="002744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7A8872" w14:textId="77777777" w:rsidR="002744BF" w:rsidRDefault="002744BF">
      <w:r>
        <w:separator/>
      </w:r>
    </w:p>
  </w:footnote>
  <w:footnote w:type="continuationSeparator" w:id="0">
    <w:p w14:paraId="657A8873" w14:textId="77777777" w:rsidR="002744BF" w:rsidRDefault="002744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FD30CD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D5E176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3B0AF0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FC10AEE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EA25E3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602DDF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6B4CB152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1654795682">
    <w:abstractNumId w:val="8"/>
  </w:num>
  <w:num w:numId="2" w16cid:durableId="91435077">
    <w:abstractNumId w:val="8"/>
  </w:num>
  <w:num w:numId="3" w16cid:durableId="209003261">
    <w:abstractNumId w:val="3"/>
  </w:num>
  <w:num w:numId="4" w16cid:durableId="281573518">
    <w:abstractNumId w:val="3"/>
  </w:num>
  <w:num w:numId="5" w16cid:durableId="1706439451">
    <w:abstractNumId w:val="9"/>
  </w:num>
  <w:num w:numId="6" w16cid:durableId="2017801605">
    <w:abstractNumId w:val="9"/>
  </w:num>
  <w:num w:numId="7" w16cid:durableId="1105078157">
    <w:abstractNumId w:val="7"/>
  </w:num>
  <w:num w:numId="8" w16cid:durableId="1258640845">
    <w:abstractNumId w:val="7"/>
  </w:num>
  <w:num w:numId="9" w16cid:durableId="1229531788">
    <w:abstractNumId w:val="13"/>
  </w:num>
  <w:num w:numId="10" w16cid:durableId="1976788657">
    <w:abstractNumId w:val="15"/>
  </w:num>
  <w:num w:numId="11" w16cid:durableId="711613300">
    <w:abstractNumId w:val="8"/>
  </w:num>
  <w:num w:numId="12" w16cid:durableId="287667164">
    <w:abstractNumId w:val="3"/>
  </w:num>
  <w:num w:numId="13" w16cid:durableId="1033964550">
    <w:abstractNumId w:val="9"/>
  </w:num>
  <w:num w:numId="14" w16cid:durableId="828060241">
    <w:abstractNumId w:val="7"/>
  </w:num>
  <w:num w:numId="15" w16cid:durableId="1738743553">
    <w:abstractNumId w:val="6"/>
  </w:num>
  <w:num w:numId="16" w16cid:durableId="1953660619">
    <w:abstractNumId w:val="5"/>
  </w:num>
  <w:num w:numId="17" w16cid:durableId="136923550">
    <w:abstractNumId w:val="4"/>
  </w:num>
  <w:num w:numId="18" w16cid:durableId="411972238">
    <w:abstractNumId w:val="2"/>
  </w:num>
  <w:num w:numId="19" w16cid:durableId="1861158388">
    <w:abstractNumId w:val="1"/>
  </w:num>
  <w:num w:numId="20" w16cid:durableId="1943872343">
    <w:abstractNumId w:val="0"/>
  </w:num>
  <w:num w:numId="21" w16cid:durableId="1067652126">
    <w:abstractNumId w:val="11"/>
  </w:num>
  <w:num w:numId="22" w16cid:durableId="561872673">
    <w:abstractNumId w:val="12"/>
  </w:num>
  <w:num w:numId="23" w16cid:durableId="687220980">
    <w:abstractNumId w:val="14"/>
  </w:num>
  <w:num w:numId="24" w16cid:durableId="1492257756">
    <w:abstractNumId w:val="10"/>
    <w:lvlOverride w:ilvl="0">
      <w:lvl w:ilvl="0">
        <w:start w:val="1"/>
        <w:numFmt w:val="bullet"/>
        <w:lvlText w:val="Form 2—"/>
        <w:legacy w:legacy="1" w:legacySpace="0" w:legacyIndent="0"/>
        <w:lvlJc w:val="center"/>
        <w:pPr>
          <w:ind w:left="0" w:firstLine="0"/>
        </w:pPr>
        <w:rPr>
          <w:rFonts w:ascii="Times New Roman" w:hAnsi="Times New Roman" w:cs="Times New Roman" w:hint="default"/>
          <w:b/>
          <w:i w:val="0"/>
          <w:strike w:val="0"/>
          <w:color w:val="FF0000"/>
          <w:sz w:val="28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noExtraLineSpacing/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docVars>
    <w:docVar w:name="TBBForm" w:val="Form56-2.docx"/>
    <w:docVar w:name="TBBStampDate" w:val="03-20-2026"/>
    <w:docVar w:name="TBBVer" w:val="docx"/>
    <w:docVar w:name="TBBYear" w:val="2026"/>
  </w:docVars>
  <w:rsids>
    <w:rsidRoot w:val="00FF7C33"/>
    <w:rsid w:val="00006704"/>
    <w:rsid w:val="00035105"/>
    <w:rsid w:val="00036DFB"/>
    <w:rsid w:val="000533B9"/>
    <w:rsid w:val="00055419"/>
    <w:rsid w:val="00075517"/>
    <w:rsid w:val="000A5288"/>
    <w:rsid w:val="000A6DC7"/>
    <w:rsid w:val="000B0F31"/>
    <w:rsid w:val="000B259E"/>
    <w:rsid w:val="000D0833"/>
    <w:rsid w:val="000D5936"/>
    <w:rsid w:val="00103258"/>
    <w:rsid w:val="00124EC7"/>
    <w:rsid w:val="001357DF"/>
    <w:rsid w:val="00167635"/>
    <w:rsid w:val="001B4977"/>
    <w:rsid w:val="001C7034"/>
    <w:rsid w:val="001D113B"/>
    <w:rsid w:val="00212AD4"/>
    <w:rsid w:val="00220537"/>
    <w:rsid w:val="00221D27"/>
    <w:rsid w:val="002733D1"/>
    <w:rsid w:val="002744BF"/>
    <w:rsid w:val="00287E70"/>
    <w:rsid w:val="002C1959"/>
    <w:rsid w:val="002C211D"/>
    <w:rsid w:val="002C3E97"/>
    <w:rsid w:val="002C456D"/>
    <w:rsid w:val="002D4648"/>
    <w:rsid w:val="002D4815"/>
    <w:rsid w:val="002E2761"/>
    <w:rsid w:val="002F4B1D"/>
    <w:rsid w:val="00300E00"/>
    <w:rsid w:val="003119E6"/>
    <w:rsid w:val="00313D85"/>
    <w:rsid w:val="00320622"/>
    <w:rsid w:val="00340091"/>
    <w:rsid w:val="00382C39"/>
    <w:rsid w:val="00385003"/>
    <w:rsid w:val="003864FA"/>
    <w:rsid w:val="00386B7C"/>
    <w:rsid w:val="00390C2B"/>
    <w:rsid w:val="0039278E"/>
    <w:rsid w:val="00397006"/>
    <w:rsid w:val="00397661"/>
    <w:rsid w:val="003A1D8C"/>
    <w:rsid w:val="003C0B1C"/>
    <w:rsid w:val="003D7347"/>
    <w:rsid w:val="003E1B11"/>
    <w:rsid w:val="004031E7"/>
    <w:rsid w:val="00417CAA"/>
    <w:rsid w:val="004217A3"/>
    <w:rsid w:val="0046632A"/>
    <w:rsid w:val="004A1988"/>
    <w:rsid w:val="004C7340"/>
    <w:rsid w:val="004D7E2D"/>
    <w:rsid w:val="004E343B"/>
    <w:rsid w:val="004F6E30"/>
    <w:rsid w:val="005038A4"/>
    <w:rsid w:val="005140F1"/>
    <w:rsid w:val="0054029D"/>
    <w:rsid w:val="00551332"/>
    <w:rsid w:val="00562AB8"/>
    <w:rsid w:val="0056511D"/>
    <w:rsid w:val="00570333"/>
    <w:rsid w:val="00574113"/>
    <w:rsid w:val="00582F0A"/>
    <w:rsid w:val="005906DA"/>
    <w:rsid w:val="005967D5"/>
    <w:rsid w:val="005B3021"/>
    <w:rsid w:val="005B4AE9"/>
    <w:rsid w:val="005B683D"/>
    <w:rsid w:val="005C4081"/>
    <w:rsid w:val="005F26DA"/>
    <w:rsid w:val="00602F61"/>
    <w:rsid w:val="00607DAB"/>
    <w:rsid w:val="006161C4"/>
    <w:rsid w:val="006213A8"/>
    <w:rsid w:val="00630A0B"/>
    <w:rsid w:val="00643E21"/>
    <w:rsid w:val="006546C9"/>
    <w:rsid w:val="00662FDF"/>
    <w:rsid w:val="00676127"/>
    <w:rsid w:val="00680E59"/>
    <w:rsid w:val="006959A6"/>
    <w:rsid w:val="006C0869"/>
    <w:rsid w:val="006C1BBF"/>
    <w:rsid w:val="006C2810"/>
    <w:rsid w:val="006D14DF"/>
    <w:rsid w:val="006D2083"/>
    <w:rsid w:val="0070594F"/>
    <w:rsid w:val="007157B8"/>
    <w:rsid w:val="0073154D"/>
    <w:rsid w:val="00746473"/>
    <w:rsid w:val="00763BF6"/>
    <w:rsid w:val="00767ED8"/>
    <w:rsid w:val="00775362"/>
    <w:rsid w:val="00795CB0"/>
    <w:rsid w:val="007A39D0"/>
    <w:rsid w:val="007B3F3B"/>
    <w:rsid w:val="007D0DE2"/>
    <w:rsid w:val="007D2BDA"/>
    <w:rsid w:val="007D3F21"/>
    <w:rsid w:val="007D5BE5"/>
    <w:rsid w:val="007E0A3B"/>
    <w:rsid w:val="007E2112"/>
    <w:rsid w:val="007E4CC2"/>
    <w:rsid w:val="007F111E"/>
    <w:rsid w:val="007F463F"/>
    <w:rsid w:val="00813EC4"/>
    <w:rsid w:val="00820566"/>
    <w:rsid w:val="008222BD"/>
    <w:rsid w:val="00832078"/>
    <w:rsid w:val="008575EE"/>
    <w:rsid w:val="00877F53"/>
    <w:rsid w:val="008B3F1F"/>
    <w:rsid w:val="008D3F7D"/>
    <w:rsid w:val="008D602D"/>
    <w:rsid w:val="008F41A5"/>
    <w:rsid w:val="00903348"/>
    <w:rsid w:val="00922A0E"/>
    <w:rsid w:val="00937698"/>
    <w:rsid w:val="00947ECD"/>
    <w:rsid w:val="009518AF"/>
    <w:rsid w:val="00965A52"/>
    <w:rsid w:val="00986BE4"/>
    <w:rsid w:val="009A2FE8"/>
    <w:rsid w:val="009A7C45"/>
    <w:rsid w:val="009C6567"/>
    <w:rsid w:val="009D367E"/>
    <w:rsid w:val="009E048A"/>
    <w:rsid w:val="009F1B69"/>
    <w:rsid w:val="00A026BD"/>
    <w:rsid w:val="00A0583D"/>
    <w:rsid w:val="00A156B5"/>
    <w:rsid w:val="00A34BDC"/>
    <w:rsid w:val="00A50670"/>
    <w:rsid w:val="00A75610"/>
    <w:rsid w:val="00A76371"/>
    <w:rsid w:val="00AA74A2"/>
    <w:rsid w:val="00AB327E"/>
    <w:rsid w:val="00AB3BCD"/>
    <w:rsid w:val="00AE05F0"/>
    <w:rsid w:val="00AE61F5"/>
    <w:rsid w:val="00AE6751"/>
    <w:rsid w:val="00B06AB9"/>
    <w:rsid w:val="00B12519"/>
    <w:rsid w:val="00B157A8"/>
    <w:rsid w:val="00B15C0D"/>
    <w:rsid w:val="00B17021"/>
    <w:rsid w:val="00B53927"/>
    <w:rsid w:val="00BA13C4"/>
    <w:rsid w:val="00BE2E17"/>
    <w:rsid w:val="00C04F3D"/>
    <w:rsid w:val="00C1069F"/>
    <w:rsid w:val="00C16AEA"/>
    <w:rsid w:val="00C445FE"/>
    <w:rsid w:val="00C53FF7"/>
    <w:rsid w:val="00CA5BD5"/>
    <w:rsid w:val="00CB155D"/>
    <w:rsid w:val="00CC5B6A"/>
    <w:rsid w:val="00CC5C2E"/>
    <w:rsid w:val="00CD150A"/>
    <w:rsid w:val="00CF7073"/>
    <w:rsid w:val="00D25F76"/>
    <w:rsid w:val="00D2766B"/>
    <w:rsid w:val="00D35A20"/>
    <w:rsid w:val="00D47494"/>
    <w:rsid w:val="00D562D6"/>
    <w:rsid w:val="00D93A2E"/>
    <w:rsid w:val="00D94635"/>
    <w:rsid w:val="00D957EF"/>
    <w:rsid w:val="00D96D86"/>
    <w:rsid w:val="00DA05D8"/>
    <w:rsid w:val="00DB22E2"/>
    <w:rsid w:val="00DB48F2"/>
    <w:rsid w:val="00DC002D"/>
    <w:rsid w:val="00DC4601"/>
    <w:rsid w:val="00DF64BF"/>
    <w:rsid w:val="00E17361"/>
    <w:rsid w:val="00E44DC6"/>
    <w:rsid w:val="00E7012A"/>
    <w:rsid w:val="00E71BAF"/>
    <w:rsid w:val="00E8508F"/>
    <w:rsid w:val="00E90259"/>
    <w:rsid w:val="00E95688"/>
    <w:rsid w:val="00ED643C"/>
    <w:rsid w:val="00EF0713"/>
    <w:rsid w:val="00EF3BC1"/>
    <w:rsid w:val="00F1261B"/>
    <w:rsid w:val="00F22B3D"/>
    <w:rsid w:val="00F6777D"/>
    <w:rsid w:val="00F72310"/>
    <w:rsid w:val="00F75F04"/>
    <w:rsid w:val="00F94ACB"/>
    <w:rsid w:val="00FA1418"/>
    <w:rsid w:val="00FA1552"/>
    <w:rsid w:val="00FA26E8"/>
    <w:rsid w:val="00FD58F3"/>
    <w:rsid w:val="00FD5B0C"/>
    <w:rsid w:val="00FF43B6"/>
    <w:rsid w:val="00FF7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57A883C"/>
  <w15:chartTrackingRefBased/>
  <w15:docId w15:val="{37C17253-92DD-440C-B8CE-A903A9A2E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FF7C33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FF7C33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FF7C33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FF7C33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FF7C33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FF7C33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FF7C33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FF7C33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FF7C33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FF7C33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FF7C33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FF7C33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FF7C33"/>
  </w:style>
  <w:style w:type="paragraph" w:styleId="TOC1">
    <w:name w:val="toc 1"/>
    <w:basedOn w:val="Normal"/>
    <w:next w:val="Normal"/>
    <w:autoRedefine/>
    <w:uiPriority w:val="2"/>
    <w:rsid w:val="00FF7C33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FF7C33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FF7C33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FF7C33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FF7C33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FF7C33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FF7C33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FF7C33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FF7C33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FF7C33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FF7C33"/>
    <w:pPr>
      <w:numPr>
        <w:numId w:val="10"/>
      </w:numPr>
    </w:pPr>
  </w:style>
  <w:style w:type="paragraph" w:styleId="ListBullet">
    <w:name w:val="List Bullet"/>
    <w:basedOn w:val="BodyText"/>
    <w:uiPriority w:val="1"/>
    <w:rsid w:val="00FF7C33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FF7C33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FF7C33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FF7C33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FF7C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FF7C33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FF7C33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FF7C33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FF7C33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FF7C33"/>
    <w:rPr>
      <w:sz w:val="20"/>
      <w:szCs w:val="20"/>
    </w:rPr>
  </w:style>
  <w:style w:type="paragraph" w:customStyle="1" w:styleId="Titlehidden">
    <w:name w:val="Title_hidden"/>
    <w:uiPriority w:val="99"/>
    <w:qFormat/>
    <w:rsid w:val="00FF7C33"/>
    <w:pPr>
      <w:keepNext/>
      <w:keepLines/>
      <w:widowControl w:val="0"/>
      <w:pBdr>
        <w:top w:val="single" w:sz="12" w:space="1" w:color="auto"/>
        <w:bottom w:val="single" w:sz="12" w:space="1" w:color="auto"/>
      </w:pBdr>
      <w:tabs>
        <w:tab w:val="left" w:pos="2160"/>
      </w:tabs>
      <w:suppressAutoHyphens/>
      <w:autoSpaceDE w:val="0"/>
      <w:autoSpaceDN w:val="0"/>
      <w:adjustRightInd w:val="0"/>
      <w:spacing w:before="240" w:after="240"/>
      <w:jc w:val="center"/>
    </w:pPr>
    <w:rPr>
      <w:rFonts w:ascii="Times New Roman Bold" w:hAnsi="Times New Roman Bold"/>
      <w:b/>
      <w:bCs/>
      <w:cap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FF7C33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FF7C33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FF7C33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FF7C33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FF7C33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FF7C33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FF7C33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FF7C33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FF7C33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FF7C33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FF7C33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FF7C33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FF7C33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FF7C33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FF7C33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FF7C33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FF7C33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FF7C33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FF7C33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FF7C33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FF7C33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FF7C33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FF7C33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FF7C33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FF7C33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FF7C33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FF7C33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FF7C33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FF7C33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FF7C33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link w:val="BodyText"/>
    <w:rsid w:val="00FF7C33"/>
  </w:style>
  <w:style w:type="paragraph" w:customStyle="1" w:styleId="TitleBeforeSub">
    <w:name w:val="TitleBeforeSub"/>
    <w:uiPriority w:val="2"/>
    <w:qFormat/>
    <w:rsid w:val="00FF7C33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paragraph" w:customStyle="1" w:styleId="Heading">
    <w:name w:val="Heading"/>
    <w:uiPriority w:val="99"/>
    <w:rsid w:val="00FF7C33"/>
    <w:pPr>
      <w:keepNext/>
      <w:tabs>
        <w:tab w:val="left" w:pos="720"/>
      </w:tabs>
      <w:suppressAutoHyphens/>
      <w:autoSpaceDE w:val="0"/>
      <w:autoSpaceDN w:val="0"/>
      <w:adjustRightInd w:val="0"/>
      <w:spacing w:after="240" w:line="280" w:lineRule="atLeast"/>
    </w:pPr>
    <w:rPr>
      <w:b/>
      <w:bCs/>
      <w:color w:val="000000"/>
      <w:w w:val="0"/>
      <w:sz w:val="24"/>
      <w:szCs w:val="24"/>
    </w:rPr>
  </w:style>
  <w:style w:type="character" w:customStyle="1" w:styleId="TitleChar">
    <w:name w:val="Title Char"/>
    <w:link w:val="Title"/>
    <w:uiPriority w:val="2"/>
    <w:rsid w:val="00FF7C33"/>
    <w:rPr>
      <w:rFonts w:ascii="Times New Roman" w:hAnsi="Times New Roman" w:cs="Times New Roman"/>
      <w:b/>
      <w:bCs/>
      <w:sz w:val="28"/>
      <w:szCs w:val="24"/>
    </w:rPr>
  </w:style>
  <w:style w:type="paragraph" w:customStyle="1" w:styleId="Para">
    <w:name w:val="Para"/>
    <w:uiPriority w:val="99"/>
    <w:rsid w:val="00FF7C33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TableAnchor">
    <w:name w:val="TableAnchor"/>
    <w:uiPriority w:val="99"/>
    <w:rsid w:val="00FF7C33"/>
    <w:pPr>
      <w:widowControl w:val="0"/>
      <w:suppressAutoHyphens/>
      <w:autoSpaceDE w:val="0"/>
      <w:autoSpaceDN w:val="0"/>
      <w:adjustRightInd w:val="0"/>
      <w:spacing w:after="240"/>
    </w:pPr>
    <w:rPr>
      <w:color w:val="000000"/>
      <w:w w:val="0"/>
      <w:sz w:val="4"/>
      <w:szCs w:val="4"/>
    </w:rPr>
  </w:style>
  <w:style w:type="character" w:customStyle="1" w:styleId="Substitute">
    <w:name w:val="Substitute"/>
    <w:uiPriority w:val="99"/>
    <w:rsid w:val="00FF7C33"/>
    <w:rPr>
      <w:rFonts w:ascii="Arial" w:hAnsi="Arial" w:cs="Arial"/>
      <w:b/>
      <w:bCs/>
      <w:sz w:val="20"/>
      <w:szCs w:val="20"/>
    </w:rPr>
  </w:style>
  <w:style w:type="character" w:customStyle="1" w:styleId="Italic">
    <w:name w:val="Italic"/>
    <w:uiPriority w:val="99"/>
    <w:rsid w:val="00FF7C33"/>
    <w:rPr>
      <w:i/>
      <w:iCs/>
    </w:rPr>
  </w:style>
  <w:style w:type="character" w:customStyle="1" w:styleId="Line">
    <w:name w:val="Line"/>
    <w:uiPriority w:val="99"/>
    <w:rsid w:val="00FF7C33"/>
  </w:style>
  <w:style w:type="paragraph" w:customStyle="1" w:styleId="StyleHeadingCharacterscale100">
    <w:name w:val="Style Heading + Character scale: 100%"/>
    <w:basedOn w:val="Heading"/>
    <w:rsid w:val="00FA1552"/>
    <w:rPr>
      <w:b w:val="0"/>
      <w:i/>
      <w:w w:val="100"/>
    </w:rPr>
  </w:style>
  <w:style w:type="paragraph" w:styleId="BalloonText">
    <w:name w:val="Balloon Text"/>
    <w:basedOn w:val="Normal"/>
    <w:link w:val="BalloonTextChar"/>
    <w:rsid w:val="00FA155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FA15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klier\appdata\roaming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1" ma:contentTypeDescription="Create a new document." ma:contentTypeScope="" ma:versionID="5b3c6a9ee00080cb9b7b8e6092ac570b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47e76bd154d6da149f615d90631f2c2c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B0CE742-7928-4FD2-9EB0-258BCF5D0F16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customXml/itemProps2.xml><?xml version="1.0" encoding="utf-8"?>
<ds:datastoreItem xmlns:ds="http://schemas.openxmlformats.org/officeDocument/2006/customXml" ds:itemID="{73F03241-0775-4583-B350-53CC63A6E4D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6F5B083-0382-40C8-995A-9E15047CDEFC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7F71725D-BC6D-4F64-902E-1870CC3CFC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1</TotalTime>
  <Pages>2</Pages>
  <Words>451</Words>
  <Characters>2575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3020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Klier</dc:creator>
  <cp:keywords/>
  <dc:description/>
  <cp:lastModifiedBy>Roger Siebert</cp:lastModifiedBy>
  <cp:revision>8</cp:revision>
  <cp:lastPrinted>2016-05-03T19:46:00Z</cp:lastPrinted>
  <dcterms:created xsi:type="dcterms:W3CDTF">2022-01-13T19:04:00Z</dcterms:created>
  <dcterms:modified xsi:type="dcterms:W3CDTF">2026-03-20T13:32:00Z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Roger Siebert</vt:lpwstr>
  </property>
  <property fmtid="{D5CDD505-2E9C-101B-9397-08002B2CF9AE}" pid="3" name="Order">
    <vt:lpwstr>13927200.0000000</vt:lpwstr>
  </property>
  <property fmtid="{D5CDD505-2E9C-101B-9397-08002B2CF9AE}" pid="4" name="display_urn:schemas-microsoft-com:office:office#Author">
    <vt:lpwstr>Roger Siebert</vt:lpwstr>
  </property>
  <property fmtid="{D5CDD505-2E9C-101B-9397-08002B2CF9AE}" pid="5" name="ContentTypeId">
    <vt:lpwstr>0x0101001CF79F0A1E2F634B8036873131B58AFF</vt:lpwstr>
  </property>
  <property fmtid="{D5CDD505-2E9C-101B-9397-08002B2CF9AE}" pid="6" name="MediaServiceImageTags">
    <vt:lpwstr/>
  </property>
</Properties>
</file>