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E70B9" w:rsidRDefault="005E70B9">
      <w:pPr>
        <w:pStyle w:val="Formhidden"/>
      </w:pPr>
      <w:r>
        <w:t>Form 17-4</w:t>
      </w:r>
    </w:p>
    <w:p w:rsidR="00CB2CC5" w:rsidRDefault="00CB2CC5" w:rsidP="00CB2CC5">
      <w:pPr>
        <w:pStyle w:val="Notice"/>
      </w:pPr>
      <w:r>
        <w:t>NOTICE: THIS DOCUMENT</w:t>
      </w:r>
      <w:r>
        <w:br/>
        <w:t>CONTAINS SENSITIVE DATA</w:t>
      </w:r>
    </w:p>
    <w:p w:rsidR="005E70B9" w:rsidRDefault="005E70B9" w:rsidP="00B51966">
      <w:pPr>
        <w:pStyle w:val="UserInstructioncenterhidden"/>
        <w:ind w:left="2340" w:right="2340"/>
        <w:jc w:val="both"/>
      </w:pPr>
      <w:r>
        <w:t>See § 6 of the Introduction in volume 1 of this manual concerning protection of sensitive data in filed documents.</w:t>
      </w:r>
    </w:p>
    <w:p w:rsidR="005E70B9" w:rsidRDefault="005E70B9">
      <w:pPr>
        <w:pStyle w:val="Captionhidden"/>
      </w:pPr>
      <w:r>
        <w:t xml:space="preserve"> [Caption. See § 3 of the Introduction in volume 1 of this manual.]</w:t>
      </w:r>
    </w:p>
    <w:p w:rsidR="00E86ECC" w:rsidRDefault="00525B76" w:rsidP="00E86ECC">
      <w:pPr>
        <w:pStyle w:val="Captionhidden"/>
        <w:jc w:val="left"/>
      </w:pPr>
      <w:r>
        <w:rPr>
          <w:color w:val="1F497D"/>
        </w:rPr>
        <w:t xml:space="preserve"> </w:t>
      </w:r>
    </w:p>
    <w:p w:rsidR="005E70B9" w:rsidRDefault="005E70B9">
      <w:pPr>
        <w:pStyle w:val="Title"/>
      </w:pPr>
      <w:r>
        <w:t>Order to [Sheriff/Chief of Police/Constable] of _________, Texas</w:t>
      </w:r>
    </w:p>
    <w:p w:rsidR="005E70B9" w:rsidRDefault="005E70B9">
      <w:pPr>
        <w:pStyle w:val="ParaFlushLeft"/>
      </w:pPr>
      <w:r>
        <w:t>TO THE [SHERIFF/CHIEF OF POLICE/CONSTABLE] OF [</w:t>
      </w:r>
      <w:r>
        <w:rPr>
          <w:rStyle w:val="Substitute"/>
        </w:rPr>
        <w:t>jurisdiction</w:t>
      </w:r>
      <w:r>
        <w:t>], TEXAS:</w:t>
      </w:r>
    </w:p>
    <w:p w:rsidR="005E70B9" w:rsidRDefault="005E70B9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granted the Application for a Protective Order of [</w:t>
      </w:r>
      <w:r>
        <w:rPr>
          <w:rStyle w:val="Substitute"/>
          <w:w w:val="100"/>
        </w:rPr>
        <w:t>name of applicant</w:t>
      </w:r>
      <w:r>
        <w:rPr>
          <w:w w:val="100"/>
        </w:rPr>
        <w:t>], Applicant. The Court’s order excludes Respondent, [</w:t>
      </w:r>
      <w:r>
        <w:rPr>
          <w:rStyle w:val="Substitute"/>
          <w:w w:val="100"/>
        </w:rPr>
        <w:t>name of respondent</w:t>
      </w:r>
      <w:r>
        <w:rPr>
          <w:w w:val="100"/>
        </w:rPr>
        <w:t>], from the residence located at [</w:t>
      </w:r>
      <w:r>
        <w:rPr>
          <w:rStyle w:val="Substitute"/>
          <w:w w:val="100"/>
        </w:rPr>
        <w:t>address</w:t>
      </w:r>
      <w:r>
        <w:rPr>
          <w:w w:val="100"/>
        </w:rPr>
        <w:t>], [</w:t>
      </w:r>
      <w:r>
        <w:rPr>
          <w:rStyle w:val="Substitute"/>
          <w:w w:val="100"/>
        </w:rPr>
        <w:t>county</w:t>
      </w:r>
      <w:r>
        <w:rPr>
          <w:w w:val="100"/>
        </w:rPr>
        <w:t>] County, Texas.</w:t>
      </w:r>
    </w:p>
    <w:p w:rsidR="005E70B9" w:rsidRDefault="005E70B9" w:rsidP="00B51966">
      <w:pPr>
        <w:pStyle w:val="UserInstructioncenterhidden"/>
        <w:ind w:left="2520" w:right="2520"/>
        <w:jc w:val="both"/>
      </w:pPr>
      <w:r>
        <w:t>Include the following for a temporary ex parte protective order.</w:t>
      </w:r>
    </w:p>
    <w:p w:rsidR="005E70B9" w:rsidRDefault="005E70B9">
      <w:pPr>
        <w:pStyle w:val="Para"/>
        <w:rPr>
          <w:w w:val="100"/>
        </w:rPr>
      </w:pPr>
      <w:r>
        <w:rPr>
          <w:w w:val="100"/>
        </w:rPr>
        <w:t>You are ORDERED to provide a law enforcement officer from your department in accordance with section 86.003 of the Texas Family Code—</w:t>
      </w:r>
    </w:p>
    <w:p w:rsidR="005E70B9" w:rsidRDefault="005E70B9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to accompany Applicant to the residence covered by the order;</w:t>
      </w:r>
    </w:p>
    <w:p w:rsidR="005E70B9" w:rsidRDefault="005E70B9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to inform Respondent that the Court has ordered that Respondent be excluded from the residence;</w:t>
      </w:r>
    </w:p>
    <w:p w:rsidR="005E70B9" w:rsidRDefault="005E70B9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to protect Applicant while Applicant takes possession of the residence; and</w:t>
      </w:r>
    </w:p>
    <w:p w:rsidR="005E70B9" w:rsidRDefault="005E70B9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to protect Applicant if Respondent refuses to vacate the residence while Applicant takes possession of Applicant’s necessary personal property.</w:t>
      </w:r>
    </w:p>
    <w:p w:rsidR="005E70B9" w:rsidRDefault="005E70B9" w:rsidP="00B51966">
      <w:pPr>
        <w:pStyle w:val="UserInstructioncenterhidden"/>
        <w:ind w:left="2700" w:right="2700"/>
        <w:jc w:val="both"/>
      </w:pPr>
      <w:r>
        <w:t>Include the following for a final protective order.</w:t>
      </w:r>
    </w:p>
    <w:p w:rsidR="005E70B9" w:rsidRDefault="005E70B9">
      <w:pPr>
        <w:pStyle w:val="Para"/>
        <w:rPr>
          <w:w w:val="100"/>
        </w:rPr>
      </w:pPr>
      <w:r>
        <w:rPr>
          <w:w w:val="100"/>
        </w:rPr>
        <w:t>You are ORDERED to provide a law enforcement officer from your department in accordance with section 86.004 of the Texas Family Code—</w:t>
      </w:r>
    </w:p>
    <w:p w:rsidR="005E70B9" w:rsidRDefault="005E70B9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to accompany Applicant to the residence covered by the order;</w:t>
      </w:r>
    </w:p>
    <w:p w:rsidR="005E70B9" w:rsidRDefault="005E70B9">
      <w:pPr>
        <w:pStyle w:val="StepNumber"/>
        <w:rPr>
          <w:w w:val="100"/>
        </w:rPr>
      </w:pPr>
      <w:r>
        <w:rPr>
          <w:w w:val="100"/>
        </w:rPr>
        <w:lastRenderedPageBreak/>
        <w:t>2.</w:t>
      </w:r>
      <w:r>
        <w:rPr>
          <w:w w:val="100"/>
        </w:rPr>
        <w:tab/>
        <w:t>to inform Respondent that the Court has ordered that Respondent be excluded from the residence;</w:t>
      </w:r>
    </w:p>
    <w:p w:rsidR="005E70B9" w:rsidRDefault="005E70B9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>to protect Applicant while Applicant takes possession of the residence and Respondent takes possession of Respondent’s necessary personal property; and</w:t>
      </w:r>
    </w:p>
    <w:p w:rsidR="005E70B9" w:rsidRDefault="005E70B9">
      <w:pPr>
        <w:pStyle w:val="StepNumber"/>
        <w:rPr>
          <w:w w:val="100"/>
        </w:rPr>
      </w:pPr>
      <w:r>
        <w:rPr>
          <w:w w:val="100"/>
        </w:rPr>
        <w:t>4.</w:t>
      </w:r>
      <w:r>
        <w:rPr>
          <w:w w:val="100"/>
        </w:rPr>
        <w:tab/>
        <w:t>if Respondent refuses to vacate the residence, you are ORDERED to remove Respondent from the residence and to arrest Respondent for violating a court order.</w:t>
      </w:r>
    </w:p>
    <w:p w:rsidR="005E70B9" w:rsidRDefault="005E70B9" w:rsidP="005E70B9">
      <w:pPr>
        <w:pStyle w:val="UserInstructioncenterhidden"/>
      </w:pPr>
      <w:r>
        <w:t>Continue with the following.</w:t>
      </w:r>
    </w:p>
    <w:p w:rsidR="005E70B9" w:rsidRDefault="00E86ECC" w:rsidP="00E86ECC">
      <w:pPr>
        <w:pStyle w:val="SignedOn"/>
        <w:ind w:left="0"/>
      </w:pPr>
      <w:r>
        <w:t>SIGNED on _________________________________.</w:t>
      </w:r>
    </w:p>
    <w:p w:rsidR="005E70B9" w:rsidRDefault="005E70B9">
      <w:pPr>
        <w:pStyle w:val="SignBlock"/>
      </w:pPr>
      <w:r>
        <w:tab/>
      </w:r>
    </w:p>
    <w:p w:rsidR="005E70B9" w:rsidRDefault="005E70B9">
      <w:pPr>
        <w:pStyle w:val="SignItemLast"/>
      </w:pPr>
      <w:r>
        <w:t>JUDGE PRESIDING</w:t>
      </w:r>
    </w:p>
    <w:p w:rsidR="005E70B9" w:rsidRDefault="005E70B9">
      <w:pPr>
        <w:pStyle w:val="Heading"/>
        <w:rPr>
          <w:b w:val="0"/>
          <w:bCs w:val="0"/>
          <w:i/>
          <w:iCs/>
          <w:w w:val="100"/>
        </w:rPr>
      </w:pPr>
      <w:r>
        <w:rPr>
          <w:b w:val="0"/>
          <w:bCs w:val="0"/>
          <w:i/>
          <w:iCs/>
          <w:w w:val="100"/>
        </w:rPr>
        <w:t>Information about Respondent:</w:t>
      </w:r>
    </w:p>
    <w:p w:rsidR="005E70B9" w:rsidRDefault="005E70B9">
      <w:pPr>
        <w:pStyle w:val="ParaFlushLeft"/>
      </w:pPr>
      <w:r>
        <w:t>Name:</w:t>
      </w:r>
    </w:p>
    <w:p w:rsidR="005E70B9" w:rsidRDefault="005E70B9">
      <w:pPr>
        <w:pStyle w:val="ParaFlushLeft"/>
      </w:pPr>
      <w:r>
        <w:t>Home address:</w:t>
      </w:r>
    </w:p>
    <w:p w:rsidR="005E70B9" w:rsidRDefault="005E70B9">
      <w:pPr>
        <w:pStyle w:val="ParaFlushLeft"/>
      </w:pPr>
      <w:r>
        <w:t>Home telephone number:</w:t>
      </w:r>
    </w:p>
    <w:p w:rsidR="005E70B9" w:rsidRDefault="005E70B9">
      <w:pPr>
        <w:pStyle w:val="ParaFlushLeft"/>
      </w:pPr>
      <w:r>
        <w:t>Work address:</w:t>
      </w:r>
    </w:p>
    <w:p w:rsidR="005E70B9" w:rsidRDefault="005E70B9">
      <w:pPr>
        <w:pStyle w:val="ParaFlushLeft"/>
      </w:pPr>
      <w:r>
        <w:t>Work telephone number:</w:t>
      </w:r>
    </w:p>
    <w:p w:rsidR="005E70B9" w:rsidRDefault="005E70B9">
      <w:pPr>
        <w:pStyle w:val="ParaFlushLeft"/>
      </w:pPr>
      <w:r>
        <w:t>Date of birth:</w:t>
      </w:r>
    </w:p>
    <w:p w:rsidR="005E70B9" w:rsidRDefault="005E70B9">
      <w:pPr>
        <w:pStyle w:val="ParaFlushLeft"/>
      </w:pPr>
      <w:r>
        <w:t>Color of eyes:</w:t>
      </w:r>
    </w:p>
    <w:p w:rsidR="005E70B9" w:rsidRDefault="005E70B9">
      <w:pPr>
        <w:pStyle w:val="ParaFlushLeft"/>
      </w:pPr>
      <w:r>
        <w:t>Color of hair:</w:t>
      </w:r>
    </w:p>
    <w:p w:rsidR="005E70B9" w:rsidRDefault="005E70B9">
      <w:pPr>
        <w:pStyle w:val="ParaFlushLeft"/>
      </w:pPr>
      <w:r>
        <w:t>Height: _______ feet ________ inches</w:t>
      </w:r>
    </w:p>
    <w:p w:rsidR="005E70B9" w:rsidRDefault="005E70B9">
      <w:pPr>
        <w:pStyle w:val="ParaFlushLeft"/>
      </w:pPr>
      <w:r>
        <w:t>Weight:</w:t>
      </w:r>
    </w:p>
    <w:p w:rsidR="005E70B9" w:rsidRDefault="005E70B9">
      <w:pPr>
        <w:pStyle w:val="ParaFlushLeft"/>
      </w:pPr>
      <w:r>
        <w:t>Sex:</w:t>
      </w:r>
    </w:p>
    <w:p w:rsidR="005E70B9" w:rsidRDefault="005E70B9">
      <w:pPr>
        <w:pStyle w:val="ParaFlushLeft"/>
      </w:pPr>
      <w:r>
        <w:t>Race:</w:t>
      </w:r>
    </w:p>
    <w:p w:rsidR="005E70B9" w:rsidRDefault="005E70B9">
      <w:pPr>
        <w:pStyle w:val="ParaFlushLeft"/>
      </w:pPr>
      <w:r>
        <w:t>Personal descriptors:</w:t>
      </w:r>
    </w:p>
    <w:p w:rsidR="005E70B9" w:rsidRDefault="005E70B9">
      <w:pPr>
        <w:pStyle w:val="ParaFlushLeft"/>
      </w:pPr>
      <w:r>
        <w:t>Social Security number:</w:t>
      </w:r>
    </w:p>
    <w:p w:rsidR="007F463F" w:rsidRDefault="005E70B9" w:rsidP="00213B89">
      <w:pPr>
        <w:pStyle w:val="ParaFlushLeft"/>
      </w:pPr>
      <w:r>
        <w:t>Driver’s license or identification number and issuing state:</w:t>
      </w:r>
    </w:p>
    <w:sectPr w:rsidR="007F463F" w:rsidSect="005E70B9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10CB8" w:rsidRDefault="00710CB8">
      <w:r>
        <w:separator/>
      </w:r>
    </w:p>
  </w:endnote>
  <w:endnote w:type="continuationSeparator" w:id="0">
    <w:p w:rsidR="00710CB8" w:rsidRDefault="00710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10CB8" w:rsidRDefault="00710CB8">
      <w:r>
        <w:separator/>
      </w:r>
    </w:p>
  </w:footnote>
  <w:footnote w:type="continuationSeparator" w:id="0">
    <w:p w:rsidR="00710CB8" w:rsidRDefault="00710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942615515">
    <w:abstractNumId w:val="8"/>
  </w:num>
  <w:num w:numId="2" w16cid:durableId="1624380257">
    <w:abstractNumId w:val="8"/>
  </w:num>
  <w:num w:numId="3" w16cid:durableId="1750081712">
    <w:abstractNumId w:val="3"/>
  </w:num>
  <w:num w:numId="4" w16cid:durableId="1257129337">
    <w:abstractNumId w:val="3"/>
  </w:num>
  <w:num w:numId="5" w16cid:durableId="223878383">
    <w:abstractNumId w:val="9"/>
  </w:num>
  <w:num w:numId="6" w16cid:durableId="1301036660">
    <w:abstractNumId w:val="9"/>
  </w:num>
  <w:num w:numId="7" w16cid:durableId="2101293597">
    <w:abstractNumId w:val="7"/>
  </w:num>
  <w:num w:numId="8" w16cid:durableId="1683237703">
    <w:abstractNumId w:val="7"/>
  </w:num>
  <w:num w:numId="9" w16cid:durableId="1590000837">
    <w:abstractNumId w:val="13"/>
  </w:num>
  <w:num w:numId="10" w16cid:durableId="884559692">
    <w:abstractNumId w:val="15"/>
  </w:num>
  <w:num w:numId="11" w16cid:durableId="65761383">
    <w:abstractNumId w:val="8"/>
  </w:num>
  <w:num w:numId="12" w16cid:durableId="1021932939">
    <w:abstractNumId w:val="3"/>
  </w:num>
  <w:num w:numId="13" w16cid:durableId="1132014866">
    <w:abstractNumId w:val="9"/>
  </w:num>
  <w:num w:numId="14" w16cid:durableId="732891020">
    <w:abstractNumId w:val="7"/>
  </w:num>
  <w:num w:numId="15" w16cid:durableId="1586303836">
    <w:abstractNumId w:val="6"/>
  </w:num>
  <w:num w:numId="16" w16cid:durableId="642320836">
    <w:abstractNumId w:val="5"/>
  </w:num>
  <w:num w:numId="17" w16cid:durableId="992294792">
    <w:abstractNumId w:val="4"/>
  </w:num>
  <w:num w:numId="18" w16cid:durableId="1559511542">
    <w:abstractNumId w:val="2"/>
  </w:num>
  <w:num w:numId="19" w16cid:durableId="609239497">
    <w:abstractNumId w:val="1"/>
  </w:num>
  <w:num w:numId="20" w16cid:durableId="1776553320">
    <w:abstractNumId w:val="0"/>
  </w:num>
  <w:num w:numId="21" w16cid:durableId="1900707655">
    <w:abstractNumId w:val="11"/>
  </w:num>
  <w:num w:numId="22" w16cid:durableId="301078357">
    <w:abstractNumId w:val="12"/>
  </w:num>
  <w:num w:numId="23" w16cid:durableId="1714815567">
    <w:abstractNumId w:val="14"/>
  </w:num>
  <w:num w:numId="24" w16cid:durableId="467480976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748886687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17-4.docx"/>
    <w:docVar w:name="TBBStampDate" w:val="03-20-2026"/>
    <w:docVar w:name="TBBVer" w:val="docx"/>
    <w:docVar w:name="TBBYear" w:val="2026"/>
  </w:docVars>
  <w:rsids>
    <w:rsidRoot w:val="005E70B9"/>
    <w:rsid w:val="00006704"/>
    <w:rsid w:val="00035105"/>
    <w:rsid w:val="00055419"/>
    <w:rsid w:val="00075517"/>
    <w:rsid w:val="000A5288"/>
    <w:rsid w:val="000A6DC7"/>
    <w:rsid w:val="000B0F31"/>
    <w:rsid w:val="000B259E"/>
    <w:rsid w:val="000C397B"/>
    <w:rsid w:val="000D0833"/>
    <w:rsid w:val="000D5936"/>
    <w:rsid w:val="00103258"/>
    <w:rsid w:val="00124EC7"/>
    <w:rsid w:val="001357DF"/>
    <w:rsid w:val="00167635"/>
    <w:rsid w:val="001760A2"/>
    <w:rsid w:val="001B4977"/>
    <w:rsid w:val="001C7034"/>
    <w:rsid w:val="001D113B"/>
    <w:rsid w:val="00212AD4"/>
    <w:rsid w:val="00213B89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2213F"/>
    <w:rsid w:val="00340091"/>
    <w:rsid w:val="003608A6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26CAC"/>
    <w:rsid w:val="0046632A"/>
    <w:rsid w:val="004A1988"/>
    <w:rsid w:val="004B4A3D"/>
    <w:rsid w:val="004C7340"/>
    <w:rsid w:val="004D7E2D"/>
    <w:rsid w:val="004E343B"/>
    <w:rsid w:val="004F6E30"/>
    <w:rsid w:val="005038A4"/>
    <w:rsid w:val="005140F1"/>
    <w:rsid w:val="0052070D"/>
    <w:rsid w:val="00525B76"/>
    <w:rsid w:val="0054029D"/>
    <w:rsid w:val="00551332"/>
    <w:rsid w:val="00555A4D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E70B9"/>
    <w:rsid w:val="00607DAB"/>
    <w:rsid w:val="006161C4"/>
    <w:rsid w:val="006213A8"/>
    <w:rsid w:val="00630A0B"/>
    <w:rsid w:val="0065114F"/>
    <w:rsid w:val="006546C9"/>
    <w:rsid w:val="00662FDF"/>
    <w:rsid w:val="00676127"/>
    <w:rsid w:val="00680E59"/>
    <w:rsid w:val="00684391"/>
    <w:rsid w:val="006959A6"/>
    <w:rsid w:val="006C0869"/>
    <w:rsid w:val="006C1BBF"/>
    <w:rsid w:val="006C2810"/>
    <w:rsid w:val="006D14DF"/>
    <w:rsid w:val="0070594F"/>
    <w:rsid w:val="00710CB8"/>
    <w:rsid w:val="00746473"/>
    <w:rsid w:val="00763BF6"/>
    <w:rsid w:val="007678C3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9435C"/>
    <w:rsid w:val="008B3F1F"/>
    <w:rsid w:val="008D0077"/>
    <w:rsid w:val="008D3F7D"/>
    <w:rsid w:val="008D602D"/>
    <w:rsid w:val="008F41A5"/>
    <w:rsid w:val="00903348"/>
    <w:rsid w:val="0091043A"/>
    <w:rsid w:val="00937698"/>
    <w:rsid w:val="009518AF"/>
    <w:rsid w:val="00965A52"/>
    <w:rsid w:val="0097369D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A74A2"/>
    <w:rsid w:val="00AB3BCD"/>
    <w:rsid w:val="00AE05F0"/>
    <w:rsid w:val="00AE61F5"/>
    <w:rsid w:val="00B12519"/>
    <w:rsid w:val="00B157A8"/>
    <w:rsid w:val="00B15C0D"/>
    <w:rsid w:val="00B17021"/>
    <w:rsid w:val="00B254AD"/>
    <w:rsid w:val="00B51966"/>
    <w:rsid w:val="00B53927"/>
    <w:rsid w:val="00BA13C4"/>
    <w:rsid w:val="00BE2E17"/>
    <w:rsid w:val="00C04F3D"/>
    <w:rsid w:val="00C1069F"/>
    <w:rsid w:val="00C16AEA"/>
    <w:rsid w:val="00C445FE"/>
    <w:rsid w:val="00C53594"/>
    <w:rsid w:val="00C53FF7"/>
    <w:rsid w:val="00CA5BD5"/>
    <w:rsid w:val="00CB155D"/>
    <w:rsid w:val="00CB2CC5"/>
    <w:rsid w:val="00CC5C2E"/>
    <w:rsid w:val="00CD150A"/>
    <w:rsid w:val="00CF7073"/>
    <w:rsid w:val="00D243E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811A1"/>
    <w:rsid w:val="00E8508F"/>
    <w:rsid w:val="00E86ECC"/>
    <w:rsid w:val="00E90259"/>
    <w:rsid w:val="00E95688"/>
    <w:rsid w:val="00EA1F59"/>
    <w:rsid w:val="00EF0713"/>
    <w:rsid w:val="00EF3BC1"/>
    <w:rsid w:val="00F1261B"/>
    <w:rsid w:val="00F22B3D"/>
    <w:rsid w:val="00F6777D"/>
    <w:rsid w:val="00F72310"/>
    <w:rsid w:val="00F75C84"/>
    <w:rsid w:val="00F75F04"/>
    <w:rsid w:val="00F94ACB"/>
    <w:rsid w:val="00FA26E8"/>
    <w:rsid w:val="00FD08A0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93FC95-B885-4B8E-A062-23BAEB7F0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5E70B9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5E70B9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5E70B9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5E70B9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5E70B9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5E70B9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5E70B9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5E70B9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5E70B9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5E70B9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E70B9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5E70B9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5E70B9"/>
  </w:style>
  <w:style w:type="paragraph" w:styleId="TOC1">
    <w:name w:val="toc 1"/>
    <w:basedOn w:val="Normal"/>
    <w:next w:val="Normal"/>
    <w:autoRedefine/>
    <w:uiPriority w:val="2"/>
    <w:rsid w:val="005E70B9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5E70B9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5E70B9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5E70B9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5E70B9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5E70B9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5E70B9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5E70B9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5E70B9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5E70B9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5E70B9"/>
    <w:pPr>
      <w:numPr>
        <w:numId w:val="10"/>
      </w:numPr>
    </w:pPr>
  </w:style>
  <w:style w:type="paragraph" w:styleId="ListBullet">
    <w:name w:val="List Bullet"/>
    <w:basedOn w:val="BodyText"/>
    <w:uiPriority w:val="1"/>
    <w:rsid w:val="005E70B9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5E70B9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5E70B9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5E70B9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5E70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5E70B9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5E70B9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5E70B9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5E70B9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5E70B9"/>
    <w:rPr>
      <w:sz w:val="20"/>
      <w:szCs w:val="20"/>
    </w:rPr>
  </w:style>
  <w:style w:type="paragraph" w:customStyle="1" w:styleId="Titlehidden">
    <w:name w:val="Title_hidden"/>
    <w:uiPriority w:val="99"/>
    <w:qFormat/>
    <w:rsid w:val="005E70B9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5E70B9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5E70B9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5E70B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5E70B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5E70B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5E70B9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5E70B9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5E70B9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5E70B9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5E70B9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5E70B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5E70B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5E70B9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5E70B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5E70B9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5E70B9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5E70B9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5E70B9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5E70B9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5E70B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5E70B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5E70B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5E70B9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5E70B9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5E70B9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5E70B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5E70B9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5E70B9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5E70B9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5E70B9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5E70B9"/>
  </w:style>
  <w:style w:type="paragraph" w:customStyle="1" w:styleId="TitleBeforeSub">
    <w:name w:val="TitleBeforeSub"/>
    <w:uiPriority w:val="2"/>
    <w:qFormat/>
    <w:rsid w:val="005E70B9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5E70B9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5E70B9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5E70B9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5E70B9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5E70B9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5E70B9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5E70B9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basedOn w:val="ParaFlushLeft"/>
    <w:uiPriority w:val="2"/>
    <w:qFormat/>
    <w:rsid w:val="00CB2CC5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3A41469-0DB7-494B-883C-BCCD2DB2EDD7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864B966-CB3E-40EE-8D85-099CF87D44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3AD6DC-7621-4E05-83F5-5521315529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16954A-975C-450D-97D3-A3067DF4E6C6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4</cp:revision>
  <cp:lastPrinted>2010-04-20T04:56:00Z</cp:lastPrinted>
  <dcterms:created xsi:type="dcterms:W3CDTF">2022-01-13T18:53:00Z</dcterms:created>
  <dcterms:modified xsi:type="dcterms:W3CDTF">2026-03-20T13:22:00Z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13816000.0000000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