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A2730" w14:textId="7417ECA6" w:rsidR="00A739C8" w:rsidRDefault="00A739C8">
      <w:pPr>
        <w:pStyle w:val="Formhidden"/>
      </w:pPr>
      <w:r>
        <w:t>Form 19-</w:t>
      </w:r>
      <w:r w:rsidR="00345C82">
        <w:t>6</w:t>
      </w:r>
    </w:p>
    <w:p w14:paraId="009A2731" w14:textId="77777777" w:rsidR="00A739C8" w:rsidRDefault="00A739C8" w:rsidP="00C560B3">
      <w:pPr>
        <w:pStyle w:val="UserInstructioncenterhidden"/>
        <w:ind w:left="2160" w:right="2160"/>
        <w:jc w:val="both"/>
      </w:pPr>
      <w:r>
        <w:t>Include the following notice if a minor is named in the caption or if the order contains other unredacted sensitive data. See § 6 of the Introduction in volume 1 of this manual concerning protection of sensitive data in filed documents.</w:t>
      </w:r>
    </w:p>
    <w:p w14:paraId="009A2732" w14:textId="77777777" w:rsidR="00C24A19" w:rsidRDefault="00C24A19" w:rsidP="00C24A19">
      <w:pPr>
        <w:pStyle w:val="Notice"/>
      </w:pPr>
      <w:r>
        <w:t>NOTICE: THIS DOCUMENT</w:t>
      </w:r>
      <w:r>
        <w:br/>
        <w:t>CONTAINS SENSITIVE DATA</w:t>
      </w:r>
    </w:p>
    <w:p w14:paraId="009A2733" w14:textId="77777777" w:rsidR="00A739C8" w:rsidRDefault="00A739C8">
      <w:pPr>
        <w:pStyle w:val="Captionhidden"/>
      </w:pPr>
      <w:r>
        <w:t>[Caption. See § 3 of the Introduction in volume 1 of this manual.]</w:t>
      </w:r>
    </w:p>
    <w:p w14:paraId="009A2734" w14:textId="77777777" w:rsidR="00D84A1C" w:rsidRDefault="006E34ED" w:rsidP="00D84A1C">
      <w:pPr>
        <w:pStyle w:val="Captionhidden"/>
        <w:jc w:val="left"/>
      </w:pPr>
      <w:r>
        <w:rPr>
          <w:color w:val="1F497D"/>
        </w:rPr>
        <w:t xml:space="preserve"> </w:t>
      </w:r>
    </w:p>
    <w:p w14:paraId="009A2735" w14:textId="77777777" w:rsidR="00A739C8" w:rsidRDefault="00A739C8">
      <w:pPr>
        <w:pStyle w:val="Title"/>
      </w:pPr>
      <w:r>
        <w:t>Order on Motion for Continuance</w:t>
      </w:r>
    </w:p>
    <w:p w14:paraId="009A2736" w14:textId="77777777" w:rsidR="00A739C8" w:rsidRDefault="00A739C8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for Continuance of [</w:t>
      </w:r>
      <w:r>
        <w:rPr>
          <w:rStyle w:val="Substitute"/>
          <w:w w:val="100"/>
        </w:rPr>
        <w:t>name of movant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], and ORDERS: [</w:t>
      </w:r>
      <w:r>
        <w:rPr>
          <w:rStyle w:val="Substitute"/>
          <w:w w:val="100"/>
        </w:rPr>
        <w:t>specify court order</w:t>
      </w:r>
      <w:r>
        <w:rPr>
          <w:w w:val="100"/>
        </w:rPr>
        <w:t>].</w:t>
      </w:r>
    </w:p>
    <w:p w14:paraId="009A2737" w14:textId="77777777" w:rsidR="00A739C8" w:rsidRDefault="00D84A1C" w:rsidP="00D84A1C">
      <w:pPr>
        <w:pStyle w:val="SignedOn"/>
        <w:ind w:left="0"/>
      </w:pPr>
      <w:r>
        <w:t>SIGNED on _________________________________.</w:t>
      </w:r>
    </w:p>
    <w:p w14:paraId="009A2738" w14:textId="77777777" w:rsidR="00A739C8" w:rsidRDefault="00A739C8">
      <w:pPr>
        <w:pStyle w:val="SignBlock"/>
      </w:pPr>
      <w:r>
        <w:tab/>
      </w:r>
    </w:p>
    <w:p w14:paraId="009A2739" w14:textId="77777777" w:rsidR="00A739C8" w:rsidRDefault="00A739C8">
      <w:pPr>
        <w:pStyle w:val="SignItemLast"/>
      </w:pPr>
      <w:r>
        <w:t>JUDGE PRESIDING</w:t>
      </w:r>
    </w:p>
    <w:p w14:paraId="009A273A" w14:textId="77777777" w:rsidR="007F463F" w:rsidRDefault="007F463F" w:rsidP="00937698"/>
    <w:sectPr w:rsidR="007F463F" w:rsidSect="00A739C8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A273D" w14:textId="77777777" w:rsidR="00F767CE" w:rsidRDefault="00F767CE">
      <w:r>
        <w:separator/>
      </w:r>
    </w:p>
  </w:endnote>
  <w:endnote w:type="continuationSeparator" w:id="0">
    <w:p w14:paraId="009A273E" w14:textId="77777777" w:rsidR="00F767CE" w:rsidRDefault="00F76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A2740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A273B" w14:textId="77777777" w:rsidR="00F767CE" w:rsidRDefault="00F767CE">
      <w:r>
        <w:separator/>
      </w:r>
    </w:p>
  </w:footnote>
  <w:footnote w:type="continuationSeparator" w:id="0">
    <w:p w14:paraId="009A273C" w14:textId="77777777" w:rsidR="00F767CE" w:rsidRDefault="00F76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A273F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701080431">
    <w:abstractNumId w:val="8"/>
  </w:num>
  <w:num w:numId="2" w16cid:durableId="279842603">
    <w:abstractNumId w:val="8"/>
  </w:num>
  <w:num w:numId="3" w16cid:durableId="1562058302">
    <w:abstractNumId w:val="3"/>
  </w:num>
  <w:num w:numId="4" w16cid:durableId="1209999717">
    <w:abstractNumId w:val="3"/>
  </w:num>
  <w:num w:numId="5" w16cid:durableId="708915065">
    <w:abstractNumId w:val="9"/>
  </w:num>
  <w:num w:numId="6" w16cid:durableId="434325922">
    <w:abstractNumId w:val="9"/>
  </w:num>
  <w:num w:numId="7" w16cid:durableId="1228801064">
    <w:abstractNumId w:val="7"/>
  </w:num>
  <w:num w:numId="8" w16cid:durableId="905535053">
    <w:abstractNumId w:val="7"/>
  </w:num>
  <w:num w:numId="9" w16cid:durableId="473640808">
    <w:abstractNumId w:val="13"/>
  </w:num>
  <w:num w:numId="10" w16cid:durableId="1999380351">
    <w:abstractNumId w:val="15"/>
  </w:num>
  <w:num w:numId="11" w16cid:durableId="1690334333">
    <w:abstractNumId w:val="8"/>
  </w:num>
  <w:num w:numId="12" w16cid:durableId="825438587">
    <w:abstractNumId w:val="3"/>
  </w:num>
  <w:num w:numId="13" w16cid:durableId="1473985832">
    <w:abstractNumId w:val="9"/>
  </w:num>
  <w:num w:numId="14" w16cid:durableId="1095445741">
    <w:abstractNumId w:val="7"/>
  </w:num>
  <w:num w:numId="15" w16cid:durableId="137305972">
    <w:abstractNumId w:val="6"/>
  </w:num>
  <w:num w:numId="16" w16cid:durableId="1098134846">
    <w:abstractNumId w:val="5"/>
  </w:num>
  <w:num w:numId="17" w16cid:durableId="615913435">
    <w:abstractNumId w:val="4"/>
  </w:num>
  <w:num w:numId="18" w16cid:durableId="327446050">
    <w:abstractNumId w:val="2"/>
  </w:num>
  <w:num w:numId="19" w16cid:durableId="523982796">
    <w:abstractNumId w:val="1"/>
  </w:num>
  <w:num w:numId="20" w16cid:durableId="1971739294">
    <w:abstractNumId w:val="0"/>
  </w:num>
  <w:num w:numId="21" w16cid:durableId="863639295">
    <w:abstractNumId w:val="11"/>
  </w:num>
  <w:num w:numId="22" w16cid:durableId="759719598">
    <w:abstractNumId w:val="12"/>
  </w:num>
  <w:num w:numId="23" w16cid:durableId="1955551706">
    <w:abstractNumId w:val="14"/>
  </w:num>
  <w:num w:numId="24" w16cid:durableId="2020739964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9744212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19-6.docx"/>
    <w:docVar w:name="TBBStampDate" w:val="03-20-2026"/>
    <w:docVar w:name="TBBVer" w:val="docx"/>
    <w:docVar w:name="TBBYear" w:val="2026"/>
  </w:docVars>
  <w:rsids>
    <w:rsidRoot w:val="00A739C8"/>
    <w:rsid w:val="00006704"/>
    <w:rsid w:val="00035105"/>
    <w:rsid w:val="00036204"/>
    <w:rsid w:val="00055419"/>
    <w:rsid w:val="00075517"/>
    <w:rsid w:val="000A5288"/>
    <w:rsid w:val="000A6DC7"/>
    <w:rsid w:val="000B0F31"/>
    <w:rsid w:val="000B259E"/>
    <w:rsid w:val="000D0833"/>
    <w:rsid w:val="000D5739"/>
    <w:rsid w:val="000D5936"/>
    <w:rsid w:val="00103258"/>
    <w:rsid w:val="00114A02"/>
    <w:rsid w:val="00124EC7"/>
    <w:rsid w:val="001357DF"/>
    <w:rsid w:val="00141F15"/>
    <w:rsid w:val="00167635"/>
    <w:rsid w:val="001A1F77"/>
    <w:rsid w:val="001B4977"/>
    <w:rsid w:val="001C7034"/>
    <w:rsid w:val="001D113B"/>
    <w:rsid w:val="00212AD4"/>
    <w:rsid w:val="00220537"/>
    <w:rsid w:val="002205B8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02FBD"/>
    <w:rsid w:val="003119E6"/>
    <w:rsid w:val="00313D85"/>
    <w:rsid w:val="00320622"/>
    <w:rsid w:val="00340091"/>
    <w:rsid w:val="00345C8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252EA"/>
    <w:rsid w:val="0046632A"/>
    <w:rsid w:val="004A1988"/>
    <w:rsid w:val="004C7340"/>
    <w:rsid w:val="004D7E2D"/>
    <w:rsid w:val="004E343B"/>
    <w:rsid w:val="004F6E30"/>
    <w:rsid w:val="005038A4"/>
    <w:rsid w:val="005044D4"/>
    <w:rsid w:val="00512C8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542D"/>
    <w:rsid w:val="006161C4"/>
    <w:rsid w:val="006213A8"/>
    <w:rsid w:val="00630A0B"/>
    <w:rsid w:val="006546C9"/>
    <w:rsid w:val="006618C8"/>
    <w:rsid w:val="00662FDF"/>
    <w:rsid w:val="00676127"/>
    <w:rsid w:val="00680E59"/>
    <w:rsid w:val="006959A6"/>
    <w:rsid w:val="006A2FCD"/>
    <w:rsid w:val="006C0869"/>
    <w:rsid w:val="006C1BBF"/>
    <w:rsid w:val="006C2810"/>
    <w:rsid w:val="006D14DF"/>
    <w:rsid w:val="006E34ED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3F97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E3AD7"/>
    <w:rsid w:val="009F1B69"/>
    <w:rsid w:val="009F23A6"/>
    <w:rsid w:val="00A026BD"/>
    <w:rsid w:val="00A0583D"/>
    <w:rsid w:val="00A156B5"/>
    <w:rsid w:val="00A34BDC"/>
    <w:rsid w:val="00A739C8"/>
    <w:rsid w:val="00AA74A2"/>
    <w:rsid w:val="00AB3BCD"/>
    <w:rsid w:val="00AE05F0"/>
    <w:rsid w:val="00AE61F5"/>
    <w:rsid w:val="00B12519"/>
    <w:rsid w:val="00B157A8"/>
    <w:rsid w:val="00B15C0D"/>
    <w:rsid w:val="00B17021"/>
    <w:rsid w:val="00B344E0"/>
    <w:rsid w:val="00B53927"/>
    <w:rsid w:val="00BA13C4"/>
    <w:rsid w:val="00BE2E17"/>
    <w:rsid w:val="00C04F3D"/>
    <w:rsid w:val="00C1069F"/>
    <w:rsid w:val="00C16AEA"/>
    <w:rsid w:val="00C24A19"/>
    <w:rsid w:val="00C445FE"/>
    <w:rsid w:val="00C53FF7"/>
    <w:rsid w:val="00C560B3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84A1C"/>
    <w:rsid w:val="00D93A2E"/>
    <w:rsid w:val="00D94635"/>
    <w:rsid w:val="00D957EF"/>
    <w:rsid w:val="00D96D86"/>
    <w:rsid w:val="00DA05D8"/>
    <w:rsid w:val="00DB22E2"/>
    <w:rsid w:val="00DB48F2"/>
    <w:rsid w:val="00DC4601"/>
    <w:rsid w:val="00DE6CDE"/>
    <w:rsid w:val="00DF64BF"/>
    <w:rsid w:val="00E17361"/>
    <w:rsid w:val="00E7012A"/>
    <w:rsid w:val="00E8508F"/>
    <w:rsid w:val="00E90259"/>
    <w:rsid w:val="00E95688"/>
    <w:rsid w:val="00EA3B43"/>
    <w:rsid w:val="00EC441C"/>
    <w:rsid w:val="00EF0713"/>
    <w:rsid w:val="00EF3BC1"/>
    <w:rsid w:val="00F1261B"/>
    <w:rsid w:val="00F22B3D"/>
    <w:rsid w:val="00F36741"/>
    <w:rsid w:val="00F6777D"/>
    <w:rsid w:val="00F72310"/>
    <w:rsid w:val="00F75F04"/>
    <w:rsid w:val="00F767CE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9A2730"/>
  <w15:chartTrackingRefBased/>
  <w15:docId w15:val="{79EDAE39-C0F1-4170-A62E-830518C10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A739C8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A739C8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A739C8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A739C8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A739C8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A739C8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A739C8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A739C8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A739C8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A739C8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739C8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A739C8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A739C8"/>
  </w:style>
  <w:style w:type="paragraph" w:styleId="TOC1">
    <w:name w:val="toc 1"/>
    <w:basedOn w:val="Normal"/>
    <w:next w:val="Normal"/>
    <w:autoRedefine/>
    <w:uiPriority w:val="2"/>
    <w:rsid w:val="00A739C8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A739C8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A739C8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A739C8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A739C8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A739C8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A739C8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A739C8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A739C8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A739C8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A739C8"/>
    <w:pPr>
      <w:numPr>
        <w:numId w:val="10"/>
      </w:numPr>
    </w:pPr>
  </w:style>
  <w:style w:type="paragraph" w:styleId="ListBullet">
    <w:name w:val="List Bullet"/>
    <w:basedOn w:val="BodyText"/>
    <w:uiPriority w:val="1"/>
    <w:rsid w:val="00A739C8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A739C8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A739C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A739C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A73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A739C8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A739C8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A739C8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A739C8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A739C8"/>
    <w:rPr>
      <w:sz w:val="20"/>
      <w:szCs w:val="20"/>
    </w:rPr>
  </w:style>
  <w:style w:type="paragraph" w:customStyle="1" w:styleId="Titlehidden">
    <w:name w:val="Title_hidden"/>
    <w:uiPriority w:val="99"/>
    <w:qFormat/>
    <w:rsid w:val="00A739C8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A739C8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A739C8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A739C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A739C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A739C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A739C8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A739C8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A739C8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A739C8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A739C8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A739C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A739C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A739C8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A739C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A739C8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A739C8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A739C8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A739C8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A739C8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A739C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A739C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A739C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A739C8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A739C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A739C8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A739C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A739C8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A739C8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A739C8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A739C8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A739C8"/>
  </w:style>
  <w:style w:type="paragraph" w:customStyle="1" w:styleId="TitleBeforeSub">
    <w:name w:val="TitleBeforeSub"/>
    <w:uiPriority w:val="2"/>
    <w:qFormat/>
    <w:rsid w:val="00A739C8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A739C8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A739C8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A739C8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A739C8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ParaFlushLeft"/>
    <w:uiPriority w:val="2"/>
    <w:qFormat/>
    <w:rsid w:val="00C24A1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201994-CB76-4BB5-B96A-D52F81C50830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A11ED98D-48D3-41D9-91EC-1E7793C1356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98E8945-BEBF-45CD-A014-D69AA490E1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87C16D-ACDC-4B04-AFC7-215C7C8D7C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5</cp:revision>
  <cp:lastPrinted>2010-04-20T04:56:00Z</cp:lastPrinted>
  <dcterms:created xsi:type="dcterms:W3CDTF">2022-01-13T18:54:00Z</dcterms:created>
  <dcterms:modified xsi:type="dcterms:W3CDTF">2026-03-20T13:23:00Z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13828200.0000000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