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F6E89" w14:textId="77777777" w:rsidR="008808E9" w:rsidRPr="00EF43D9" w:rsidRDefault="008808E9" w:rsidP="00BB1D8D">
      <w:pPr>
        <w:pStyle w:val="Formhidden"/>
      </w:pPr>
      <w:r w:rsidRPr="00EF43D9">
        <w:t>Form 4-2</w:t>
      </w:r>
    </w:p>
    <w:p w14:paraId="5A707BB9" w14:textId="77777777" w:rsidR="008808E9" w:rsidRDefault="008808E9" w:rsidP="00BB1D8D">
      <w:pPr>
        <w:pStyle w:val="UserInstructionjustifyhidden"/>
      </w:pPr>
      <w:r>
        <w:t xml:space="preserve">Include the following notice if a minor is named in the caption or if the statement contains other unredacted sensitive data. See § 6 of the Introduction in volume 1 of this </w:t>
      </w:r>
      <w:r w:rsidRPr="00BB1D8D">
        <w:t>manual</w:t>
      </w:r>
      <w:r>
        <w:t xml:space="preserve"> concerning protection of sensitive data in filed documents.</w:t>
      </w:r>
    </w:p>
    <w:p w14:paraId="28474F16" w14:textId="77777777" w:rsidR="00BF1256" w:rsidRPr="00C2304C" w:rsidRDefault="00BF1256" w:rsidP="00BF1256">
      <w:pPr>
        <w:pStyle w:val="ParaFlushLeft"/>
        <w:rPr>
          <w:b/>
        </w:rPr>
      </w:pPr>
      <w:r w:rsidRPr="00847FD5">
        <w:rPr>
          <w:b/>
        </w:rPr>
        <w:t>NOTICE: THIS DOCUMENT</w:t>
      </w:r>
      <w:r w:rsidRPr="00847FD5">
        <w:rPr>
          <w:b/>
        </w:rPr>
        <w:br/>
        <w:t>CONTAINS SENSITIVE DATA</w:t>
      </w:r>
    </w:p>
    <w:p w14:paraId="1D76A4C2" w14:textId="77777777" w:rsidR="00AC0AFE" w:rsidRPr="00AC0AFE" w:rsidRDefault="00AC0AFE" w:rsidP="00BB1D8D">
      <w:pPr>
        <w:pStyle w:val="Captionhidden"/>
      </w:pPr>
      <w:r w:rsidRPr="00AC0AFE">
        <w:t xml:space="preserve">[Caption. See § 3 </w:t>
      </w:r>
      <w:r w:rsidRPr="00BB1D8D">
        <w:t>of</w:t>
      </w:r>
      <w:r w:rsidRPr="00AC0AFE">
        <w:t xml:space="preserve"> the </w:t>
      </w:r>
      <w:r w:rsidRPr="00CA4B03">
        <w:t xml:space="preserve">Introduction </w:t>
      </w:r>
      <w:r w:rsidRPr="00AC0AFE">
        <w:t>in volume 1 of this manual.]</w:t>
      </w:r>
    </w:p>
    <w:p w14:paraId="08ED691F" w14:textId="77777777" w:rsidR="008808E9" w:rsidRDefault="008808E9" w:rsidP="00BB1D8D">
      <w:pPr>
        <w:pStyle w:val="TitleBeforeSub"/>
      </w:pPr>
      <w:r w:rsidRPr="00BB1D8D">
        <w:t>Financial</w:t>
      </w:r>
      <w:r>
        <w:t xml:space="preserve"> Information Statement</w:t>
      </w:r>
    </w:p>
    <w:p w14:paraId="16E670B4" w14:textId="77777777" w:rsidR="008808E9" w:rsidRPr="009E1349" w:rsidRDefault="008808E9" w:rsidP="00BB1D8D">
      <w:pPr>
        <w:pStyle w:val="Subtitlehidden"/>
      </w:pPr>
      <w:r w:rsidRPr="009E1349">
        <w:t>[for Hearings on Temporary Orders and Final Divorce]</w:t>
      </w:r>
    </w:p>
    <w:p w14:paraId="217E63D6" w14:textId="77777777" w:rsidR="008808E9" w:rsidRDefault="008808E9">
      <w:pPr>
        <w:pStyle w:val="Para"/>
      </w:pPr>
      <w:r>
        <w:t>This statement is submitted by [[</w:t>
      </w:r>
      <w:r>
        <w:rPr>
          <w:rStyle w:val="Substitute"/>
        </w:rPr>
        <w:t>name of party A</w:t>
      </w:r>
      <w:r>
        <w:t>]/[</w:t>
      </w:r>
      <w:r>
        <w:rPr>
          <w:rStyle w:val="Substitute"/>
        </w:rPr>
        <w:t>name of party B</w:t>
      </w:r>
      <w:r>
        <w:t>]].</w:t>
      </w:r>
    </w:p>
    <w:p w14:paraId="08C8D64C" w14:textId="77777777" w:rsidR="008808E9" w:rsidRDefault="008808E9" w:rsidP="00BF1256">
      <w:pPr>
        <w:pStyle w:val="StepNumber1st"/>
        <w:tabs>
          <w:tab w:val="clear" w:pos="1440"/>
          <w:tab w:val="left" w:pos="1080"/>
        </w:tabs>
      </w:pPr>
      <w:r>
        <w:t>1.</w:t>
      </w:r>
      <w:r>
        <w:tab/>
        <w:t xml:space="preserve">Date of marriage: </w:t>
      </w:r>
    </w:p>
    <w:p w14:paraId="1BD1D503" w14:textId="77777777" w:rsidR="008808E9" w:rsidRDefault="008808E9" w:rsidP="00BF1256">
      <w:pPr>
        <w:pStyle w:val="StepNumber"/>
        <w:tabs>
          <w:tab w:val="clear" w:pos="1440"/>
          <w:tab w:val="left" w:pos="1080"/>
        </w:tabs>
      </w:pPr>
      <w:r>
        <w:t>2.</w:t>
      </w:r>
      <w:r>
        <w:tab/>
        <w:t xml:space="preserve">Date of separation: </w:t>
      </w:r>
    </w:p>
    <w:p w14:paraId="5BE59ECB" w14:textId="77777777" w:rsidR="008808E9" w:rsidRDefault="008808E9" w:rsidP="00BF1256">
      <w:pPr>
        <w:pStyle w:val="StepNumber"/>
        <w:tabs>
          <w:tab w:val="clear" w:pos="1440"/>
          <w:tab w:val="left" w:pos="1080"/>
        </w:tabs>
      </w:pPr>
      <w:r>
        <w:t>3.</w:t>
      </w:r>
      <w:r>
        <w:tab/>
        <w:t xml:space="preserve">Age[s] of child[ren] of this marriage: </w:t>
      </w:r>
    </w:p>
    <w:p w14:paraId="1309AF42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4</w:t>
      </w:r>
      <w:r w:rsidR="008808E9">
        <w:t>.</w:t>
      </w:r>
      <w:r w:rsidR="008808E9">
        <w:tab/>
        <w:t>[</w:t>
      </w:r>
      <w:r w:rsidR="008808E9">
        <w:rPr>
          <w:rStyle w:val="Substitute"/>
        </w:rPr>
        <w:t>Name of party A</w:t>
      </w:r>
      <w:r w:rsidR="008808E9">
        <w:t xml:space="preserve">]’s occupation: </w:t>
      </w:r>
    </w:p>
    <w:p w14:paraId="759544D3" w14:textId="35F41D5D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5</w:t>
      </w:r>
      <w:r w:rsidR="008808E9">
        <w:t>.</w:t>
      </w:r>
      <w:r w:rsidR="008808E9">
        <w:tab/>
        <w:t>[</w:t>
      </w:r>
      <w:r w:rsidR="008808E9">
        <w:rPr>
          <w:rStyle w:val="Substitute"/>
        </w:rPr>
        <w:t>Name of party A</w:t>
      </w:r>
      <w:r w:rsidR="008808E9">
        <w:t>]’s gross earnings from primary employment per month $</w:t>
      </w:r>
      <w:r w:rsidR="006456E9">
        <w:t xml:space="preserve"> _________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600"/>
        <w:gridCol w:w="4320"/>
        <w:gridCol w:w="1600"/>
        <w:gridCol w:w="1040"/>
        <w:gridCol w:w="340"/>
      </w:tblGrid>
      <w:tr w:rsidR="008808E9" w:rsidRPr="00D84A4B" w14:paraId="056878F1" w14:textId="77777777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E4849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81F9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Withholding/FICA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1B70F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494C136E" w14:textId="77777777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47BC3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CA2E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Insurance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1970A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5934D2C1" w14:textId="77777777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230AA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AB19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Retirement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DA08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4046FFAE" w14:textId="77777777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2348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473F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Other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0EF3F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59A80E95" w14:textId="77777777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B8E19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757C1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Total deductions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7EE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0DFF717A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1F4444B8" w14:textId="77777777" w:rsidR="008808E9" w:rsidRPr="00D84A4B" w:rsidRDefault="008808E9">
            <w:pPr>
              <w:pStyle w:val="Entry"/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190D117A" w14:textId="77777777" w:rsidR="008808E9" w:rsidRPr="00D84A4B" w:rsidRDefault="008808E9" w:rsidP="0062414F">
            <w:pPr>
              <w:pStyle w:val="Entry"/>
              <w:ind w:left="360" w:hanging="360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A</w:t>
            </w:r>
            <w:r w:rsidRPr="00D84A4B">
              <w:rPr>
                <w:w w:val="100"/>
              </w:rPr>
              <w:t>]’s net income from primary employment per month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25642580" w14:textId="4B95DA13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1E200A0F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1BB0FDDC" w14:textId="77777777" w:rsidR="008808E9" w:rsidRPr="00D84A4B" w:rsidRDefault="008808E9">
            <w:pPr>
              <w:pStyle w:val="Entry"/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70079EA9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A</w:t>
            </w:r>
            <w:r w:rsidRPr="00D84A4B">
              <w:rPr>
                <w:w w:val="100"/>
              </w:rPr>
              <w:t>]’s average income from other sources per month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6F5EAD0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0E296304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4E2E9D51" w14:textId="77777777" w:rsidR="008808E9" w:rsidRPr="00D84A4B" w:rsidRDefault="008808E9">
            <w:pPr>
              <w:pStyle w:val="Entry"/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6D560B48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A</w:t>
            </w:r>
            <w:r w:rsidRPr="00D84A4B">
              <w:rPr>
                <w:w w:val="100"/>
              </w:rPr>
              <w:t>]’s net income per month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18FBC7B6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</w:tbl>
    <w:p w14:paraId="64C85862" w14:textId="77777777" w:rsidR="008808E9" w:rsidRDefault="008808E9" w:rsidP="00BF1256">
      <w:pPr>
        <w:pStyle w:val="Para"/>
        <w:ind w:firstLine="630"/>
      </w:pPr>
      <w:r>
        <w:t> </w:t>
      </w:r>
      <w:r>
        <w:t> </w:t>
      </w:r>
      <w:r>
        <w:t>(Please attach applicable 1040s, W-2s, or most recent pay stub.)</w:t>
      </w:r>
    </w:p>
    <w:p w14:paraId="74F38FD3" w14:textId="77777777" w:rsidR="008808E9" w:rsidRDefault="00BF1256" w:rsidP="00BF1256">
      <w:pPr>
        <w:pStyle w:val="StepNumber"/>
        <w:tabs>
          <w:tab w:val="left" w:pos="1080"/>
        </w:tabs>
      </w:pPr>
      <w:r>
        <w:lastRenderedPageBreak/>
        <w:t>6</w:t>
      </w:r>
      <w:r w:rsidR="008808E9">
        <w:t>.</w:t>
      </w:r>
      <w:r w:rsidR="008808E9">
        <w:tab/>
        <w:t>[</w:t>
      </w:r>
      <w:r w:rsidR="008808E9">
        <w:rPr>
          <w:rStyle w:val="Substitute"/>
        </w:rPr>
        <w:t>Name of party B</w:t>
      </w:r>
      <w:r w:rsidR="008808E9">
        <w:t xml:space="preserve">]’s occupation: </w:t>
      </w:r>
    </w:p>
    <w:p w14:paraId="3EE184E4" w14:textId="5D916E30" w:rsidR="008808E9" w:rsidRDefault="00BF1256" w:rsidP="00BF1256">
      <w:pPr>
        <w:pStyle w:val="StepNumber"/>
        <w:tabs>
          <w:tab w:val="left" w:pos="1080"/>
        </w:tabs>
      </w:pPr>
      <w:r>
        <w:t>7</w:t>
      </w:r>
      <w:r w:rsidR="008808E9">
        <w:t>.</w:t>
      </w:r>
      <w:r w:rsidR="008808E9">
        <w:tab/>
        <w:t>[</w:t>
      </w:r>
      <w:r w:rsidR="008808E9">
        <w:rPr>
          <w:rStyle w:val="Substitute"/>
        </w:rPr>
        <w:t>Name of party B</w:t>
      </w:r>
      <w:r w:rsidR="008808E9">
        <w:t>]’s gross earnings from primary employment per month  $</w:t>
      </w:r>
      <w:r w:rsidR="006456E9">
        <w:t xml:space="preserve"> 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600"/>
        <w:gridCol w:w="4320"/>
        <w:gridCol w:w="1580"/>
        <w:gridCol w:w="1060"/>
        <w:gridCol w:w="340"/>
      </w:tblGrid>
      <w:tr w:rsidR="008808E9" w:rsidRPr="00D84A4B" w14:paraId="74F854CC" w14:textId="77777777" w:rsidTr="00BF1256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406C0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3F17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Withholding/FICA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3CDBA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2589258E" w14:textId="77777777" w:rsidTr="00BF1256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A1C74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28234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Insurance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9ECAA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183718BA" w14:textId="77777777" w:rsidTr="00BF1256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26C5D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F2F7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Retirement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CDCFF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03EAAE6A" w14:textId="77777777" w:rsidTr="00BF1256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C553D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ECB7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Other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F966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7ADEE6EE" w14:textId="77777777" w:rsidTr="00BF1256">
        <w:trPr>
          <w:gridAfter w:val="1"/>
          <w:wAfter w:w="340" w:type="dxa"/>
          <w:trHeight w:val="480"/>
        </w:trPr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D1AD" w14:textId="77777777" w:rsidR="008808E9" w:rsidRPr="00D84A4B" w:rsidRDefault="008808E9">
            <w:pPr>
              <w:pStyle w:val="Entry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5CA6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Total deductions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2316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6DE66D1F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544E2B7A" w14:textId="77777777" w:rsidR="008808E9" w:rsidRPr="00D84A4B" w:rsidRDefault="008808E9">
            <w:pPr>
              <w:pStyle w:val="Entry"/>
            </w:pPr>
          </w:p>
        </w:tc>
        <w:tc>
          <w:tcPr>
            <w:tcW w:w="65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55E6BA44" w14:textId="77777777" w:rsidR="008808E9" w:rsidRPr="00D84A4B" w:rsidRDefault="008808E9" w:rsidP="0062414F">
            <w:pPr>
              <w:pStyle w:val="Entry"/>
              <w:ind w:left="360" w:hanging="360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B</w:t>
            </w:r>
            <w:r w:rsidRPr="00D84A4B">
              <w:rPr>
                <w:w w:val="100"/>
              </w:rPr>
              <w:t>]’s net income from primary employment per month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0F849F78" w14:textId="4D73D19B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5725270A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3BF536BF" w14:textId="77777777" w:rsidR="008808E9" w:rsidRPr="00D84A4B" w:rsidRDefault="008808E9">
            <w:pPr>
              <w:pStyle w:val="Entry"/>
            </w:pPr>
          </w:p>
        </w:tc>
        <w:tc>
          <w:tcPr>
            <w:tcW w:w="65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49421A39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B</w:t>
            </w:r>
            <w:r w:rsidRPr="00D84A4B">
              <w:rPr>
                <w:w w:val="100"/>
              </w:rPr>
              <w:t>]’s average income from other sources per month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07F4D89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  <w:tr w:rsidR="008808E9" w:rsidRPr="00D84A4B" w14:paraId="0A867317" w14:textId="77777777" w:rsidTr="00BF1256">
        <w:tblPrEx>
          <w:tblCellMar>
            <w:top w:w="60" w:type="dxa"/>
            <w:bottom w:w="100" w:type="dxa"/>
          </w:tblCellMar>
        </w:tblPrEx>
        <w:trPr>
          <w:trHeight w:val="48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475787D8" w14:textId="77777777" w:rsidR="008808E9" w:rsidRPr="00D84A4B" w:rsidRDefault="008808E9">
            <w:pPr>
              <w:pStyle w:val="Entry"/>
            </w:pPr>
          </w:p>
        </w:tc>
        <w:tc>
          <w:tcPr>
            <w:tcW w:w="650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040341D0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[</w:t>
            </w:r>
            <w:r w:rsidRPr="00D84A4B">
              <w:rPr>
                <w:rStyle w:val="Substitute"/>
                <w:w w:val="100"/>
              </w:rPr>
              <w:t>Name of party B</w:t>
            </w:r>
            <w:r w:rsidRPr="00D84A4B">
              <w:rPr>
                <w:w w:val="100"/>
              </w:rPr>
              <w:t>]’s net income per month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100" w:type="dxa"/>
              <w:right w:w="0" w:type="dxa"/>
            </w:tcMar>
          </w:tcPr>
          <w:p w14:paraId="0C0081F6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</w:p>
        </w:tc>
      </w:tr>
    </w:tbl>
    <w:p w14:paraId="62FA0016" w14:textId="77777777" w:rsidR="008808E9" w:rsidRDefault="008808E9" w:rsidP="00BF1256">
      <w:pPr>
        <w:pStyle w:val="Para"/>
        <w:ind w:firstLine="630"/>
      </w:pPr>
      <w:r>
        <w:t> </w:t>
      </w:r>
      <w:r>
        <w:t> </w:t>
      </w:r>
      <w:r>
        <w:t>(Please attach applicable 1040s, W-2s, or most recent pay stub.)</w:t>
      </w:r>
    </w:p>
    <w:p w14:paraId="2BE237D1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 xml:space="preserve">8. </w:t>
      </w:r>
      <w:r>
        <w:tab/>
      </w:r>
      <w:r w:rsidR="008808E9">
        <w:t>Necessary monthly living expenses: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6480"/>
        <w:gridCol w:w="1440"/>
      </w:tblGrid>
      <w:tr w:rsidR="008808E9" w:rsidRPr="00D84A4B" w14:paraId="4517CD27" w14:textId="77777777" w:rsidTr="009E1349">
        <w:trPr>
          <w:trHeight w:val="5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40F04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0C7E0" w14:textId="77777777" w:rsidR="008808E9" w:rsidRPr="00D84A4B" w:rsidRDefault="008808E9" w:rsidP="0062414F">
            <w:pPr>
              <w:pStyle w:val="Entry"/>
              <w:tabs>
                <w:tab w:val="left" w:pos="320"/>
              </w:tabs>
              <w:ind w:left="360" w:hanging="360"/>
            </w:pPr>
            <w:r w:rsidRPr="00D84A4B">
              <w:rPr>
                <w:w w:val="100"/>
              </w:rPr>
              <w:t xml:space="preserve">House payment or rent (include second mortgage, insurance, </w:t>
            </w:r>
            <w:r w:rsidRPr="00D84A4B">
              <w:rPr>
                <w:w w:val="100"/>
              </w:rPr>
              <w:br/>
              <w:t>taxes, condominium assessments)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0916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2054B6DD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620BE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2EF1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Utilities including telephone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C206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4CF6A80D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7F7C7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96FA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Food including school lunches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E065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18586674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9D024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2D19E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Child care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05A6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55CC49D7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F30FF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74EF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Car payments and auto insurance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DFF6A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67D98274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9B020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6682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Gasoline, oil, parking, bus fares, tolls, repairs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5B625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70D1336B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E9441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A3B9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Attorney’s fees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D99C7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02EB9ED3" w14:textId="77777777" w:rsidTr="009E1349">
        <w:trPr>
          <w:trHeight w:val="5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E7EB1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F18A7" w14:textId="77777777" w:rsidR="008808E9" w:rsidRPr="00D84A4B" w:rsidRDefault="008808E9" w:rsidP="009E1349">
            <w:pPr>
              <w:pStyle w:val="Entry"/>
              <w:tabs>
                <w:tab w:val="left" w:pos="320"/>
              </w:tabs>
              <w:ind w:left="320" w:hanging="320"/>
            </w:pPr>
            <w:r w:rsidRPr="00D84A4B">
              <w:rPr>
                <w:w w:val="100"/>
              </w:rPr>
              <w:t>Health and life insurance premiums (exclude company-paid insurance)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19C07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4AD6AE75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8B5E2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65F8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Uninsured medical and drug expenses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C2A11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33B56FB3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FA801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CFE9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Uninsured dental and orthodontic expenses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0951E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3167018E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AEAA9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93DE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Uninsured mental health care expenses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94920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06F88362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36F83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9E70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Clothing and laundry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FF936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454A13DA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F656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AE968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Personal (entertainment, adult education, etc.)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8FC0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378516E5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87493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D1834" w14:textId="77777777" w:rsidR="008808E9" w:rsidRPr="00D84A4B" w:rsidRDefault="008808E9" w:rsidP="00BF1256">
            <w:pPr>
              <w:pStyle w:val="Entry"/>
            </w:pPr>
            <w:r w:rsidRPr="00D84A4B">
              <w:rPr>
                <w:w w:val="100"/>
              </w:rPr>
              <w:t>Minimum monthly debt service (see item 9. below)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62C7A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265700A1" w14:textId="77777777" w:rsidTr="009E1349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C201E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8D8F8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8732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</w:tbl>
    <w:p w14:paraId="72BFE951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9.</w:t>
      </w:r>
      <w:r>
        <w:tab/>
        <w:t xml:space="preserve"> </w:t>
      </w:r>
      <w:r w:rsidR="008808E9">
        <w:t>Debts (exclude house mortgage and car payments):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820"/>
        <w:gridCol w:w="2760"/>
        <w:gridCol w:w="2400"/>
      </w:tblGrid>
      <w:tr w:rsidR="008808E9" w:rsidRPr="00D84A4B" w14:paraId="5EA36136" w14:textId="77777777">
        <w:trPr>
          <w:trHeight w:val="5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6B78B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C37B9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Creditor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28115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Balance of Debt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EEA67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Minimum Monthly</w:t>
            </w:r>
            <w:r w:rsidRPr="00D84A4B">
              <w:rPr>
                <w:w w:val="100"/>
              </w:rPr>
              <w:br/>
              <w:t>Payment</w:t>
            </w:r>
          </w:p>
        </w:tc>
      </w:tr>
      <w:tr w:rsidR="008808E9" w:rsidRPr="00D84A4B" w14:paraId="2BB3ACB2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52EC2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F8FA8" w14:textId="77777777" w:rsidR="008808E9" w:rsidRPr="00D84A4B" w:rsidRDefault="008808E9">
            <w:pPr>
              <w:pStyle w:val="Entry"/>
            </w:pPr>
            <w:r w:rsidRPr="00D84A4B">
              <w:rPr>
                <w:rStyle w:val="Line"/>
                <w:rFonts w:ascii="Times" w:hAnsi="Times" w:cs="Times"/>
                <w:w w:val="100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70F4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2CCB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</w:tr>
      <w:tr w:rsidR="008808E9" w:rsidRPr="00D84A4B" w14:paraId="6901ADB4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4EEF3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A24B" w14:textId="77777777" w:rsidR="008808E9" w:rsidRPr="00D84A4B" w:rsidRDefault="008808E9">
            <w:pPr>
              <w:pStyle w:val="Entry"/>
            </w:pPr>
            <w:r w:rsidRPr="00D84A4B">
              <w:rPr>
                <w:rStyle w:val="Line"/>
                <w:rFonts w:ascii="Times" w:hAnsi="Times" w:cs="Times"/>
                <w:w w:val="100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1CBB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04B3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</w:tr>
      <w:tr w:rsidR="008808E9" w:rsidRPr="00D84A4B" w14:paraId="5529E9BB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1CBDB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62E88" w14:textId="77777777" w:rsidR="008808E9" w:rsidRPr="00D84A4B" w:rsidRDefault="008808E9">
            <w:pPr>
              <w:pStyle w:val="Entry"/>
            </w:pPr>
            <w:r w:rsidRPr="00D84A4B">
              <w:rPr>
                <w:rStyle w:val="Line"/>
                <w:rFonts w:ascii="Times" w:hAnsi="Times" w:cs="Times"/>
                <w:w w:val="100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3E410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0F1D2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</w:tr>
      <w:tr w:rsidR="008808E9" w:rsidRPr="00D84A4B" w14:paraId="06402994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88466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C1240" w14:textId="77777777" w:rsidR="008808E9" w:rsidRPr="00D84A4B" w:rsidRDefault="008808E9">
            <w:pPr>
              <w:pStyle w:val="Entry"/>
            </w:pPr>
            <w:r w:rsidRPr="00D84A4B">
              <w:rPr>
                <w:rStyle w:val="Line"/>
                <w:rFonts w:ascii="Times" w:hAnsi="Times" w:cs="Times"/>
                <w:w w:val="100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4E8E1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6F273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</w:tr>
      <w:tr w:rsidR="008808E9" w:rsidRPr="00D84A4B" w14:paraId="680AD540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7D9B8" w14:textId="77777777" w:rsidR="008808E9" w:rsidRPr="00D84A4B" w:rsidRDefault="008808E9">
            <w:pPr>
              <w:pStyle w:val="Entry"/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86893" w14:textId="77777777" w:rsidR="008808E9" w:rsidRPr="00D84A4B" w:rsidRDefault="008808E9">
            <w:pPr>
              <w:pStyle w:val="Entry"/>
            </w:pPr>
            <w:r w:rsidRPr="00D84A4B">
              <w:rPr>
                <w:rStyle w:val="Line"/>
                <w:rFonts w:ascii="Times" w:hAnsi="Times" w:cs="Times"/>
                <w:w w:val="100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08521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FFF89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$ </w:t>
            </w:r>
            <w:r w:rsidRPr="00D84A4B">
              <w:rPr>
                <w:rStyle w:val="Line"/>
                <w:rFonts w:ascii="Times" w:hAnsi="Times" w:cs="Times"/>
                <w:w w:val="100"/>
              </w:rPr>
              <w:t>__________________</w:t>
            </w:r>
          </w:p>
        </w:tc>
      </w:tr>
    </w:tbl>
    <w:p w14:paraId="02A3F815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10</w:t>
      </w:r>
      <w:r w:rsidR="008808E9">
        <w:t>.</w:t>
      </w:r>
      <w:r w:rsidR="008808E9">
        <w:tab/>
      </w:r>
      <w:r>
        <w:t xml:space="preserve"> </w:t>
      </w:r>
      <w:r w:rsidR="008808E9">
        <w:t>Funds and assets readily convertible into cash in control of [</w:t>
      </w:r>
      <w:r w:rsidR="008808E9">
        <w:rPr>
          <w:rStyle w:val="Substitute"/>
        </w:rPr>
        <w:t>name of party A</w:t>
      </w:r>
      <w:r w:rsidR="008808E9">
        <w:t>]: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6480"/>
        <w:gridCol w:w="1440"/>
      </w:tblGrid>
      <w:tr w:rsidR="008808E9" w:rsidRPr="00D84A4B" w14:paraId="4BF71501" w14:textId="77777777">
        <w:trPr>
          <w:trHeight w:val="5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0EC75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C3280" w14:textId="77777777" w:rsidR="008808E9" w:rsidRPr="00D84A4B" w:rsidRDefault="008808E9" w:rsidP="009E1349">
            <w:pPr>
              <w:pStyle w:val="Entry"/>
              <w:tabs>
                <w:tab w:val="left" w:pos="320"/>
              </w:tabs>
              <w:ind w:left="320" w:hanging="320"/>
            </w:pPr>
            <w:r w:rsidRPr="00D84A4B">
              <w:rPr>
                <w:w w:val="100"/>
              </w:rPr>
              <w:t xml:space="preserve">Accounts in financial institutions (banks, savings and loans, </w:t>
            </w:r>
            <w:r w:rsidRPr="00D84A4B">
              <w:rPr>
                <w:w w:val="100"/>
              </w:rPr>
              <w:br/>
              <w:t>credit unions, certificates of deposit)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A3BD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43335367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D9609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CCD6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Stocks and bonds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BE0F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</w:tbl>
    <w:p w14:paraId="23137C3F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11</w:t>
      </w:r>
      <w:r w:rsidR="008808E9">
        <w:t>.</w:t>
      </w:r>
      <w:r w:rsidR="008808E9">
        <w:tab/>
      </w:r>
      <w:r>
        <w:t xml:space="preserve"> </w:t>
      </w:r>
      <w:r w:rsidR="008808E9">
        <w:t>Funds and assets readily convertible into cash in control of [</w:t>
      </w:r>
      <w:r w:rsidR="008808E9">
        <w:rPr>
          <w:rStyle w:val="Substitute"/>
        </w:rPr>
        <w:t>name of party B</w:t>
      </w:r>
      <w:r w:rsidR="008808E9">
        <w:t>]: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6480"/>
        <w:gridCol w:w="1440"/>
      </w:tblGrid>
      <w:tr w:rsidR="008808E9" w:rsidRPr="00D84A4B" w14:paraId="13241D9F" w14:textId="77777777">
        <w:trPr>
          <w:trHeight w:val="52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250F5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89934" w14:textId="77777777" w:rsidR="008808E9" w:rsidRPr="00D84A4B" w:rsidRDefault="008808E9" w:rsidP="009E1349">
            <w:pPr>
              <w:pStyle w:val="Entry"/>
              <w:tabs>
                <w:tab w:val="left" w:pos="320"/>
              </w:tabs>
              <w:ind w:left="320" w:hanging="320"/>
            </w:pPr>
            <w:r w:rsidRPr="00D84A4B">
              <w:rPr>
                <w:w w:val="100"/>
              </w:rPr>
              <w:t xml:space="preserve">Accounts in financial institutions (banks, savings and loans, </w:t>
            </w:r>
            <w:r w:rsidRPr="00D84A4B">
              <w:rPr>
                <w:w w:val="100"/>
              </w:rPr>
              <w:br/>
              <w:t>credit unions, certificates of deposit)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A1D54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23008D75" w14:textId="77777777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2B22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0B768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Stocks and bonds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8D497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</w:tbl>
    <w:p w14:paraId="673F8ADB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12.</w:t>
      </w:r>
      <w:r w:rsidR="008808E9">
        <w:tab/>
      </w:r>
      <w:r>
        <w:t xml:space="preserve"> </w:t>
      </w:r>
      <w:r w:rsidR="008808E9">
        <w:t>Child[ren] presently residing with:</w:t>
      </w:r>
    </w:p>
    <w:p w14:paraId="0BBEED19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13.</w:t>
      </w:r>
      <w:r w:rsidR="008808E9">
        <w:tab/>
      </w:r>
      <w:r>
        <w:t xml:space="preserve"> </w:t>
      </w:r>
      <w:r w:rsidR="008808E9">
        <w:t xml:space="preserve">Number of child[ren] not before the Court entitled to support from </w:t>
      </w:r>
      <w:r w:rsidR="008808E9">
        <w:br/>
        <w:t>[[</w:t>
      </w:r>
      <w:r w:rsidR="008808E9">
        <w:rPr>
          <w:rStyle w:val="Substitute"/>
        </w:rPr>
        <w:t>name of party A</w:t>
      </w:r>
      <w:r w:rsidR="008808E9">
        <w:t>]/[</w:t>
      </w:r>
      <w:r w:rsidR="008808E9">
        <w:rPr>
          <w:rStyle w:val="Substitute"/>
        </w:rPr>
        <w:t>name of party B</w:t>
      </w:r>
      <w:r w:rsidR="008808E9">
        <w:t>]]:</w:t>
      </w:r>
    </w:p>
    <w:p w14:paraId="369A7D06" w14:textId="77777777" w:rsidR="008808E9" w:rsidRDefault="00BF1256" w:rsidP="00BF1256">
      <w:pPr>
        <w:pStyle w:val="StepNumber"/>
        <w:tabs>
          <w:tab w:val="left" w:pos="1080"/>
        </w:tabs>
      </w:pPr>
      <w:r>
        <w:t>14.</w:t>
      </w:r>
      <w:r w:rsidR="008808E9">
        <w:tab/>
      </w:r>
      <w:r>
        <w:t xml:space="preserve"> </w:t>
      </w:r>
      <w:r w:rsidR="008808E9">
        <w:t>Amount I want to receive as: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6480"/>
        <w:gridCol w:w="1440"/>
      </w:tblGrid>
      <w:tr w:rsidR="009E1349" w:rsidRPr="00D84A4B" w14:paraId="7E2391DB" w14:textId="77777777" w:rsidTr="008659F5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B17B5" w14:textId="77777777" w:rsidR="009E1349" w:rsidRPr="00D84A4B" w:rsidRDefault="009E1349" w:rsidP="008659F5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9745D" w14:textId="77777777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>Temporary child support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1E60E" w14:textId="77777777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9E1349" w:rsidRPr="00D84A4B" w14:paraId="0A4E0C95" w14:textId="77777777" w:rsidTr="008659F5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F788B" w14:textId="77777777" w:rsidR="009E1349" w:rsidRPr="00D84A4B" w:rsidRDefault="009E1349" w:rsidP="008659F5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03B3F" w14:textId="56F66216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 xml:space="preserve">Temporary </w:t>
            </w:r>
            <w:r w:rsidR="00DC780E">
              <w:rPr>
                <w:w w:val="100"/>
              </w:rPr>
              <w:t>spousal support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DB60E" w14:textId="77777777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9E1349" w:rsidRPr="00D84A4B" w14:paraId="3E918FA8" w14:textId="77777777" w:rsidTr="008659F5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56D45" w14:textId="77777777" w:rsidR="009E1349" w:rsidRPr="00D84A4B" w:rsidRDefault="009E1349" w:rsidP="008659F5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DD24C" w14:textId="77777777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98C8B" w14:textId="77777777" w:rsidR="009E1349" w:rsidRPr="00D84A4B" w:rsidRDefault="009E1349" w:rsidP="008659F5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</w:tbl>
    <w:p w14:paraId="62ED06A2" w14:textId="77777777" w:rsidR="008808E9" w:rsidRPr="008A034B" w:rsidRDefault="008808E9" w:rsidP="00156D6B">
      <w:pPr>
        <w:pStyle w:val="UserInstructioncenterhidden"/>
      </w:pPr>
      <w:r w:rsidRPr="00156D6B">
        <w:t>Or</w:t>
      </w:r>
    </w:p>
    <w:p w14:paraId="3A245DAD" w14:textId="77777777" w:rsidR="008808E9" w:rsidRDefault="00BF1256" w:rsidP="00BF1256">
      <w:pPr>
        <w:pStyle w:val="StepNumber"/>
        <w:tabs>
          <w:tab w:val="clear" w:pos="1440"/>
          <w:tab w:val="left" w:pos="1080"/>
        </w:tabs>
      </w:pPr>
      <w:r>
        <w:t>15</w:t>
      </w:r>
      <w:r w:rsidR="008808E9">
        <w:t>.</w:t>
      </w:r>
      <w:r w:rsidR="008808E9">
        <w:tab/>
      </w:r>
      <w:r>
        <w:t xml:space="preserve"> </w:t>
      </w:r>
      <w:r w:rsidR="008808E9">
        <w:t>Amount I want to pay as: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6480"/>
        <w:gridCol w:w="1440"/>
      </w:tblGrid>
      <w:tr w:rsidR="008808E9" w:rsidRPr="00D84A4B" w14:paraId="27EA0601" w14:textId="77777777" w:rsidTr="00BF1256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A941C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0BCFB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Temporary child support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EB59D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7462214E" w14:textId="77777777" w:rsidTr="00BF1256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51028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9A66B" w14:textId="0D10C13F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 xml:space="preserve">Temporary </w:t>
            </w:r>
            <w:r w:rsidR="00DC780E">
              <w:rPr>
                <w:w w:val="100"/>
              </w:rPr>
              <w:t>spousal support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2598C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  <w:tr w:rsidR="008808E9" w:rsidRPr="00D84A4B" w14:paraId="7150D928" w14:textId="77777777" w:rsidTr="00BF1256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4982E" w14:textId="77777777" w:rsidR="008808E9" w:rsidRPr="00D84A4B" w:rsidRDefault="008808E9">
            <w:pPr>
              <w:pStyle w:val="Entry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F1DD1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 </w:t>
            </w:r>
            <w:r w:rsidRPr="00D84A4B">
              <w:rPr>
                <w:w w:val="10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78D35" w14:textId="77777777" w:rsidR="008808E9" w:rsidRPr="00D84A4B" w:rsidRDefault="008808E9">
            <w:pPr>
              <w:pStyle w:val="Entry"/>
            </w:pPr>
            <w:r w:rsidRPr="00D84A4B">
              <w:rPr>
                <w:w w:val="100"/>
              </w:rPr>
              <w:t>$ __________</w:t>
            </w:r>
            <w:r w:rsidRPr="00D84A4B">
              <w:rPr>
                <w:w w:val="100"/>
              </w:rPr>
              <w:tab/>
            </w:r>
          </w:p>
        </w:tc>
      </w:tr>
    </w:tbl>
    <w:p w14:paraId="45A7C87F" w14:textId="371609F0" w:rsidR="008808E9" w:rsidRDefault="005045DC" w:rsidP="005045DC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</w:p>
    <w:p w14:paraId="50C37871" w14:textId="77777777" w:rsidR="008808E9" w:rsidRDefault="008808E9">
      <w:pPr>
        <w:pStyle w:val="SignBlock"/>
      </w:pPr>
      <w:r>
        <w:tab/>
      </w:r>
    </w:p>
    <w:p w14:paraId="75F06BC0" w14:textId="77777777" w:rsidR="008808E9" w:rsidRDefault="008808E9">
      <w:pPr>
        <w:pStyle w:val="SignItemLast"/>
      </w:pPr>
      <w:r>
        <w:t>[[</w:t>
      </w:r>
      <w:r>
        <w:rPr>
          <w:rStyle w:val="Substitute"/>
        </w:rPr>
        <w:t>Name of party A</w:t>
      </w:r>
      <w:r>
        <w:t>]/[</w:t>
      </w:r>
      <w:r>
        <w:rPr>
          <w:rStyle w:val="Substitute"/>
        </w:rPr>
        <w:t>Name of party B</w:t>
      </w:r>
      <w:r>
        <w:t>]]</w:t>
      </w:r>
    </w:p>
    <w:p w14:paraId="2362A9C0" w14:textId="77777777" w:rsidR="008808E9" w:rsidRPr="004F1608" w:rsidRDefault="008808E9" w:rsidP="00156D6B">
      <w:pPr>
        <w:pStyle w:val="UserInstructioncenterhidden"/>
      </w:pPr>
      <w:r w:rsidRPr="004F1608">
        <w:t xml:space="preserve">Prepare in </w:t>
      </w:r>
      <w:r w:rsidRPr="00156D6B">
        <w:t>triplicate</w:t>
      </w:r>
      <w:r w:rsidRPr="004F1608">
        <w:t>.</w:t>
      </w:r>
    </w:p>
    <w:p w14:paraId="1B16EE1D" w14:textId="77777777" w:rsidR="007F463F" w:rsidRDefault="007F463F" w:rsidP="00937698"/>
    <w:sectPr w:rsidR="007F463F" w:rsidSect="00880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2BF02" w14:textId="77777777" w:rsidR="00D458E0" w:rsidRDefault="00D458E0">
      <w:r>
        <w:separator/>
      </w:r>
    </w:p>
  </w:endnote>
  <w:endnote w:type="continuationSeparator" w:id="0">
    <w:p w14:paraId="45B0BB0C" w14:textId="77777777" w:rsidR="00D458E0" w:rsidRDefault="00D4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3490" w14:textId="77777777" w:rsidR="00D458E0" w:rsidRDefault="00D458E0">
      <w:r>
        <w:separator/>
      </w:r>
    </w:p>
  </w:footnote>
  <w:footnote w:type="continuationSeparator" w:id="0">
    <w:p w14:paraId="2B6D3F05" w14:textId="77777777" w:rsidR="00D458E0" w:rsidRDefault="00D45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340D0D72"/>
    <w:multiLevelType w:val="hybridMultilevel"/>
    <w:tmpl w:val="1F5EA434"/>
    <w:lvl w:ilvl="0" w:tplc="82BCE838">
      <w:start w:val="1"/>
      <w:numFmt w:val="bullet"/>
      <w:pStyle w:val="MnBullethidden"/>
      <w:lvlText w:val="• "/>
      <w:lvlJc w:val="left"/>
      <w:pPr>
        <w:ind w:left="360" w:hanging="360"/>
      </w:pPr>
      <w:rPr>
        <w:rFonts w:ascii="Arial" w:hAnsi="Arial" w:cs="Arial" w:hint="default"/>
        <w:b w:val="0"/>
        <w:i/>
        <w:strike w:val="0"/>
        <w:color w:val="FF000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18637210">
    <w:abstractNumId w:val="8"/>
  </w:num>
  <w:num w:numId="2" w16cid:durableId="863128506">
    <w:abstractNumId w:val="8"/>
  </w:num>
  <w:num w:numId="3" w16cid:durableId="1298494498">
    <w:abstractNumId w:val="3"/>
  </w:num>
  <w:num w:numId="4" w16cid:durableId="1914923616">
    <w:abstractNumId w:val="3"/>
  </w:num>
  <w:num w:numId="5" w16cid:durableId="1792750642">
    <w:abstractNumId w:val="9"/>
  </w:num>
  <w:num w:numId="6" w16cid:durableId="439882394">
    <w:abstractNumId w:val="9"/>
  </w:num>
  <w:num w:numId="7" w16cid:durableId="1229464601">
    <w:abstractNumId w:val="7"/>
  </w:num>
  <w:num w:numId="8" w16cid:durableId="1521239374">
    <w:abstractNumId w:val="7"/>
  </w:num>
  <w:num w:numId="9" w16cid:durableId="972977795">
    <w:abstractNumId w:val="13"/>
  </w:num>
  <w:num w:numId="10" w16cid:durableId="770472222">
    <w:abstractNumId w:val="16"/>
  </w:num>
  <w:num w:numId="11" w16cid:durableId="643893811">
    <w:abstractNumId w:val="8"/>
  </w:num>
  <w:num w:numId="12" w16cid:durableId="391124115">
    <w:abstractNumId w:val="3"/>
  </w:num>
  <w:num w:numId="13" w16cid:durableId="782964092">
    <w:abstractNumId w:val="9"/>
  </w:num>
  <w:num w:numId="14" w16cid:durableId="7758534">
    <w:abstractNumId w:val="7"/>
  </w:num>
  <w:num w:numId="15" w16cid:durableId="877427624">
    <w:abstractNumId w:val="6"/>
  </w:num>
  <w:num w:numId="16" w16cid:durableId="1778602782">
    <w:abstractNumId w:val="5"/>
  </w:num>
  <w:num w:numId="17" w16cid:durableId="1296639085">
    <w:abstractNumId w:val="4"/>
  </w:num>
  <w:num w:numId="18" w16cid:durableId="15621793">
    <w:abstractNumId w:val="2"/>
  </w:num>
  <w:num w:numId="19" w16cid:durableId="753745250">
    <w:abstractNumId w:val="1"/>
  </w:num>
  <w:num w:numId="20" w16cid:durableId="1396585572">
    <w:abstractNumId w:val="0"/>
  </w:num>
  <w:num w:numId="21" w16cid:durableId="1325475730">
    <w:abstractNumId w:val="11"/>
  </w:num>
  <w:num w:numId="22" w16cid:durableId="1745106983">
    <w:abstractNumId w:val="12"/>
  </w:num>
  <w:num w:numId="23" w16cid:durableId="106658254">
    <w:abstractNumId w:val="15"/>
  </w:num>
  <w:num w:numId="24" w16cid:durableId="34479481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5636420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6" w16cid:durableId="8569662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4-2.docx"/>
    <w:docVar w:name="TBBStampDate" w:val="03-20-2026"/>
    <w:docVar w:name="TBBVer" w:val="docx"/>
    <w:docVar w:name="TBBYear" w:val="2026"/>
  </w:docVars>
  <w:rsids>
    <w:rsidRoot w:val="008808E9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E1E75"/>
    <w:rsid w:val="000F76F8"/>
    <w:rsid w:val="00103258"/>
    <w:rsid w:val="00124EC7"/>
    <w:rsid w:val="001357DF"/>
    <w:rsid w:val="00140DA5"/>
    <w:rsid w:val="00156D6B"/>
    <w:rsid w:val="00167635"/>
    <w:rsid w:val="001A34D2"/>
    <w:rsid w:val="001B4977"/>
    <w:rsid w:val="001C014A"/>
    <w:rsid w:val="001C7034"/>
    <w:rsid w:val="001D113B"/>
    <w:rsid w:val="00212AD4"/>
    <w:rsid w:val="00220537"/>
    <w:rsid w:val="00221D27"/>
    <w:rsid w:val="002733D1"/>
    <w:rsid w:val="002B103C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6AEE"/>
    <w:rsid w:val="003D7347"/>
    <w:rsid w:val="003E1B11"/>
    <w:rsid w:val="003E1CFC"/>
    <w:rsid w:val="004031E7"/>
    <w:rsid w:val="00417CAA"/>
    <w:rsid w:val="004217A3"/>
    <w:rsid w:val="00462B06"/>
    <w:rsid w:val="0046632A"/>
    <w:rsid w:val="00483C8D"/>
    <w:rsid w:val="004A1988"/>
    <w:rsid w:val="004C7340"/>
    <w:rsid w:val="004D7E2D"/>
    <w:rsid w:val="004E343B"/>
    <w:rsid w:val="004F1608"/>
    <w:rsid w:val="004F6E30"/>
    <w:rsid w:val="005038A4"/>
    <w:rsid w:val="005045DC"/>
    <w:rsid w:val="005140F1"/>
    <w:rsid w:val="0054029D"/>
    <w:rsid w:val="00551332"/>
    <w:rsid w:val="00562AB8"/>
    <w:rsid w:val="0056511D"/>
    <w:rsid w:val="00566B52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50D0"/>
    <w:rsid w:val="00607DAB"/>
    <w:rsid w:val="006161C4"/>
    <w:rsid w:val="006213A8"/>
    <w:rsid w:val="0062414F"/>
    <w:rsid w:val="00630A0B"/>
    <w:rsid w:val="006456E9"/>
    <w:rsid w:val="00652FB1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F60C8"/>
    <w:rsid w:val="0070594F"/>
    <w:rsid w:val="00746473"/>
    <w:rsid w:val="00763BF6"/>
    <w:rsid w:val="00763E4E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61E4"/>
    <w:rsid w:val="00811F43"/>
    <w:rsid w:val="00813EC4"/>
    <w:rsid w:val="00820566"/>
    <w:rsid w:val="008222BD"/>
    <w:rsid w:val="00832078"/>
    <w:rsid w:val="008575EE"/>
    <w:rsid w:val="008659F5"/>
    <w:rsid w:val="00877F53"/>
    <w:rsid w:val="008808E9"/>
    <w:rsid w:val="008A034B"/>
    <w:rsid w:val="008B23C0"/>
    <w:rsid w:val="008B3F1F"/>
    <w:rsid w:val="008C2ABF"/>
    <w:rsid w:val="008C590D"/>
    <w:rsid w:val="008D3F7D"/>
    <w:rsid w:val="008D602D"/>
    <w:rsid w:val="008F41A5"/>
    <w:rsid w:val="00903348"/>
    <w:rsid w:val="00903788"/>
    <w:rsid w:val="00937698"/>
    <w:rsid w:val="009518AF"/>
    <w:rsid w:val="00965A52"/>
    <w:rsid w:val="00986BE4"/>
    <w:rsid w:val="0099485C"/>
    <w:rsid w:val="009A2FE8"/>
    <w:rsid w:val="009A7C45"/>
    <w:rsid w:val="009C21DB"/>
    <w:rsid w:val="009C6567"/>
    <w:rsid w:val="009D367E"/>
    <w:rsid w:val="009E048A"/>
    <w:rsid w:val="009E1349"/>
    <w:rsid w:val="009F1B69"/>
    <w:rsid w:val="00A026BD"/>
    <w:rsid w:val="00A0583D"/>
    <w:rsid w:val="00A156B5"/>
    <w:rsid w:val="00A34BDC"/>
    <w:rsid w:val="00AA74A2"/>
    <w:rsid w:val="00AB3BCD"/>
    <w:rsid w:val="00AC0AFE"/>
    <w:rsid w:val="00AE05F0"/>
    <w:rsid w:val="00AE1693"/>
    <w:rsid w:val="00AE61F5"/>
    <w:rsid w:val="00B12519"/>
    <w:rsid w:val="00B157A8"/>
    <w:rsid w:val="00B15C0D"/>
    <w:rsid w:val="00B17021"/>
    <w:rsid w:val="00B33871"/>
    <w:rsid w:val="00B53927"/>
    <w:rsid w:val="00BA13C4"/>
    <w:rsid w:val="00BB1D8D"/>
    <w:rsid w:val="00BD3C3F"/>
    <w:rsid w:val="00BE2E17"/>
    <w:rsid w:val="00BF1256"/>
    <w:rsid w:val="00C04F3D"/>
    <w:rsid w:val="00C1069F"/>
    <w:rsid w:val="00C16AEA"/>
    <w:rsid w:val="00C445FE"/>
    <w:rsid w:val="00C53FF7"/>
    <w:rsid w:val="00CA4B03"/>
    <w:rsid w:val="00CA5BD5"/>
    <w:rsid w:val="00CB155D"/>
    <w:rsid w:val="00CC5C2E"/>
    <w:rsid w:val="00CD150A"/>
    <w:rsid w:val="00CF7073"/>
    <w:rsid w:val="00D17069"/>
    <w:rsid w:val="00D25F76"/>
    <w:rsid w:val="00D2766B"/>
    <w:rsid w:val="00D35A20"/>
    <w:rsid w:val="00D458E0"/>
    <w:rsid w:val="00D47494"/>
    <w:rsid w:val="00D562D6"/>
    <w:rsid w:val="00D84A4B"/>
    <w:rsid w:val="00D860B1"/>
    <w:rsid w:val="00D93A2E"/>
    <w:rsid w:val="00D94635"/>
    <w:rsid w:val="00D957EF"/>
    <w:rsid w:val="00D96D86"/>
    <w:rsid w:val="00DA05D8"/>
    <w:rsid w:val="00DA4659"/>
    <w:rsid w:val="00DB22E2"/>
    <w:rsid w:val="00DB48F2"/>
    <w:rsid w:val="00DC4601"/>
    <w:rsid w:val="00DC780E"/>
    <w:rsid w:val="00DE1FA6"/>
    <w:rsid w:val="00DF64BF"/>
    <w:rsid w:val="00E17361"/>
    <w:rsid w:val="00E26559"/>
    <w:rsid w:val="00E7012A"/>
    <w:rsid w:val="00E8508F"/>
    <w:rsid w:val="00E90259"/>
    <w:rsid w:val="00E95688"/>
    <w:rsid w:val="00EF0713"/>
    <w:rsid w:val="00EF3BC1"/>
    <w:rsid w:val="00EF43D9"/>
    <w:rsid w:val="00F06125"/>
    <w:rsid w:val="00F1261B"/>
    <w:rsid w:val="00F20839"/>
    <w:rsid w:val="00F22B3D"/>
    <w:rsid w:val="00F50E03"/>
    <w:rsid w:val="00F609FE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684A8"/>
  <w15:chartTrackingRefBased/>
  <w15:docId w15:val="{3AEBE5CC-B556-4224-9C7C-AE7FEEBBC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footer" w:uiPriority="99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808E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808E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808E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808E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808E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808E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808E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808E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808E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808E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808E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808E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808E9"/>
  </w:style>
  <w:style w:type="paragraph" w:styleId="TOC1">
    <w:name w:val="toc 1"/>
    <w:basedOn w:val="Normal"/>
    <w:next w:val="Normal"/>
    <w:autoRedefine/>
    <w:uiPriority w:val="2"/>
    <w:rsid w:val="008808E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808E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808E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808E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808E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808E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808E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808E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808E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808E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808E9"/>
    <w:pPr>
      <w:numPr>
        <w:numId w:val="10"/>
      </w:numPr>
    </w:pPr>
  </w:style>
  <w:style w:type="paragraph" w:styleId="ListBullet">
    <w:name w:val="List Bullet"/>
    <w:basedOn w:val="BodyText"/>
    <w:uiPriority w:val="1"/>
    <w:rsid w:val="008808E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808E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808E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rsid w:val="008808E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80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A034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808E9"/>
    <w:rPr>
      <w:rFonts w:ascii="Times New Roman Bold" w:hAnsi="Times New Roman Bold" w:cs="Arial"/>
      <w:b/>
    </w:rPr>
  </w:style>
  <w:style w:type="paragraph" w:customStyle="1" w:styleId="Formhidden">
    <w:name w:val="Form_hidden"/>
    <w:rsid w:val="008A034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old">
    <w:name w:val="UserInstruction_justify_hidden_old"/>
    <w:uiPriority w:val="2"/>
    <w:rsid w:val="00F50E03"/>
    <w:pPr>
      <w:keepLines/>
      <w:pBdr>
        <w:top w:val="single" w:sz="12" w:space="12" w:color="auto"/>
        <w:left w:val="single" w:sz="12" w:space="4" w:color="auto"/>
        <w:bottom w:val="single" w:sz="12" w:space="12" w:color="auto"/>
        <w:right w:val="single" w:sz="12" w:space="4" w:color="auto"/>
      </w:pBdr>
      <w:spacing w:after="240"/>
      <w:ind w:left="1627" w:right="1627"/>
      <w:jc w:val="both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8808E9"/>
    <w:rPr>
      <w:sz w:val="20"/>
      <w:szCs w:val="20"/>
    </w:rPr>
  </w:style>
  <w:style w:type="paragraph" w:customStyle="1" w:styleId="Titlehidden">
    <w:name w:val="Title_hidden"/>
    <w:uiPriority w:val="2"/>
    <w:rsid w:val="008A034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A034B"/>
    <w:pPr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A034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8A034B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A034B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A034B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A034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808E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A034B"/>
    <w:pPr>
      <w:keepNext/>
      <w:spacing w:after="240"/>
    </w:pPr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A034B"/>
    <w:pPr>
      <w:keepNext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A034B"/>
    <w:pPr>
      <w:keepNext/>
      <w:spacing w:after="240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A034B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A034B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808E9"/>
    <w:pPr>
      <w:tabs>
        <w:tab w:val="left" w:pos="720"/>
      </w:tabs>
      <w:spacing w:after="240"/>
      <w:ind w:left="720" w:right="5760" w:hanging="720"/>
    </w:pPr>
    <w:rPr>
      <w:rFonts w:ascii="Arial" w:hAnsi="Arial" w:cs="Arial"/>
    </w:rPr>
  </w:style>
  <w:style w:type="paragraph" w:customStyle="1" w:styleId="MnBullethidden">
    <w:name w:val="MnBullet_hidden"/>
    <w:uiPriority w:val="2"/>
    <w:rsid w:val="008A034B"/>
    <w:pPr>
      <w:widowControl w:val="0"/>
      <w:numPr>
        <w:numId w:val="26"/>
      </w:numPr>
      <w:autoSpaceDE w:val="0"/>
      <w:autoSpaceDN w:val="0"/>
      <w:adjustRightInd w:val="0"/>
      <w:spacing w:after="240" w:line="280" w:lineRule="exact"/>
      <w:ind w:right="576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A034B"/>
    <w:pPr>
      <w:keepNext/>
      <w:tabs>
        <w:tab w:val="right" w:leader="underscore" w:pos="8640"/>
      </w:tabs>
      <w:autoSpaceDE w:val="0"/>
      <w:autoSpaceDN w:val="0"/>
      <w:adjustRightInd w:val="0"/>
      <w:spacing w:before="480"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A034B"/>
    <w:pPr>
      <w:suppressAutoHyphens/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808E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A034B"/>
    <w:pPr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A034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80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</w:rPr>
  </w:style>
  <w:style w:type="paragraph" w:customStyle="1" w:styleId="StepNumberhidden">
    <w:name w:val="StepNumber_hidden"/>
    <w:uiPriority w:val="99"/>
    <w:rsid w:val="00880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</w:rPr>
  </w:style>
  <w:style w:type="paragraph" w:customStyle="1" w:styleId="UserInstructionHangIndhidden">
    <w:name w:val="UserInstruction_HangInd_hidden"/>
    <w:uiPriority w:val="99"/>
    <w:rsid w:val="008A034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808E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808E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A034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80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</w:rPr>
  </w:style>
  <w:style w:type="paragraph" w:customStyle="1" w:styleId="Splithidden">
    <w:name w:val="Split_hidden"/>
    <w:qFormat/>
    <w:rsid w:val="008808E9"/>
    <w:rPr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8A034B"/>
    <w:pPr>
      <w:keepNext/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A034B"/>
    <w:pPr>
      <w:keepNext/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A034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808E9"/>
  </w:style>
  <w:style w:type="paragraph" w:customStyle="1" w:styleId="TitleBeforeSub">
    <w:name w:val="TitleBeforeSub"/>
    <w:uiPriority w:val="2"/>
    <w:qFormat/>
    <w:rsid w:val="008A034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8808E9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8A034B"/>
    <w:pPr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Entry">
    <w:name w:val="Entry"/>
    <w:uiPriority w:val="99"/>
    <w:rsid w:val="008808E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8A034B"/>
    <w:pPr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</w:rPr>
  </w:style>
  <w:style w:type="character" w:customStyle="1" w:styleId="SubtitleChar">
    <w:name w:val="Subtitle Char"/>
    <w:link w:val="Subtitle"/>
    <w:uiPriority w:val="99"/>
    <w:rsid w:val="008A034B"/>
    <w:rPr>
      <w:color w:val="000000"/>
      <w:sz w:val="24"/>
      <w:szCs w:val="24"/>
    </w:rPr>
  </w:style>
  <w:style w:type="paragraph" w:customStyle="1" w:styleId="StepNumber">
    <w:name w:val="StepNumber"/>
    <w:uiPriority w:val="99"/>
    <w:rsid w:val="008A034B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1st">
    <w:name w:val="StepNumber1st"/>
    <w:uiPriority w:val="99"/>
    <w:rsid w:val="008A034B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TableAnchor">
    <w:name w:val="TableAnchor"/>
    <w:uiPriority w:val="99"/>
    <w:rsid w:val="008808E9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8808E9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8808E9"/>
  </w:style>
  <w:style w:type="paragraph" w:styleId="BalloonText">
    <w:name w:val="Balloon Text"/>
    <w:basedOn w:val="Normal"/>
    <w:link w:val="BalloonTextChar"/>
    <w:rsid w:val="00BF12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F1256"/>
    <w:rPr>
      <w:rFonts w:ascii="Segoe UI" w:hAnsi="Segoe UI" w:cs="Segoe UI"/>
      <w:sz w:val="18"/>
      <w:szCs w:val="18"/>
    </w:rPr>
  </w:style>
  <w:style w:type="character" w:customStyle="1" w:styleId="FooterChar">
    <w:name w:val="Footer Char"/>
    <w:link w:val="Footer"/>
    <w:uiPriority w:val="99"/>
    <w:rsid w:val="00566B52"/>
    <w:rPr>
      <w:sz w:val="24"/>
      <w:szCs w:val="24"/>
    </w:rPr>
  </w:style>
  <w:style w:type="paragraph" w:customStyle="1" w:styleId="notice">
    <w:name w:val="notice"/>
    <w:uiPriority w:val="99"/>
    <w:rsid w:val="008A034B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8A034B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alphaDotHang1st">
    <w:name w:val="Step_alphaDotHang1st"/>
    <w:uiPriority w:val="99"/>
    <w:rsid w:val="008A034B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A034B"/>
    <w:pPr>
      <w:keepLines/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94B555-1063-4746-BC90-98C8623AEC1A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49DB5AB-700D-4C62-B6D8-0F36DA3B39B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D114A85-CAF3-45FC-BAF7-AC025DC918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B64910-8DA8-4619-8659-18C6AE844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11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22</cp:revision>
  <cp:lastPrinted>2016-05-06T20:34:00Z</cp:lastPrinted>
  <dcterms:created xsi:type="dcterms:W3CDTF">2022-01-13T19:00:00Z</dcterms:created>
  <dcterms:modified xsi:type="dcterms:W3CDTF">2026-03-20T13:28:00Z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13884200.0000000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