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E2A5B" w14:textId="77777777" w:rsidR="00B27132" w:rsidRDefault="00B27132">
      <w:pPr>
        <w:pStyle w:val="Formhidden"/>
      </w:pPr>
      <w:r>
        <w:t>Form 25-</w:t>
      </w:r>
      <w:r w:rsidR="00AD1A7F">
        <w:t>42</w:t>
      </w:r>
    </w:p>
    <w:p w14:paraId="314E2A5C" w14:textId="043E30DC" w:rsidR="00B27132" w:rsidRDefault="00AA66FA">
      <w:pPr>
        <w:pStyle w:val="Titlehidden"/>
      </w:pPr>
      <w:r w:rsidRPr="00AA66FA">
        <w:t>Letter Requesting Retirement Benefits Be Frozen</w:t>
      </w:r>
    </w:p>
    <w:p w14:paraId="314E2A5D" w14:textId="77777777" w:rsidR="00B27132" w:rsidRDefault="00B27132">
      <w:pPr>
        <w:pStyle w:val="LetterDate"/>
        <w:widowControl/>
      </w:pPr>
      <w:r>
        <w:t>[</w:t>
      </w:r>
      <w:r>
        <w:rPr>
          <w:rFonts w:ascii="Arial" w:hAnsi="Arial" w:cs="Arial"/>
          <w:b/>
          <w:bCs/>
          <w:sz w:val="20"/>
          <w:szCs w:val="20"/>
        </w:rPr>
        <w:t>Date</w:t>
      </w:r>
      <w:r>
        <w:t>]</w:t>
      </w:r>
    </w:p>
    <w:p w14:paraId="314E2A5E" w14:textId="2BA271A9" w:rsidR="00B27132" w:rsidRDefault="00B27132">
      <w:pPr>
        <w:pStyle w:val="LetterAddress"/>
        <w:widowControl/>
        <w:spacing w:line="280" w:lineRule="atLeast"/>
      </w:pPr>
      <w:r>
        <w:t>[</w:t>
      </w:r>
      <w:r>
        <w:rPr>
          <w:rStyle w:val="Substitute"/>
        </w:rPr>
        <w:t xml:space="preserve">Name and address of </w:t>
      </w:r>
      <w:r w:rsidR="00C10517">
        <w:rPr>
          <w:rStyle w:val="Substitute"/>
        </w:rPr>
        <w:t>plan administrator</w:t>
      </w:r>
      <w:r>
        <w:t>]</w:t>
      </w:r>
    </w:p>
    <w:p w14:paraId="7EA5E21C" w14:textId="77777777" w:rsidR="00301235" w:rsidRDefault="00301235" w:rsidP="00301235">
      <w:pPr>
        <w:pStyle w:val="LetterAddress"/>
        <w:widowControl/>
        <w:spacing w:after="0" w:line="240" w:lineRule="auto"/>
      </w:pPr>
      <w:r>
        <w:t>Re:</w:t>
      </w:r>
      <w:r>
        <w:tab/>
        <w:t>[</w:t>
      </w:r>
      <w:r w:rsidRPr="003A4BDE">
        <w:rPr>
          <w:rFonts w:ascii="Arial" w:hAnsi="Arial" w:cs="Arial"/>
          <w:b/>
          <w:bCs/>
          <w:sz w:val="20"/>
          <w:szCs w:val="20"/>
        </w:rPr>
        <w:t>Include if applicable:</w:t>
      </w:r>
      <w:r w:rsidRPr="003A4BDE">
        <w:rPr>
          <w:rFonts w:ascii="Arial" w:hAnsi="Arial" w:cs="Arial"/>
          <w:sz w:val="20"/>
          <w:szCs w:val="20"/>
        </w:rPr>
        <w:t xml:space="preserve"> </w:t>
      </w:r>
      <w:r w:rsidRPr="00086EFA">
        <w:rPr>
          <w:rFonts w:ascii="Arial" w:hAnsi="Arial" w:cs="Arial"/>
          <w:b/>
          <w:bCs/>
          <w:sz w:val="20"/>
          <w:szCs w:val="20"/>
        </w:rPr>
        <w:t>style of case</w:t>
      </w:r>
      <w:r>
        <w:t>]</w:t>
      </w:r>
    </w:p>
    <w:p w14:paraId="3CE05178" w14:textId="77777777" w:rsidR="00301235" w:rsidRDefault="00301235" w:rsidP="00301235">
      <w:pPr>
        <w:pStyle w:val="LetterAddress"/>
        <w:widowControl/>
        <w:spacing w:after="0" w:line="240" w:lineRule="auto"/>
        <w:ind w:firstLine="720"/>
      </w:pPr>
      <w:r>
        <w:t>Notice of Pending Divorce and Freeze Request for the</w:t>
      </w:r>
    </w:p>
    <w:p w14:paraId="04A247D5" w14:textId="77777777" w:rsidR="00301235" w:rsidRPr="00633750" w:rsidRDefault="00301235" w:rsidP="00301235">
      <w:pPr>
        <w:pStyle w:val="LetterAddress"/>
        <w:widowControl/>
        <w:spacing w:after="0" w:line="240" w:lineRule="auto"/>
      </w:pPr>
      <w:r>
        <w:tab/>
      </w:r>
      <w:r w:rsidRPr="003A4BDE">
        <w:t>[</w:t>
      </w:r>
      <w:r w:rsidRPr="003A4BDE">
        <w:rPr>
          <w:rFonts w:ascii="Arial" w:hAnsi="Arial" w:cs="Arial"/>
          <w:b/>
          <w:bCs/>
          <w:sz w:val="20"/>
          <w:szCs w:val="20"/>
        </w:rPr>
        <w:t>plan name</w:t>
      </w:r>
      <w:r w:rsidRPr="001B2EF4">
        <w:t>]</w:t>
      </w:r>
      <w:r>
        <w:t xml:space="preserve"> (“Plan”)</w:t>
      </w:r>
    </w:p>
    <w:p w14:paraId="60AA64AF" w14:textId="77777777" w:rsidR="00301235" w:rsidRDefault="00301235" w:rsidP="00301235">
      <w:pPr>
        <w:pStyle w:val="LetterAddress"/>
        <w:widowControl/>
        <w:spacing w:after="0" w:line="240" w:lineRule="auto"/>
        <w:rPr>
          <w:b/>
          <w:bCs/>
        </w:rPr>
      </w:pPr>
      <w:r>
        <w:rPr>
          <w:b/>
          <w:bCs/>
        </w:rPr>
        <w:tab/>
      </w:r>
      <w:r>
        <w:t xml:space="preserve">Participant: </w:t>
      </w:r>
      <w:r w:rsidRPr="001B2EF4">
        <w:t>[</w:t>
      </w:r>
      <w:r w:rsidRPr="003A4BDE">
        <w:rPr>
          <w:rFonts w:ascii="Arial" w:hAnsi="Arial" w:cs="Arial"/>
          <w:b/>
          <w:bCs/>
          <w:sz w:val="20"/>
          <w:szCs w:val="20"/>
        </w:rPr>
        <w:t>name</w:t>
      </w:r>
      <w:r>
        <w:rPr>
          <w:rFonts w:ascii="Arial" w:hAnsi="Arial" w:cs="Arial"/>
          <w:b/>
          <w:bCs/>
          <w:sz w:val="20"/>
          <w:szCs w:val="20"/>
        </w:rPr>
        <w:t xml:space="preserve"> of participant</w:t>
      </w:r>
      <w:r w:rsidRPr="001B2EF4">
        <w:t>]</w:t>
      </w:r>
    </w:p>
    <w:p w14:paraId="6ECB0C5B" w14:textId="03E57128" w:rsidR="00301235" w:rsidRDefault="00301235" w:rsidP="00301235">
      <w:pPr>
        <w:pStyle w:val="ParaSalutation"/>
        <w:widowControl/>
        <w:spacing w:line="280" w:lineRule="atLeast"/>
      </w:pPr>
      <w:r>
        <w:rPr>
          <w:b/>
          <w:bCs/>
        </w:rPr>
        <w:tab/>
      </w:r>
      <w:r>
        <w:t xml:space="preserve">Participant’s Social Security Number: </w:t>
      </w:r>
      <w:r w:rsidRPr="003A4BDE">
        <w:t>[</w:t>
      </w:r>
      <w:r w:rsidRPr="003A4BDE">
        <w:rPr>
          <w:rFonts w:ascii="Arial" w:hAnsi="Arial" w:cs="Arial"/>
          <w:b/>
          <w:bCs/>
          <w:sz w:val="20"/>
          <w:szCs w:val="20"/>
        </w:rPr>
        <w:t>number</w:t>
      </w:r>
      <w:r w:rsidRPr="003A4BDE">
        <w:t>]</w:t>
      </w:r>
    </w:p>
    <w:p w14:paraId="314E2A5F" w14:textId="66A8A4E6" w:rsidR="00B27132" w:rsidRDefault="00B27132">
      <w:pPr>
        <w:pStyle w:val="ParaSalutation"/>
        <w:widowControl/>
        <w:spacing w:line="280" w:lineRule="atLeast"/>
      </w:pPr>
      <w:r>
        <w:t>[</w:t>
      </w:r>
      <w:r>
        <w:rPr>
          <w:rStyle w:val="Substitute"/>
        </w:rPr>
        <w:t>Salutation</w:t>
      </w:r>
      <w:r>
        <w:t>]</w:t>
      </w:r>
    </w:p>
    <w:p w14:paraId="417D2E2A" w14:textId="77777777" w:rsidR="00A164D2" w:rsidRPr="001B2EF4" w:rsidRDefault="00A164D2" w:rsidP="00A164D2">
      <w:pPr>
        <w:pStyle w:val="Para"/>
        <w:widowControl/>
      </w:pPr>
      <w:r w:rsidRPr="001B2EF4">
        <w:t>I have been retained by the alternate payee, [</w:t>
      </w:r>
      <w:r w:rsidRPr="001B2EF4">
        <w:rPr>
          <w:rFonts w:ascii="Arial" w:hAnsi="Arial" w:cs="Arial"/>
          <w:b/>
          <w:bCs/>
          <w:sz w:val="20"/>
          <w:szCs w:val="20"/>
        </w:rPr>
        <w:t>name of client</w:t>
      </w:r>
      <w:r w:rsidRPr="001B2EF4">
        <w:t>], to represent [him/her]</w:t>
      </w:r>
      <w:r w:rsidRPr="001B2EF4">
        <w:rPr>
          <w:b/>
          <w:bCs/>
        </w:rPr>
        <w:t xml:space="preserve"> </w:t>
      </w:r>
      <w:r w:rsidRPr="001B2EF4">
        <w:t>in [his/her]</w:t>
      </w:r>
      <w:r w:rsidRPr="001B2EF4">
        <w:rPr>
          <w:b/>
          <w:bCs/>
        </w:rPr>
        <w:t xml:space="preserve"> </w:t>
      </w:r>
      <w:r w:rsidRPr="001B2EF4">
        <w:t xml:space="preserve">divorce from the participant. The participant’s retirement benefits are at issue in the divorce, and it is anticipated that my client will receive a portion of those benefits. Please immediately freeze the participant’s benefits to prevent any type of distribution and to preserve the benefits while the division is being negotiated.  </w:t>
      </w:r>
    </w:p>
    <w:p w14:paraId="7A60E715" w14:textId="4FFAD550" w:rsidR="00A164D2" w:rsidRPr="00E02D7F" w:rsidRDefault="00A164D2" w:rsidP="00A164D2">
      <w:pPr>
        <w:pStyle w:val="Para"/>
        <w:widowControl/>
      </w:pPr>
      <w:r w:rsidRPr="00E02D7F">
        <w:t>[</w:t>
      </w:r>
      <w:r w:rsidRPr="00E02D7F">
        <w:rPr>
          <w:rFonts w:ascii="Arial" w:hAnsi="Arial" w:cs="Arial"/>
          <w:b/>
          <w:bCs/>
          <w:sz w:val="20"/>
          <w:szCs w:val="20"/>
        </w:rPr>
        <w:t>Include if applicable:</w:t>
      </w:r>
      <w:r w:rsidRPr="00E02D7F">
        <w:t xml:space="preserve"> Enclosed are the [standing orders/temporary injunctions] issued by the Court ordering the parties not to remove funds from their retirement accounts.]</w:t>
      </w:r>
    </w:p>
    <w:p w14:paraId="728E0B0F" w14:textId="0CB02DFA" w:rsidR="00A164D2" w:rsidRPr="001B2EF4" w:rsidRDefault="00A164D2" w:rsidP="00A164D2">
      <w:pPr>
        <w:pStyle w:val="Para"/>
        <w:widowControl/>
      </w:pPr>
      <w:r w:rsidRPr="001B2EF4">
        <w:t>Please confirm that this participant’s benefits have been frozen. In addition, please provide a copy of the QDRO procedures and model QDRO for the Plan.</w:t>
      </w:r>
    </w:p>
    <w:p w14:paraId="314E2A62" w14:textId="4E4B3728" w:rsidR="00B27132" w:rsidRDefault="00A164D2" w:rsidP="00A164D2">
      <w:pPr>
        <w:pStyle w:val="Para"/>
        <w:widowControl/>
      </w:pPr>
      <w:r w:rsidRPr="001B2EF4">
        <w:t>If you need any additional information to freeze the participant’s benefits, please let me know. I appreciate your prompt attention to this matter</w:t>
      </w:r>
      <w:r w:rsidR="00B27132">
        <w:t>.</w:t>
      </w:r>
    </w:p>
    <w:p w14:paraId="314E2A63" w14:textId="77777777" w:rsidR="00B27132" w:rsidRDefault="00B27132">
      <w:pPr>
        <w:pStyle w:val="LetterSincerely"/>
        <w:widowControl/>
        <w:spacing w:line="280" w:lineRule="atLeast"/>
      </w:pPr>
      <w:r>
        <w:t>Sincerely yours,</w:t>
      </w:r>
    </w:p>
    <w:p w14:paraId="314E2A64" w14:textId="77777777" w:rsidR="00B27132" w:rsidRDefault="00B27132">
      <w:pPr>
        <w:pStyle w:val="SignBlock"/>
        <w:widowControl/>
        <w:spacing w:line="280" w:lineRule="atLeast"/>
      </w:pPr>
      <w:r>
        <w:tab/>
      </w:r>
    </w:p>
    <w:p w14:paraId="314E2A65" w14:textId="77777777" w:rsidR="00B27132" w:rsidRDefault="00B27132">
      <w:pPr>
        <w:pStyle w:val="SignItemLast"/>
        <w:widowControl/>
        <w:spacing w:line="280" w:lineRule="atLeast"/>
      </w:pPr>
      <w:r>
        <w:t>[</w:t>
      </w:r>
      <w:r>
        <w:rPr>
          <w:rStyle w:val="Substitute"/>
        </w:rPr>
        <w:t>Name of attorney</w:t>
      </w:r>
      <w:r>
        <w:t>]</w:t>
      </w:r>
    </w:p>
    <w:p w14:paraId="314E2A68" w14:textId="77777777" w:rsidR="002C211D" w:rsidRDefault="002C211D" w:rsidP="006161C4"/>
    <w:sectPr w:rsidR="002C211D" w:rsidSect="00B27132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6191B" w14:textId="77777777" w:rsidR="00B31D28" w:rsidRDefault="00B31D28">
      <w:r>
        <w:separator/>
      </w:r>
    </w:p>
  </w:endnote>
  <w:endnote w:type="continuationSeparator" w:id="0">
    <w:p w14:paraId="11ACD9F7" w14:textId="77777777" w:rsidR="00B31D28" w:rsidRDefault="00B31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A92A4" w14:textId="0D72AE17" w:rsidR="00E02D7F" w:rsidRDefault="00E02D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23EC9" w14:textId="77777777" w:rsidR="00B31D28" w:rsidRDefault="00B31D28">
      <w:r>
        <w:separator/>
      </w:r>
    </w:p>
  </w:footnote>
  <w:footnote w:type="continuationSeparator" w:id="0">
    <w:p w14:paraId="43EA61F5" w14:textId="77777777" w:rsidR="00B31D28" w:rsidRDefault="00B31D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BAEF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B466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BE4D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6BA7F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EC09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4222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061372069">
    <w:abstractNumId w:val="8"/>
  </w:num>
  <w:num w:numId="2" w16cid:durableId="1495995272">
    <w:abstractNumId w:val="8"/>
  </w:num>
  <w:num w:numId="3" w16cid:durableId="1091588878">
    <w:abstractNumId w:val="3"/>
  </w:num>
  <w:num w:numId="4" w16cid:durableId="1575579546">
    <w:abstractNumId w:val="3"/>
  </w:num>
  <w:num w:numId="5" w16cid:durableId="576791760">
    <w:abstractNumId w:val="9"/>
  </w:num>
  <w:num w:numId="6" w16cid:durableId="870535171">
    <w:abstractNumId w:val="9"/>
  </w:num>
  <w:num w:numId="7" w16cid:durableId="706685297">
    <w:abstractNumId w:val="7"/>
  </w:num>
  <w:num w:numId="8" w16cid:durableId="2063022431">
    <w:abstractNumId w:val="7"/>
  </w:num>
  <w:num w:numId="9" w16cid:durableId="280497367">
    <w:abstractNumId w:val="12"/>
  </w:num>
  <w:num w:numId="10" w16cid:durableId="25253423">
    <w:abstractNumId w:val="14"/>
  </w:num>
  <w:num w:numId="11" w16cid:durableId="320697498">
    <w:abstractNumId w:val="8"/>
  </w:num>
  <w:num w:numId="12" w16cid:durableId="1022589036">
    <w:abstractNumId w:val="3"/>
  </w:num>
  <w:num w:numId="13" w16cid:durableId="1902863479">
    <w:abstractNumId w:val="9"/>
  </w:num>
  <w:num w:numId="14" w16cid:durableId="1054694848">
    <w:abstractNumId w:val="7"/>
  </w:num>
  <w:num w:numId="15" w16cid:durableId="1466005652">
    <w:abstractNumId w:val="6"/>
  </w:num>
  <w:num w:numId="16" w16cid:durableId="1113793510">
    <w:abstractNumId w:val="5"/>
  </w:num>
  <w:num w:numId="17" w16cid:durableId="777336227">
    <w:abstractNumId w:val="4"/>
  </w:num>
  <w:num w:numId="18" w16cid:durableId="1284340830">
    <w:abstractNumId w:val="2"/>
  </w:num>
  <w:num w:numId="19" w16cid:durableId="543911190">
    <w:abstractNumId w:val="1"/>
  </w:num>
  <w:num w:numId="20" w16cid:durableId="735473611">
    <w:abstractNumId w:val="0"/>
  </w:num>
  <w:num w:numId="21" w16cid:durableId="522325525">
    <w:abstractNumId w:val="10"/>
  </w:num>
  <w:num w:numId="22" w16cid:durableId="1977447229">
    <w:abstractNumId w:val="11"/>
  </w:num>
  <w:num w:numId="23" w16cid:durableId="12256010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5-42.docx"/>
    <w:docVar w:name="TBBStampDate" w:val="03-20-2026"/>
    <w:docVar w:name="TBBVer" w:val="docx"/>
    <w:docVar w:name="TBBYear" w:val="2026"/>
  </w:docVars>
  <w:rsids>
    <w:rsidRoot w:val="001B7478"/>
    <w:rsid w:val="00035105"/>
    <w:rsid w:val="0005732B"/>
    <w:rsid w:val="00075517"/>
    <w:rsid w:val="000A5288"/>
    <w:rsid w:val="000B0F31"/>
    <w:rsid w:val="000B259E"/>
    <w:rsid w:val="000D0833"/>
    <w:rsid w:val="00124EC7"/>
    <w:rsid w:val="001357DF"/>
    <w:rsid w:val="001B4977"/>
    <w:rsid w:val="001B7478"/>
    <w:rsid w:val="001C7034"/>
    <w:rsid w:val="001D113B"/>
    <w:rsid w:val="00212AD4"/>
    <w:rsid w:val="00220537"/>
    <w:rsid w:val="00221D27"/>
    <w:rsid w:val="002733D1"/>
    <w:rsid w:val="002C211D"/>
    <w:rsid w:val="002C3E97"/>
    <w:rsid w:val="002C456D"/>
    <w:rsid w:val="002D4648"/>
    <w:rsid w:val="002D4815"/>
    <w:rsid w:val="002E124E"/>
    <w:rsid w:val="002F4B1D"/>
    <w:rsid w:val="00301235"/>
    <w:rsid w:val="003119E6"/>
    <w:rsid w:val="00320622"/>
    <w:rsid w:val="00340091"/>
    <w:rsid w:val="00382C39"/>
    <w:rsid w:val="003831DF"/>
    <w:rsid w:val="003864FA"/>
    <w:rsid w:val="00386B7C"/>
    <w:rsid w:val="0039278E"/>
    <w:rsid w:val="00397661"/>
    <w:rsid w:val="003B1224"/>
    <w:rsid w:val="003C0B1C"/>
    <w:rsid w:val="003D7347"/>
    <w:rsid w:val="003E1B11"/>
    <w:rsid w:val="00417CAA"/>
    <w:rsid w:val="004217A3"/>
    <w:rsid w:val="004251C6"/>
    <w:rsid w:val="0045523A"/>
    <w:rsid w:val="004975D2"/>
    <w:rsid w:val="004A1988"/>
    <w:rsid w:val="004B59E2"/>
    <w:rsid w:val="004C7340"/>
    <w:rsid w:val="004D7E2D"/>
    <w:rsid w:val="004E343B"/>
    <w:rsid w:val="004F6E30"/>
    <w:rsid w:val="00500729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1EFC"/>
    <w:rsid w:val="00607DAB"/>
    <w:rsid w:val="006161C4"/>
    <w:rsid w:val="006213A8"/>
    <w:rsid w:val="00630A0B"/>
    <w:rsid w:val="00644107"/>
    <w:rsid w:val="006546C9"/>
    <w:rsid w:val="00661218"/>
    <w:rsid w:val="00662FDF"/>
    <w:rsid w:val="00676127"/>
    <w:rsid w:val="00680E59"/>
    <w:rsid w:val="006959A6"/>
    <w:rsid w:val="006C1BBF"/>
    <w:rsid w:val="006C2810"/>
    <w:rsid w:val="006D14DF"/>
    <w:rsid w:val="006D64D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E0A3B"/>
    <w:rsid w:val="007E2112"/>
    <w:rsid w:val="007E4CC2"/>
    <w:rsid w:val="007F111E"/>
    <w:rsid w:val="00813EC4"/>
    <w:rsid w:val="00820566"/>
    <w:rsid w:val="008222BD"/>
    <w:rsid w:val="00834900"/>
    <w:rsid w:val="008601CF"/>
    <w:rsid w:val="00877F53"/>
    <w:rsid w:val="008B3F1F"/>
    <w:rsid w:val="008D3F7D"/>
    <w:rsid w:val="008F41A5"/>
    <w:rsid w:val="00903348"/>
    <w:rsid w:val="009518AF"/>
    <w:rsid w:val="009526FB"/>
    <w:rsid w:val="00954B4B"/>
    <w:rsid w:val="00965A52"/>
    <w:rsid w:val="00985BE9"/>
    <w:rsid w:val="00986BE4"/>
    <w:rsid w:val="009A2FE8"/>
    <w:rsid w:val="009B79B9"/>
    <w:rsid w:val="009C6567"/>
    <w:rsid w:val="009D367E"/>
    <w:rsid w:val="009F1B69"/>
    <w:rsid w:val="00A0583D"/>
    <w:rsid w:val="00A156B5"/>
    <w:rsid w:val="00A164D2"/>
    <w:rsid w:val="00AA0D37"/>
    <w:rsid w:val="00AA66FA"/>
    <w:rsid w:val="00AA74A2"/>
    <w:rsid w:val="00AB3BCD"/>
    <w:rsid w:val="00AD1A7F"/>
    <w:rsid w:val="00AE05F0"/>
    <w:rsid w:val="00AE61F5"/>
    <w:rsid w:val="00B01841"/>
    <w:rsid w:val="00B12519"/>
    <w:rsid w:val="00B157A8"/>
    <w:rsid w:val="00B15C0D"/>
    <w:rsid w:val="00B27132"/>
    <w:rsid w:val="00B31D28"/>
    <w:rsid w:val="00B36EBF"/>
    <w:rsid w:val="00B53927"/>
    <w:rsid w:val="00BA13C4"/>
    <w:rsid w:val="00BA6774"/>
    <w:rsid w:val="00BE2E17"/>
    <w:rsid w:val="00C04F3D"/>
    <w:rsid w:val="00C10517"/>
    <w:rsid w:val="00C1069F"/>
    <w:rsid w:val="00C16AEA"/>
    <w:rsid w:val="00C445FE"/>
    <w:rsid w:val="00C53FF7"/>
    <w:rsid w:val="00C86AE2"/>
    <w:rsid w:val="00CA5334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634EA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2D7F"/>
    <w:rsid w:val="00E17361"/>
    <w:rsid w:val="00E448A4"/>
    <w:rsid w:val="00E7012A"/>
    <w:rsid w:val="00E8508F"/>
    <w:rsid w:val="00E90259"/>
    <w:rsid w:val="00E95688"/>
    <w:rsid w:val="00EF0713"/>
    <w:rsid w:val="00EF3BC1"/>
    <w:rsid w:val="00F1261B"/>
    <w:rsid w:val="00F368D7"/>
    <w:rsid w:val="00F6777D"/>
    <w:rsid w:val="00F72310"/>
    <w:rsid w:val="00F94ACB"/>
    <w:rsid w:val="00FA3B33"/>
    <w:rsid w:val="00FD58F3"/>
    <w:rsid w:val="00FD75A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4E2A5B"/>
  <w15:chartTrackingRefBased/>
  <w15:docId w15:val="{C24EA9D7-786A-4C56-B2CC-E9ACFFF6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271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2713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B2713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B2713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rsid w:val="00B2713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rsid w:val="00B2713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rsid w:val="00B2713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B2713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B2713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qFormat/>
    <w:rsid w:val="00B2713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27132"/>
    <w:pPr>
      <w:spacing w:after="240"/>
    </w:pPr>
    <w:rPr>
      <w:szCs w:val="20"/>
    </w:rPr>
  </w:style>
  <w:style w:type="paragraph" w:styleId="Quote">
    <w:name w:val="Quote"/>
    <w:basedOn w:val="BodyText"/>
    <w:qFormat/>
    <w:rsid w:val="00B2713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27132"/>
  </w:style>
  <w:style w:type="paragraph" w:styleId="TOC1">
    <w:name w:val="toc 1"/>
    <w:basedOn w:val="Normal"/>
    <w:next w:val="Normal"/>
    <w:autoRedefine/>
    <w:rsid w:val="00B2713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rsid w:val="00B2713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rsid w:val="00B2713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rsid w:val="00B2713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rsid w:val="00B2713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rsid w:val="00B2713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rsid w:val="00B2713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rsid w:val="00B2713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rsid w:val="00B2713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rsid w:val="00B27132"/>
    <w:pPr>
      <w:numPr>
        <w:numId w:val="9"/>
      </w:numPr>
    </w:pPr>
  </w:style>
  <w:style w:type="paragraph" w:styleId="ListNumber2">
    <w:name w:val="List Number 2"/>
    <w:basedOn w:val="BodyText"/>
    <w:rsid w:val="00B27132"/>
    <w:pPr>
      <w:numPr>
        <w:numId w:val="10"/>
      </w:numPr>
    </w:pPr>
  </w:style>
  <w:style w:type="paragraph" w:styleId="ListBullet">
    <w:name w:val="List Bullet"/>
    <w:basedOn w:val="BodyText"/>
    <w:rsid w:val="00B2713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rsid w:val="00B2713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rsid w:val="00B2713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2713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27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2713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2713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27132"/>
    <w:pPr>
      <w:autoSpaceDE w:val="0"/>
      <w:autoSpaceDN w:val="0"/>
      <w:adjustRightInd w:val="0"/>
      <w:spacing w:after="240" w:line="280" w:lineRule="atLeast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rsid w:val="00B2713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27132"/>
    <w:rPr>
      <w:sz w:val="20"/>
      <w:szCs w:val="20"/>
    </w:rPr>
  </w:style>
  <w:style w:type="paragraph" w:customStyle="1" w:styleId="Titlehidden">
    <w:name w:val="Title_hidden"/>
    <w:rsid w:val="00B27132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B2713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2713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B2713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rsid w:val="00B2713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rsid w:val="00B2713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27132"/>
    <w:pPr>
      <w:widowControl w:val="0"/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styleId="Title">
    <w:name w:val="Title"/>
    <w:basedOn w:val="Normal"/>
    <w:qFormat/>
    <w:rsid w:val="00B2713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character" w:customStyle="1" w:styleId="Statutehidden">
    <w:name w:val="Statute_hidden"/>
    <w:rsid w:val="00B27132"/>
    <w:rPr>
      <w:color w:val="FF0000"/>
    </w:rPr>
  </w:style>
  <w:style w:type="paragraph" w:customStyle="1" w:styleId="MnLevel4hidden">
    <w:name w:val="MnLevel4_hidden"/>
    <w:rsid w:val="00B2713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qFormat/>
    <w:rsid w:val="00B2713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rsid w:val="00B2713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rsid w:val="00B2713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qFormat/>
    <w:rsid w:val="00B2713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rsid w:val="00B2713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B2713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rsid w:val="00B2713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rsid w:val="00B2713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rsid w:val="00B2713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B2713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2713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2713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2713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2713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2713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27132"/>
    <w:pPr>
      <w:widowControl w:val="0"/>
      <w:autoSpaceDE w:val="0"/>
      <w:autoSpaceDN w:val="0"/>
      <w:adjustRightInd w:val="0"/>
      <w:spacing w:after="240" w:line="280" w:lineRule="exact"/>
      <w:jc w:val="center"/>
    </w:pPr>
    <w:rPr>
      <w:vanish/>
      <w:color w:val="FF0000"/>
      <w:sz w:val="24"/>
      <w:szCs w:val="24"/>
    </w:rPr>
  </w:style>
  <w:style w:type="paragraph" w:customStyle="1" w:styleId="LetterAddress">
    <w:name w:val="LetterAddress"/>
    <w:uiPriority w:val="99"/>
    <w:rsid w:val="00B27132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paragraph" w:customStyle="1" w:styleId="LetterCopy">
    <w:name w:val="LetterCopy"/>
    <w:uiPriority w:val="99"/>
    <w:rsid w:val="00B27132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paragraph" w:customStyle="1" w:styleId="LetterDate">
    <w:name w:val="LetterDate"/>
    <w:uiPriority w:val="99"/>
    <w:rsid w:val="00B27132"/>
    <w:pPr>
      <w:widowControl w:val="0"/>
      <w:autoSpaceDE w:val="0"/>
      <w:autoSpaceDN w:val="0"/>
      <w:adjustRightInd w:val="0"/>
      <w:spacing w:after="240" w:line="280" w:lineRule="atLeast"/>
      <w:ind w:firstLine="4320"/>
    </w:pPr>
    <w:rPr>
      <w:sz w:val="24"/>
      <w:szCs w:val="24"/>
    </w:rPr>
  </w:style>
  <w:style w:type="paragraph" w:customStyle="1" w:styleId="LetterEnclosure">
    <w:name w:val="LetterEnclosure"/>
    <w:uiPriority w:val="99"/>
    <w:rsid w:val="00B27132"/>
    <w:pPr>
      <w:widowControl w:val="0"/>
      <w:autoSpaceDE w:val="0"/>
      <w:autoSpaceDN w:val="0"/>
      <w:adjustRightInd w:val="0"/>
      <w:spacing w:line="280" w:lineRule="exact"/>
    </w:pPr>
    <w:rPr>
      <w:sz w:val="24"/>
      <w:szCs w:val="24"/>
    </w:rPr>
  </w:style>
  <w:style w:type="paragraph" w:customStyle="1" w:styleId="LetterSincerely">
    <w:name w:val="LetterSincerely"/>
    <w:uiPriority w:val="99"/>
    <w:rsid w:val="00B27132"/>
    <w:pPr>
      <w:widowControl w:val="0"/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Para">
    <w:name w:val="Para"/>
    <w:uiPriority w:val="99"/>
    <w:rsid w:val="00B27132"/>
    <w:pPr>
      <w:widowControl w:val="0"/>
      <w:tabs>
        <w:tab w:val="right" w:leader="underscore" w:pos="9000"/>
      </w:tabs>
      <w:autoSpaceDE w:val="0"/>
      <w:autoSpaceDN w:val="0"/>
      <w:adjustRightInd w:val="0"/>
      <w:spacing w:after="240" w:line="280" w:lineRule="atLeast"/>
      <w:ind w:firstLine="720"/>
    </w:pPr>
    <w:rPr>
      <w:sz w:val="24"/>
      <w:szCs w:val="24"/>
    </w:rPr>
  </w:style>
  <w:style w:type="paragraph" w:customStyle="1" w:styleId="ParaSalutation">
    <w:name w:val="ParaSalutation"/>
    <w:uiPriority w:val="99"/>
    <w:rsid w:val="00B27132"/>
    <w:pPr>
      <w:widowControl w:val="0"/>
      <w:autoSpaceDE w:val="0"/>
      <w:autoSpaceDN w:val="0"/>
      <w:adjustRightInd w:val="0"/>
      <w:spacing w:after="240" w:line="280" w:lineRule="exact"/>
    </w:pPr>
    <w:rPr>
      <w:sz w:val="24"/>
      <w:szCs w:val="24"/>
    </w:rPr>
  </w:style>
  <w:style w:type="character" w:customStyle="1" w:styleId="Substitute">
    <w:name w:val="Substitute"/>
    <w:uiPriority w:val="99"/>
    <w:rsid w:val="00B27132"/>
    <w:rPr>
      <w:rFonts w:ascii="Arial" w:hAnsi="Arial" w:cs="Arial"/>
      <w:b/>
      <w:bCs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07CCD03-9425-4B79-8AAA-DA8CD89B1E5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5046FBC3-4A6C-4551-8300-BB43174B6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31CD5C-C802-4530-8EB5-DE4726653A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D1BEAC-FA5B-472A-8F46-39E2663D3C1E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Smooth Transition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ILopez</dc:creator>
  <cp:keywords/>
  <dc:description/>
  <cp:lastModifiedBy>Roger Siebert</cp:lastModifiedBy>
  <cp:revision>10</cp:revision>
  <cp:lastPrinted>2010-04-20T04:56:00Z</cp:lastPrinted>
  <dcterms:created xsi:type="dcterms:W3CDTF">2021-09-27T18:45:00Z</dcterms:created>
  <dcterms:modified xsi:type="dcterms:W3CDTF">2026-03-20T13:25:00Z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13847400.0000000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