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C6ABA" w:rsidRDefault="00FC6ABA">
      <w:pPr>
        <w:pStyle w:val="Formhidden"/>
      </w:pPr>
      <w:r>
        <w:t>Form 23-7</w:t>
      </w:r>
    </w:p>
    <w:p w:rsidR="00FC6ABA" w:rsidRDefault="00FC6ABA">
      <w:pPr>
        <w:pStyle w:val="Title"/>
      </w:pPr>
      <w:r>
        <w:t>Questions for Prove-Up of Agreed Divorce</w:t>
      </w:r>
    </w:p>
    <w:p w:rsidR="00FC6ABA" w:rsidRDefault="00A260A1" w:rsidP="00A260A1">
      <w:pPr>
        <w:pStyle w:val="StepQuestion"/>
        <w:ind w:left="720" w:hanging="720"/>
        <w:rPr>
          <w:w w:val="100"/>
        </w:rPr>
      </w:pPr>
      <w:r>
        <w:t>Q</w:t>
      </w:r>
      <w:r w:rsidR="008F4888">
        <w:t>:</w:t>
      </w:r>
      <w:r>
        <w:tab/>
      </w:r>
      <w:r w:rsidR="00FC6ABA">
        <w:rPr>
          <w:w w:val="100"/>
        </w:rPr>
        <w:t>Would you state your name, please?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Are you presently married to [</w:t>
      </w:r>
      <w:r w:rsidR="00FC6ABA">
        <w:rPr>
          <w:rStyle w:val="Substitute"/>
          <w:w w:val="100"/>
        </w:rPr>
        <w:t>name</w:t>
      </w:r>
      <w:r w:rsidR="00FC6ABA">
        <w:rPr>
          <w:w w:val="100"/>
        </w:rPr>
        <w:t>]?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Have you been a domiciliary of Texas for the preceding six-month period and a resident of this county for the preceding ninety-day period?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Were you married to [</w:t>
      </w:r>
      <w:r w:rsidR="00FC6ABA">
        <w:rPr>
          <w:rStyle w:val="Substitute"/>
          <w:w w:val="100"/>
        </w:rPr>
        <w:t>name</w:t>
      </w:r>
      <w:r w:rsidR="00FC6ABA">
        <w:rPr>
          <w:w w:val="100"/>
        </w:rPr>
        <w:t>] on [</w:t>
      </w:r>
      <w:r w:rsidR="00FC6ABA">
        <w:rPr>
          <w:rStyle w:val="Substitute"/>
          <w:w w:val="100"/>
        </w:rPr>
        <w:t>date</w:t>
      </w:r>
      <w:r w:rsidR="00FC6ABA">
        <w:rPr>
          <w:w w:val="100"/>
        </w:rPr>
        <w:t>], and did you cease to live together as spouses on or about [</w:t>
      </w:r>
      <w:r w:rsidR="00FC6ABA">
        <w:rPr>
          <w:rStyle w:val="Substitute"/>
          <w:w w:val="100"/>
        </w:rPr>
        <w:t>date</w:t>
      </w:r>
      <w:r w:rsidR="00FC6ABA">
        <w:rPr>
          <w:w w:val="100"/>
        </w:rPr>
        <w:t>]?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Has your marriage to [</w:t>
      </w:r>
      <w:r w:rsidR="00FC6ABA">
        <w:rPr>
          <w:rStyle w:val="Substitute"/>
          <w:w w:val="100"/>
        </w:rPr>
        <w:t>name</w:t>
      </w:r>
      <w:r w:rsidR="00FC6ABA">
        <w:rPr>
          <w:w w:val="100"/>
        </w:rPr>
        <w:t>] become insupportable because of a discord or conflict of personalities that destroys the legitimate ends of the marriage relationship?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Is there any reasonable expectation of reconciliation?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A260A1">
        <w:rPr>
          <w:w w:val="100"/>
        </w:rPr>
        <w:t xml:space="preserve"> </w:t>
      </w:r>
      <w:r w:rsidR="00FC6ABA">
        <w:rPr>
          <w:w w:val="100"/>
        </w:rPr>
        <w:t>[Was/Were] there [</w:t>
      </w:r>
      <w:r w:rsidR="00FC6ABA">
        <w:rPr>
          <w:rStyle w:val="Substitute"/>
          <w:w w:val="100"/>
        </w:rPr>
        <w:t>number</w:t>
      </w:r>
      <w:r w:rsidR="00FC6ABA">
        <w:rPr>
          <w:w w:val="100"/>
        </w:rPr>
        <w:t>] child[ren] born during this marriage?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A260A1">
        <w:rPr>
          <w:w w:val="100"/>
        </w:rPr>
        <w:t xml:space="preserve"> </w:t>
      </w:r>
      <w:r w:rsidR="00FC6ABA">
        <w:rPr>
          <w:w w:val="100"/>
        </w:rPr>
        <w:t>[Is/Are] [that/those] child[ren] [</w:t>
      </w:r>
      <w:r w:rsidR="00FC6ABA">
        <w:rPr>
          <w:rStyle w:val="Substitute"/>
          <w:w w:val="100"/>
        </w:rPr>
        <w:t>name</w:t>
      </w:r>
      <w:r w:rsidR="00FC6ABA">
        <w:rPr>
          <w:w w:val="100"/>
        </w:rPr>
        <w:t>], age [</w:t>
      </w:r>
      <w:r w:rsidR="00FC6ABA">
        <w:rPr>
          <w:rStyle w:val="Substitute"/>
          <w:w w:val="100"/>
        </w:rPr>
        <w:t>age</w:t>
      </w:r>
      <w:r w:rsidR="00FC6ABA">
        <w:rPr>
          <w:w w:val="100"/>
        </w:rPr>
        <w:t>] [</w:t>
      </w:r>
      <w:r w:rsidR="00FC6ABA">
        <w:rPr>
          <w:rStyle w:val="Substitute"/>
          <w:w w:val="100"/>
        </w:rPr>
        <w:t>continue as applicable:</w:t>
      </w:r>
      <w:r w:rsidR="00FC6ABA">
        <w:rPr>
          <w:w w:val="100"/>
        </w:rPr>
        <w:t xml:space="preserve"> , and [</w:t>
      </w:r>
      <w:r w:rsidR="00FC6ABA">
        <w:rPr>
          <w:rStyle w:val="Substitute"/>
          <w:w w:val="100"/>
        </w:rPr>
        <w:t>name</w:t>
      </w:r>
      <w:r w:rsidR="00FC6ABA">
        <w:rPr>
          <w:w w:val="100"/>
        </w:rPr>
        <w:t>], age [</w:t>
      </w:r>
      <w:r w:rsidR="00FC6ABA">
        <w:rPr>
          <w:rStyle w:val="Substitute"/>
          <w:w w:val="100"/>
        </w:rPr>
        <w:t>age</w:t>
      </w:r>
      <w:r w:rsidR="00FC6ABA">
        <w:rPr>
          <w:w w:val="100"/>
        </w:rPr>
        <w:t>]]?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Were any children adopted?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A260A1">
        <w:rPr>
          <w:w w:val="100"/>
        </w:rPr>
        <w:t xml:space="preserve"> </w:t>
      </w:r>
      <w:r w:rsidR="00FC6ABA">
        <w:rPr>
          <w:w w:val="100"/>
        </w:rPr>
        <w:t>[Is your wife/Are you] expecting a child at this time?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Were there any court-ordered conservatorships, guardianships, or other court-ordered relationships affecting [this/these] child[ren] before this divorce proceeding?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A260A1">
        <w:rPr>
          <w:w w:val="100"/>
        </w:rPr>
        <w:t xml:space="preserve"> </w:t>
      </w:r>
      <w:r w:rsidR="00FC6ABA">
        <w:rPr>
          <w:w w:val="100"/>
        </w:rPr>
        <w:t>[Does/Do] the child[ren] own any property?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Are you and your [husband/wife] presenting a proposed final parenting plan to the court that is contained in your proposed final decree of divorce?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>Do you think that the proposed parenting plan is in the best interest of the child[ren], and do you ask the court to approve that proposed parenting plan?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 xml:space="preserve">Have you and your [husband/wife] </w:t>
      </w:r>
      <w:r w:rsidR="001E310E">
        <w:rPr>
          <w:w w:val="100"/>
        </w:rPr>
        <w:t>made</w:t>
      </w:r>
      <w:r w:rsidR="00FC6ABA">
        <w:rPr>
          <w:w w:val="100"/>
        </w:rPr>
        <w:t xml:space="preserve"> an agreement concerning the division of your property and debts</w:t>
      </w:r>
      <w:r w:rsidR="001E310E">
        <w:rPr>
          <w:w w:val="100"/>
        </w:rPr>
        <w:t xml:space="preserve"> that is contained in your proposed final decree of divorce</w:t>
      </w:r>
      <w:r w:rsidR="00FC6ABA">
        <w:rPr>
          <w:w w:val="100"/>
        </w:rPr>
        <w:t>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FC6ABA">
        <w:rPr>
          <w:w w:val="100"/>
        </w:rPr>
        <w:t xml:space="preserve">Do you think that the agreement is </w:t>
      </w:r>
      <w:r w:rsidR="001E310E">
        <w:rPr>
          <w:w w:val="100"/>
        </w:rPr>
        <w:t>a just and right division of the community estate</w:t>
      </w:r>
      <w:r w:rsidR="00FC6ABA">
        <w:rPr>
          <w:w w:val="100"/>
        </w:rPr>
        <w:t>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t>Q:</w:t>
      </w:r>
      <w:r w:rsidR="00A260A1">
        <w:tab/>
      </w:r>
      <w:r w:rsidR="001E310E">
        <w:rPr>
          <w:w w:val="100"/>
        </w:rPr>
        <w:t>Are you familiar with your [husband/wife]’s signature? Does your [husband/wife]’s signature appear on the last page of your proposed final decree of divorce? Does your signature appear there too?</w:t>
      </w:r>
      <w:r w:rsidR="00FC6ABA">
        <w:rPr>
          <w:w w:val="100"/>
        </w:rPr>
        <w:t xml:space="preserve"> Do</w:t>
      </w:r>
      <w:r w:rsidR="001E310E">
        <w:rPr>
          <w:w w:val="100"/>
        </w:rPr>
        <w:t>es the proposed final decree of divorce</w:t>
      </w:r>
      <w:r w:rsidR="00FC6ABA">
        <w:rPr>
          <w:w w:val="100"/>
        </w:rPr>
        <w:t xml:space="preserve"> contain the agreements you and your [husband/wife]</w:t>
      </w:r>
      <w:r w:rsidR="001E310E">
        <w:rPr>
          <w:w w:val="100"/>
        </w:rPr>
        <w:t xml:space="preserve"> made</w:t>
      </w:r>
      <w:r w:rsidR="00FC6ABA">
        <w:rPr>
          <w:w w:val="100"/>
        </w:rPr>
        <w:t>?</w:t>
      </w:r>
    </w:p>
    <w:p w:rsidR="00FC6ABA" w:rsidRDefault="008F4888" w:rsidP="00A260A1">
      <w:pPr>
        <w:pStyle w:val="StepQuestion"/>
        <w:ind w:left="720" w:hanging="720"/>
        <w:rPr>
          <w:w w:val="100"/>
        </w:rPr>
      </w:pPr>
      <w:r>
        <w:lastRenderedPageBreak/>
        <w:t>Q:</w:t>
      </w:r>
      <w:r w:rsidR="00A260A1">
        <w:tab/>
      </w:r>
      <w:r w:rsidR="00FC6ABA">
        <w:rPr>
          <w:w w:val="100"/>
        </w:rPr>
        <w:t xml:space="preserve">Are you asking the court to grant you a divorce and approve all the agreements you </w:t>
      </w:r>
      <w:r w:rsidR="00AE00CA">
        <w:rPr>
          <w:w w:val="100"/>
        </w:rPr>
        <w:t>and your [husband/wife] made in the proposed final decree of divorce</w:t>
      </w:r>
      <w:r w:rsidR="00FC6ABA">
        <w:rPr>
          <w:w w:val="100"/>
        </w:rPr>
        <w:t>?</w:t>
      </w:r>
    </w:p>
    <w:p w:rsidR="00FC6ABA" w:rsidRDefault="00FC6ABA">
      <w:pPr>
        <w:pStyle w:val="Para"/>
        <w:rPr>
          <w:w w:val="100"/>
        </w:rPr>
      </w:pPr>
      <w:r>
        <w:rPr>
          <w:w w:val="100"/>
        </w:rPr>
        <w:t>THAT’S ALL I HAVE, YOUR HONOR.</w:t>
      </w:r>
    </w:p>
    <w:p w:rsidR="007F463F" w:rsidRDefault="007F463F" w:rsidP="00937698"/>
    <w:sectPr w:rsidR="007F463F" w:rsidSect="00FC6ABA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10A4" w:rsidRDefault="002710A4">
      <w:r>
        <w:separator/>
      </w:r>
    </w:p>
  </w:endnote>
  <w:endnote w:type="continuationSeparator" w:id="0">
    <w:p w:rsidR="002710A4" w:rsidRDefault="0027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10A4" w:rsidRDefault="002710A4">
      <w:r>
        <w:separator/>
      </w:r>
    </w:p>
  </w:footnote>
  <w:footnote w:type="continuationSeparator" w:id="0">
    <w:p w:rsidR="002710A4" w:rsidRDefault="00271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44305635">
    <w:abstractNumId w:val="8"/>
  </w:num>
  <w:num w:numId="2" w16cid:durableId="90317361">
    <w:abstractNumId w:val="8"/>
  </w:num>
  <w:num w:numId="3" w16cid:durableId="1543325058">
    <w:abstractNumId w:val="3"/>
  </w:num>
  <w:num w:numId="4" w16cid:durableId="1590651864">
    <w:abstractNumId w:val="3"/>
  </w:num>
  <w:num w:numId="5" w16cid:durableId="1848711423">
    <w:abstractNumId w:val="9"/>
  </w:num>
  <w:num w:numId="6" w16cid:durableId="2129661879">
    <w:abstractNumId w:val="9"/>
  </w:num>
  <w:num w:numId="7" w16cid:durableId="332030033">
    <w:abstractNumId w:val="7"/>
  </w:num>
  <w:num w:numId="8" w16cid:durableId="1855730446">
    <w:abstractNumId w:val="7"/>
  </w:num>
  <w:num w:numId="9" w16cid:durableId="826479520">
    <w:abstractNumId w:val="13"/>
  </w:num>
  <w:num w:numId="10" w16cid:durableId="898518421">
    <w:abstractNumId w:val="15"/>
  </w:num>
  <w:num w:numId="11" w16cid:durableId="2107538163">
    <w:abstractNumId w:val="8"/>
  </w:num>
  <w:num w:numId="12" w16cid:durableId="1404376970">
    <w:abstractNumId w:val="3"/>
  </w:num>
  <w:num w:numId="13" w16cid:durableId="2043552849">
    <w:abstractNumId w:val="9"/>
  </w:num>
  <w:num w:numId="14" w16cid:durableId="246813356">
    <w:abstractNumId w:val="7"/>
  </w:num>
  <w:num w:numId="15" w16cid:durableId="953949919">
    <w:abstractNumId w:val="6"/>
  </w:num>
  <w:num w:numId="16" w16cid:durableId="1939831827">
    <w:abstractNumId w:val="5"/>
  </w:num>
  <w:num w:numId="17" w16cid:durableId="1864124607">
    <w:abstractNumId w:val="4"/>
  </w:num>
  <w:num w:numId="18" w16cid:durableId="2106727596">
    <w:abstractNumId w:val="2"/>
  </w:num>
  <w:num w:numId="19" w16cid:durableId="1070273305">
    <w:abstractNumId w:val="1"/>
  </w:num>
  <w:num w:numId="20" w16cid:durableId="1762944197">
    <w:abstractNumId w:val="0"/>
  </w:num>
  <w:num w:numId="21" w16cid:durableId="1385910557">
    <w:abstractNumId w:val="11"/>
  </w:num>
  <w:num w:numId="22" w16cid:durableId="1234318937">
    <w:abstractNumId w:val="12"/>
  </w:num>
  <w:num w:numId="23" w16cid:durableId="1378118151">
    <w:abstractNumId w:val="14"/>
  </w:num>
  <w:num w:numId="24" w16cid:durableId="1360813508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23-7.docx"/>
    <w:docVar w:name="TBBStampDate" w:val="03-20-2026"/>
    <w:docVar w:name="TBBVer" w:val="docx"/>
    <w:docVar w:name="TBBYear" w:val="2026"/>
  </w:docVars>
  <w:rsids>
    <w:rsidRoot w:val="00FC6ABA"/>
    <w:rsid w:val="00006704"/>
    <w:rsid w:val="00035105"/>
    <w:rsid w:val="00055419"/>
    <w:rsid w:val="00067267"/>
    <w:rsid w:val="00075517"/>
    <w:rsid w:val="000A5288"/>
    <w:rsid w:val="000A6DC7"/>
    <w:rsid w:val="000B0F31"/>
    <w:rsid w:val="000B259E"/>
    <w:rsid w:val="000D0833"/>
    <w:rsid w:val="000D5936"/>
    <w:rsid w:val="000D7650"/>
    <w:rsid w:val="00103258"/>
    <w:rsid w:val="00124EC7"/>
    <w:rsid w:val="001357DF"/>
    <w:rsid w:val="00164214"/>
    <w:rsid w:val="00167635"/>
    <w:rsid w:val="001B4977"/>
    <w:rsid w:val="001C7034"/>
    <w:rsid w:val="001D113B"/>
    <w:rsid w:val="001E310E"/>
    <w:rsid w:val="00212AD4"/>
    <w:rsid w:val="00220537"/>
    <w:rsid w:val="00221D27"/>
    <w:rsid w:val="002710A4"/>
    <w:rsid w:val="002733D1"/>
    <w:rsid w:val="002A22C6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1629F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5339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06B5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1D64"/>
    <w:rsid w:val="006161C4"/>
    <w:rsid w:val="006213A8"/>
    <w:rsid w:val="00630A0B"/>
    <w:rsid w:val="006546C9"/>
    <w:rsid w:val="00662FDF"/>
    <w:rsid w:val="00676127"/>
    <w:rsid w:val="00680E59"/>
    <w:rsid w:val="006858D2"/>
    <w:rsid w:val="006959A6"/>
    <w:rsid w:val="006C0869"/>
    <w:rsid w:val="006C1BBF"/>
    <w:rsid w:val="006C2810"/>
    <w:rsid w:val="006D14DF"/>
    <w:rsid w:val="0070594F"/>
    <w:rsid w:val="00746473"/>
    <w:rsid w:val="00755265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11FE"/>
    <w:rsid w:val="008222BD"/>
    <w:rsid w:val="00832078"/>
    <w:rsid w:val="00841D4E"/>
    <w:rsid w:val="008575EE"/>
    <w:rsid w:val="00877F53"/>
    <w:rsid w:val="008B3F1F"/>
    <w:rsid w:val="008D3F7D"/>
    <w:rsid w:val="008D602D"/>
    <w:rsid w:val="008F41A5"/>
    <w:rsid w:val="008F4888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260A1"/>
    <w:rsid w:val="00A34BDC"/>
    <w:rsid w:val="00A65A1C"/>
    <w:rsid w:val="00AA74A2"/>
    <w:rsid w:val="00AB3BCD"/>
    <w:rsid w:val="00AB70CC"/>
    <w:rsid w:val="00AE00CA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82946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1451"/>
    <w:rsid w:val="00DB22E2"/>
    <w:rsid w:val="00DB48F2"/>
    <w:rsid w:val="00DC4601"/>
    <w:rsid w:val="00DF64BF"/>
    <w:rsid w:val="00E04199"/>
    <w:rsid w:val="00E17361"/>
    <w:rsid w:val="00E7012A"/>
    <w:rsid w:val="00E8508F"/>
    <w:rsid w:val="00E90259"/>
    <w:rsid w:val="00E95688"/>
    <w:rsid w:val="00E961BB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C6ABA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99EC0-96C7-453C-8AD1-DB099657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C6AB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C6AB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C6AB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C6AB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C6AB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C6AB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C6AB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C6AB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C6AB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C6AB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C6AB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C6AB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C6ABA"/>
  </w:style>
  <w:style w:type="paragraph" w:styleId="TOC1">
    <w:name w:val="toc 1"/>
    <w:basedOn w:val="Normal"/>
    <w:next w:val="Normal"/>
    <w:autoRedefine/>
    <w:uiPriority w:val="2"/>
    <w:rsid w:val="00FC6AB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C6AB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C6AB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C6AB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C6AB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C6AB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C6AB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C6AB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C6AB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C6AB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C6ABA"/>
    <w:pPr>
      <w:numPr>
        <w:numId w:val="10"/>
      </w:numPr>
    </w:pPr>
  </w:style>
  <w:style w:type="paragraph" w:styleId="ListBullet">
    <w:name w:val="List Bullet"/>
    <w:basedOn w:val="BodyText"/>
    <w:uiPriority w:val="1"/>
    <w:rsid w:val="00FC6AB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C6AB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C6AB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C6AB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C6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C6AB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C6AB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C6AB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C6AB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C6ABA"/>
    <w:rPr>
      <w:sz w:val="20"/>
      <w:szCs w:val="20"/>
    </w:rPr>
  </w:style>
  <w:style w:type="paragraph" w:customStyle="1" w:styleId="Titlehidden">
    <w:name w:val="Title_hidden"/>
    <w:uiPriority w:val="99"/>
    <w:qFormat/>
    <w:rsid w:val="00FC6ABA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C6AB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C6AB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C6AB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C6AB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C6AB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C6AB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C6AB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C6AB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C6AB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C6AB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C6AB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C6AB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C6AB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C6AB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C6AB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C6AB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C6AB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C6AB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C6AB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C6A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C6A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C6A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C6AB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C6AB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C6AB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C6AB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C6AB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C6AB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C6AB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C6AB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C6ABA"/>
  </w:style>
  <w:style w:type="paragraph" w:customStyle="1" w:styleId="TitleBeforeSub">
    <w:name w:val="TitleBeforeSub"/>
    <w:uiPriority w:val="2"/>
    <w:qFormat/>
    <w:rsid w:val="00FC6AB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FC6AB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FC6AB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Question">
    <w:name w:val="StepQuestion"/>
    <w:uiPriority w:val="99"/>
    <w:rsid w:val="00FC6AB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FC6ABA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A260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260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6EA34B8-E642-4CB0-9E36-072E9FDB6B9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C25CD172-24C3-4CB0-9689-8FC45AA35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677E33-2C1F-4EBD-BDB4-DEDCA4615A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DD3665-3A84-4DD2-BC6C-B746BB9DBA5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4</cp:revision>
  <cp:lastPrinted>2016-05-13T20:10:00Z</cp:lastPrinted>
  <dcterms:created xsi:type="dcterms:W3CDTF">2022-01-13T18:55:00Z</dcterms:created>
  <dcterms:modified xsi:type="dcterms:W3CDTF">2026-03-20T13:24:00Z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13833200.0000000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