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54E1A" w14:textId="77777777" w:rsidR="00455CC5" w:rsidRDefault="00455CC5">
      <w:pPr>
        <w:pStyle w:val="Formhidden"/>
      </w:pPr>
      <w:r>
        <w:t>Form 4-4</w:t>
      </w:r>
    </w:p>
    <w:p w14:paraId="28E54E1B" w14:textId="77777777" w:rsidR="00455CC5" w:rsidRDefault="00455CC5" w:rsidP="00F2696B">
      <w:pPr>
        <w:pStyle w:val="UserInstructionjustifyhidden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28E54E1C" w14:textId="77777777" w:rsidR="00455CC5" w:rsidRPr="002307DB" w:rsidRDefault="002307DB" w:rsidP="002307DB">
      <w:pPr>
        <w:pStyle w:val="ParaFlushLeft"/>
        <w:rPr>
          <w:b/>
        </w:rPr>
      </w:pPr>
      <w:r w:rsidRPr="00847FD5">
        <w:rPr>
          <w:b/>
        </w:rPr>
        <w:t>NOTICE: THIS DOCUMENT</w:t>
      </w:r>
      <w:r w:rsidRPr="00847FD5">
        <w:rPr>
          <w:b/>
        </w:rPr>
        <w:br/>
        <w:t>CONTAINS SENSITIVE DATA</w:t>
      </w:r>
    </w:p>
    <w:p w14:paraId="28E54E1E" w14:textId="447B0213" w:rsidR="002307DB" w:rsidRDefault="00455CC5" w:rsidP="000C23EA">
      <w:pPr>
        <w:pStyle w:val="Captionhidden"/>
      </w:pPr>
      <w:r>
        <w:t>[Caption. See § 3 of the Introduction in volume 1 of this manual.]</w:t>
      </w:r>
    </w:p>
    <w:p w14:paraId="3FB11F81" w14:textId="77777777" w:rsidR="002C1065" w:rsidRDefault="00455CC5" w:rsidP="002C1065">
      <w:pPr>
        <w:pStyle w:val="Title"/>
      </w:pPr>
      <w:r>
        <w:t xml:space="preserve">Motion to Sign </w:t>
      </w:r>
      <w:r w:rsidR="002C1065">
        <w:t>Temporary Orders</w:t>
      </w:r>
    </w:p>
    <w:p w14:paraId="09125BFA" w14:textId="77777777" w:rsidR="002C1065" w:rsidRDefault="002C1065" w:rsidP="002C1065">
      <w:pPr>
        <w:pStyle w:val="Para"/>
        <w:rPr>
          <w:w w:val="100"/>
        </w:rPr>
      </w:pPr>
      <w:r>
        <w:rPr>
          <w:w w:val="100"/>
        </w:rPr>
        <w:t>This Motion to Sign Temporary Orders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moving the Court to sign the Temporary Orders in the form attached to this motion as Exhibit A.  Movant would respectfully show the following in support of this motion:</w:t>
      </w:r>
    </w:p>
    <w:p w14:paraId="205F3D92" w14:textId="2B408841" w:rsidR="002C1065" w:rsidRDefault="00E36845" w:rsidP="00E36845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</w:r>
      <w:r w:rsidR="002C1065">
        <w:rPr>
          <w:w w:val="100"/>
        </w:rPr>
        <w:t xml:space="preserve">On </w:t>
      </w:r>
      <w:bookmarkStart w:id="0" w:name="_Hlk156390961"/>
      <w:r w:rsidR="002C1065">
        <w:rPr>
          <w:w w:val="100"/>
        </w:rPr>
        <w:t>[</w:t>
      </w:r>
      <w:r w:rsidR="002C1065" w:rsidRPr="00052981">
        <w:rPr>
          <w:rStyle w:val="Substitute"/>
        </w:rPr>
        <w:t>date</w:t>
      </w:r>
      <w:r w:rsidR="002C1065">
        <w:rPr>
          <w:w w:val="100"/>
        </w:rPr>
        <w:t>]</w:t>
      </w:r>
      <w:bookmarkEnd w:id="0"/>
      <w:r w:rsidR="002C1065">
        <w:rPr>
          <w:w w:val="100"/>
        </w:rPr>
        <w:t>, a hearing was had on [Movant/Respondent]’s request for Temporary Orders.</w:t>
      </w:r>
    </w:p>
    <w:p w14:paraId="00C9C2EA" w14:textId="77777777" w:rsidR="002C1065" w:rsidRPr="004C4F90" w:rsidRDefault="002C1065" w:rsidP="002C1065">
      <w:pPr>
        <w:pStyle w:val="UserInstructioncenterhidden"/>
        <w:ind w:left="2160" w:right="2160"/>
      </w:pPr>
      <w:r>
        <w:t>Select one of the following.</w:t>
      </w:r>
    </w:p>
    <w:p w14:paraId="57473950" w14:textId="56F13619" w:rsidR="002C1065" w:rsidRDefault="002C1065" w:rsidP="00DD6E0D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2.</w:t>
      </w:r>
      <w:r w:rsidR="00DD6E0D">
        <w:rPr>
          <w:w w:val="100"/>
        </w:rPr>
        <w:tab/>
      </w:r>
      <w:r>
        <w:rPr>
          <w:w w:val="100"/>
        </w:rPr>
        <w:t>On [</w:t>
      </w:r>
      <w:r w:rsidRPr="00C80668">
        <w:rPr>
          <w:rStyle w:val="Substitute"/>
        </w:rPr>
        <w:t>date</w:t>
      </w:r>
      <w:r>
        <w:rPr>
          <w:w w:val="100"/>
        </w:rPr>
        <w:t>], Temporary Orders were rendered. [</w:t>
      </w:r>
      <w:r w:rsidRPr="00052981">
        <w:rPr>
          <w:rStyle w:val="Substitute"/>
        </w:rPr>
        <w:t>Include if applicable</w:t>
      </w:r>
      <w:r>
        <w:rPr>
          <w:b/>
          <w:bCs/>
          <w:w w:val="100"/>
        </w:rPr>
        <w:t xml:space="preserve">: </w:t>
      </w:r>
      <w:r>
        <w:rPr>
          <w:w w:val="100"/>
        </w:rPr>
        <w:t>A true and correct copy of the rendition is attached hereto, labeled as Exhibit B and incorporated by reference herein as if copied verbatim.]</w:t>
      </w:r>
    </w:p>
    <w:p w14:paraId="1280A521" w14:textId="01AA4CD8" w:rsidR="002C1065" w:rsidRPr="004C4F90" w:rsidRDefault="002C1065" w:rsidP="002C1065">
      <w:pPr>
        <w:pStyle w:val="UserInstructioncenterhidden"/>
        <w:ind w:left="2160" w:right="2160"/>
      </w:pPr>
      <w:r>
        <w:t>Or</w:t>
      </w:r>
    </w:p>
    <w:p w14:paraId="476FA93E" w14:textId="61A6CC1C" w:rsidR="002C1065" w:rsidRDefault="002C1065" w:rsidP="00DD6E0D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2.</w:t>
      </w:r>
      <w:r w:rsidR="00DD6E0D">
        <w:rPr>
          <w:w w:val="100"/>
        </w:rPr>
        <w:tab/>
      </w:r>
      <w:r>
        <w:rPr>
          <w:w w:val="100"/>
        </w:rPr>
        <w:t>On [</w:t>
      </w:r>
      <w:r w:rsidRPr="00C80668">
        <w:rPr>
          <w:rStyle w:val="Substitute"/>
        </w:rPr>
        <w:t>date</w:t>
      </w:r>
      <w:r>
        <w:rPr>
          <w:w w:val="100"/>
        </w:rPr>
        <w:t>], the parties attended mediation. A true and correct copy of the mediated settlement agreement is attached hereto, labeled as Exhibit B and incorporated by reference herein as if copied verbatim.</w:t>
      </w:r>
    </w:p>
    <w:p w14:paraId="21BC823F" w14:textId="77777777" w:rsidR="002C1065" w:rsidRPr="004C4F90" w:rsidRDefault="002C1065" w:rsidP="002C1065">
      <w:pPr>
        <w:pStyle w:val="UserInstructioncenterhidden"/>
        <w:ind w:left="2160" w:right="2160"/>
      </w:pPr>
      <w:r w:rsidRPr="002C1065">
        <w:t xml:space="preserve">Continue </w:t>
      </w:r>
      <w:r>
        <w:t xml:space="preserve">with the following. </w:t>
      </w:r>
    </w:p>
    <w:p w14:paraId="57DD72BE" w14:textId="0DC22F51" w:rsidR="002C1065" w:rsidRDefault="002C1065" w:rsidP="00275570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3.</w:t>
      </w:r>
      <w:r w:rsidR="00275570">
        <w:rPr>
          <w:w w:val="100"/>
        </w:rPr>
        <w:tab/>
      </w:r>
      <w:r>
        <w:rPr>
          <w:w w:val="100"/>
        </w:rPr>
        <w:t>Movant’s attorney prepared proposed Temporary Orders and sent them to Respondent’s attorney on [</w:t>
      </w:r>
      <w:r w:rsidRPr="00C80668">
        <w:rPr>
          <w:rStyle w:val="Substitute"/>
        </w:rPr>
        <w:t>date</w:t>
      </w:r>
      <w:r>
        <w:rPr>
          <w:w w:val="100"/>
        </w:rPr>
        <w:t>].</w:t>
      </w:r>
    </w:p>
    <w:p w14:paraId="6587C447" w14:textId="77777777" w:rsidR="002C1065" w:rsidRPr="004C4F90" w:rsidRDefault="002C1065" w:rsidP="002C1065">
      <w:pPr>
        <w:pStyle w:val="UserInstructioncenterhidden"/>
        <w:ind w:left="2160" w:right="2160"/>
      </w:pPr>
      <w:r>
        <w:t xml:space="preserve">Select one of the following. </w:t>
      </w:r>
    </w:p>
    <w:p w14:paraId="2481CF28" w14:textId="08A9F1AD" w:rsidR="002C1065" w:rsidRDefault="002C1065" w:rsidP="008B7AA1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4.</w:t>
      </w:r>
      <w:r w:rsidR="000E630E">
        <w:rPr>
          <w:w w:val="100"/>
        </w:rPr>
        <w:tab/>
      </w:r>
      <w:r>
        <w:rPr>
          <w:w w:val="100"/>
        </w:rPr>
        <w:t xml:space="preserve">To date, Respondent has not provided any proposed changes or signatures to the </w:t>
      </w:r>
      <w:r>
        <w:rPr>
          <w:w w:val="100"/>
        </w:rPr>
        <w:lastRenderedPageBreak/>
        <w:t>proposed Temporary Orders.</w:t>
      </w:r>
    </w:p>
    <w:p w14:paraId="4BC798CD" w14:textId="77777777" w:rsidR="002C1065" w:rsidRPr="004C4F90" w:rsidRDefault="002C1065" w:rsidP="002C1065">
      <w:pPr>
        <w:pStyle w:val="UserInstructioncenterhidden"/>
        <w:ind w:left="2160" w:right="2160"/>
      </w:pPr>
      <w:r>
        <w:t>Or</w:t>
      </w:r>
    </w:p>
    <w:p w14:paraId="2A0A97FE" w14:textId="77777777" w:rsidR="002C1065" w:rsidRDefault="002C1065" w:rsidP="008B7AA1">
      <w:pPr>
        <w:pStyle w:val="Para"/>
        <w:tabs>
          <w:tab w:val="clear" w:pos="9000"/>
        </w:tabs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 xml:space="preserve">Respondent has provided proposed changes to which Movant disagrees. </w:t>
      </w:r>
    </w:p>
    <w:p w14:paraId="7375B3A7" w14:textId="77777777" w:rsidR="002C1065" w:rsidRPr="004C4F90" w:rsidRDefault="002C1065" w:rsidP="002C1065">
      <w:pPr>
        <w:pStyle w:val="UserInstructioncenterhidden"/>
        <w:ind w:left="2160" w:right="2160"/>
      </w:pPr>
      <w:r w:rsidRPr="002C1065">
        <w:t xml:space="preserve">Continue </w:t>
      </w:r>
      <w:r>
        <w:t xml:space="preserve">with the following. </w:t>
      </w:r>
    </w:p>
    <w:p w14:paraId="0579F958" w14:textId="34C962DB" w:rsidR="002C1065" w:rsidRPr="0055068F" w:rsidRDefault="002C1065" w:rsidP="00F2696B">
      <w:pPr>
        <w:pStyle w:val="Para"/>
        <w:tabs>
          <w:tab w:val="clear" w:pos="9000"/>
        </w:tabs>
        <w:jc w:val="both"/>
      </w:pPr>
      <w:r>
        <w:t>5.</w:t>
      </w:r>
      <w:r w:rsidR="000E630E">
        <w:tab/>
      </w:r>
      <w:r>
        <w:t xml:space="preserve">Movant </w:t>
      </w:r>
      <w:r w:rsidRPr="0055068F">
        <w:t xml:space="preserve">believes that the proposed </w:t>
      </w:r>
      <w:r w:rsidRPr="00052981">
        <w:rPr>
          <w:iCs/>
        </w:rPr>
        <w:t>Temporary Orders</w:t>
      </w:r>
      <w:r>
        <w:rPr>
          <w:i/>
        </w:rPr>
        <w:t xml:space="preserve"> </w:t>
      </w:r>
      <w:r w:rsidRPr="0055068F">
        <w:t xml:space="preserve">attached hereto as Exhibit A conforms with the terms </w:t>
      </w:r>
      <w:r>
        <w:t>of the</w:t>
      </w:r>
      <w:r w:rsidRPr="00581CE7">
        <w:t xml:space="preserve"> </w:t>
      </w:r>
      <w:r>
        <w:t>[</w:t>
      </w:r>
      <w:r>
        <w:rPr>
          <w:w w:val="100"/>
        </w:rPr>
        <w:t xml:space="preserve">rendition/mediated settlement agreement] </w:t>
      </w:r>
      <w:r>
        <w:t xml:space="preserve">dated </w:t>
      </w:r>
      <w:r>
        <w:rPr>
          <w:w w:val="100"/>
        </w:rPr>
        <w:t>[</w:t>
      </w:r>
      <w:r w:rsidRPr="00C80668">
        <w:rPr>
          <w:rStyle w:val="Substitute"/>
        </w:rPr>
        <w:t>date</w:t>
      </w:r>
      <w:r>
        <w:rPr>
          <w:w w:val="100"/>
        </w:rPr>
        <w:t>]</w:t>
      </w:r>
      <w:r w:rsidRPr="0055068F">
        <w:rPr>
          <w:iCs/>
        </w:rPr>
        <w:t xml:space="preserve">, </w:t>
      </w:r>
      <w:r w:rsidRPr="0055068F">
        <w:t xml:space="preserve">and </w:t>
      </w:r>
      <w:r>
        <w:t xml:space="preserve">Movant requests that the Court sign the Temporary Orders </w:t>
      </w:r>
      <w:r w:rsidRPr="0055068F">
        <w:t>in the form attached hereto as Exhibit A.</w:t>
      </w:r>
    </w:p>
    <w:p w14:paraId="28E54E20" w14:textId="335F5932" w:rsidR="00455CC5" w:rsidRPr="004C5FEE" w:rsidRDefault="002C1065" w:rsidP="004C5FEE">
      <w:pPr>
        <w:pStyle w:val="Title"/>
        <w:ind w:firstLine="720"/>
        <w:jc w:val="left"/>
        <w:rPr>
          <w:b w:val="0"/>
          <w:bCs w:val="0"/>
          <w:sz w:val="24"/>
        </w:rPr>
      </w:pPr>
      <w:r w:rsidRPr="004C5FEE">
        <w:rPr>
          <w:b w:val="0"/>
          <w:bCs w:val="0"/>
          <w:sz w:val="24"/>
        </w:rPr>
        <w:t>Movant, [</w:t>
      </w:r>
      <w:r w:rsidRPr="004C5FEE">
        <w:rPr>
          <w:rStyle w:val="Substitute"/>
          <w:b/>
          <w:bCs/>
        </w:rPr>
        <w:t>name of movant</w:t>
      </w:r>
      <w:r w:rsidRPr="004C5FEE">
        <w:rPr>
          <w:b w:val="0"/>
          <w:bCs w:val="0"/>
          <w:sz w:val="24"/>
        </w:rPr>
        <w:t>], prays that the Court sign the Temporary Orders</w:t>
      </w:r>
      <w:r w:rsidRPr="004C5FEE">
        <w:rPr>
          <w:b w:val="0"/>
          <w:bCs w:val="0"/>
          <w:i/>
          <w:iCs/>
          <w:sz w:val="24"/>
        </w:rPr>
        <w:t xml:space="preserve"> </w:t>
      </w:r>
      <w:r w:rsidRPr="004C5FEE">
        <w:rPr>
          <w:b w:val="0"/>
          <w:bCs w:val="0"/>
          <w:sz w:val="24"/>
        </w:rPr>
        <w:t>in the form attached to this motion, grant the relief requested in this motion, and grant all other relief to which Movant is justly entitled</w:t>
      </w:r>
      <w:r w:rsidR="00455CC5" w:rsidRPr="004C5FEE">
        <w:rPr>
          <w:b w:val="0"/>
          <w:bCs w:val="0"/>
          <w:sz w:val="24"/>
        </w:rPr>
        <w:t>.</w:t>
      </w:r>
    </w:p>
    <w:p w14:paraId="28E54E21" w14:textId="77777777" w:rsidR="00455CC5" w:rsidRDefault="00455CC5">
      <w:pPr>
        <w:pStyle w:val="SignBlock"/>
      </w:pPr>
      <w:r>
        <w:tab/>
      </w:r>
    </w:p>
    <w:p w14:paraId="28E54E22" w14:textId="77777777" w:rsidR="00455CC5" w:rsidRDefault="00455CC5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28E54E23" w14:textId="77777777" w:rsidR="00455CC5" w:rsidRDefault="00455CC5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28E54E24" w14:textId="77777777" w:rsidR="00455CC5" w:rsidRDefault="00455CC5">
      <w:pPr>
        <w:pStyle w:val="SignItem"/>
      </w:pPr>
      <w:r>
        <w:t>State Bar No.:</w:t>
      </w:r>
    </w:p>
    <w:p w14:paraId="28E54E25" w14:textId="5431797F" w:rsidR="00455CC5" w:rsidRDefault="00455CC5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28E54E26" w14:textId="77777777" w:rsidR="00455CC5" w:rsidRDefault="00455CC5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28E54E27" w14:textId="77777777" w:rsidR="00455CC5" w:rsidRDefault="00455CC5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28E54E28" w14:textId="77777777" w:rsidR="00455CC5" w:rsidRDefault="00455CC5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7D75736" w14:textId="77777777" w:rsidR="007860C1" w:rsidRDefault="007860C1" w:rsidP="007860C1">
      <w:pPr>
        <w:pStyle w:val="UserInstructioncenterhidden"/>
        <w:ind w:left="2160" w:right="2160"/>
      </w:pPr>
      <w:r>
        <w:t>For certificate of service, see form 21-11.</w:t>
      </w:r>
    </w:p>
    <w:p w14:paraId="28E54E35" w14:textId="68F91CEB" w:rsidR="007F463F" w:rsidRDefault="007F463F" w:rsidP="007860C1">
      <w:pPr>
        <w:pStyle w:val="Heading"/>
        <w:jc w:val="center"/>
      </w:pPr>
    </w:p>
    <w:sectPr w:rsidR="007F463F" w:rsidSect="00505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C6AFE" w14:textId="77777777" w:rsidR="008E1B37" w:rsidRDefault="008E1B37">
      <w:r>
        <w:separator/>
      </w:r>
    </w:p>
  </w:endnote>
  <w:endnote w:type="continuationSeparator" w:id="0">
    <w:p w14:paraId="795A39CA" w14:textId="77777777" w:rsidR="008E1B37" w:rsidRDefault="008E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E12BE" w14:textId="77777777" w:rsidR="008E1B37" w:rsidRDefault="008E1B37">
      <w:r>
        <w:separator/>
      </w:r>
    </w:p>
  </w:footnote>
  <w:footnote w:type="continuationSeparator" w:id="0">
    <w:p w14:paraId="397461A6" w14:textId="77777777" w:rsidR="008E1B37" w:rsidRDefault="008E1B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3FA310EB"/>
    <w:multiLevelType w:val="hybridMultilevel"/>
    <w:tmpl w:val="358C9858"/>
    <w:lvl w:ilvl="0" w:tplc="731086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93097832">
    <w:abstractNumId w:val="8"/>
  </w:num>
  <w:num w:numId="2" w16cid:durableId="1432578984">
    <w:abstractNumId w:val="8"/>
  </w:num>
  <w:num w:numId="3" w16cid:durableId="961300987">
    <w:abstractNumId w:val="3"/>
  </w:num>
  <w:num w:numId="4" w16cid:durableId="1266621103">
    <w:abstractNumId w:val="3"/>
  </w:num>
  <w:num w:numId="5" w16cid:durableId="1598903759">
    <w:abstractNumId w:val="9"/>
  </w:num>
  <w:num w:numId="6" w16cid:durableId="71582293">
    <w:abstractNumId w:val="9"/>
  </w:num>
  <w:num w:numId="7" w16cid:durableId="161820075">
    <w:abstractNumId w:val="7"/>
  </w:num>
  <w:num w:numId="8" w16cid:durableId="1048261275">
    <w:abstractNumId w:val="7"/>
  </w:num>
  <w:num w:numId="9" w16cid:durableId="122120400">
    <w:abstractNumId w:val="13"/>
  </w:num>
  <w:num w:numId="10" w16cid:durableId="1633288465">
    <w:abstractNumId w:val="16"/>
  </w:num>
  <w:num w:numId="11" w16cid:durableId="1493913388">
    <w:abstractNumId w:val="8"/>
  </w:num>
  <w:num w:numId="12" w16cid:durableId="2052266063">
    <w:abstractNumId w:val="3"/>
  </w:num>
  <w:num w:numId="13" w16cid:durableId="1394353157">
    <w:abstractNumId w:val="9"/>
  </w:num>
  <w:num w:numId="14" w16cid:durableId="865485107">
    <w:abstractNumId w:val="7"/>
  </w:num>
  <w:num w:numId="15" w16cid:durableId="792679104">
    <w:abstractNumId w:val="6"/>
  </w:num>
  <w:num w:numId="16" w16cid:durableId="1995865908">
    <w:abstractNumId w:val="5"/>
  </w:num>
  <w:num w:numId="17" w16cid:durableId="779035641">
    <w:abstractNumId w:val="4"/>
  </w:num>
  <w:num w:numId="18" w16cid:durableId="684527077">
    <w:abstractNumId w:val="2"/>
  </w:num>
  <w:num w:numId="19" w16cid:durableId="971911177">
    <w:abstractNumId w:val="1"/>
  </w:num>
  <w:num w:numId="20" w16cid:durableId="1325471960">
    <w:abstractNumId w:val="0"/>
  </w:num>
  <w:num w:numId="21" w16cid:durableId="958337874">
    <w:abstractNumId w:val="11"/>
  </w:num>
  <w:num w:numId="22" w16cid:durableId="865875355">
    <w:abstractNumId w:val="12"/>
  </w:num>
  <w:num w:numId="23" w16cid:durableId="776751315">
    <w:abstractNumId w:val="15"/>
  </w:num>
  <w:num w:numId="24" w16cid:durableId="386220797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352730671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6" w16cid:durableId="20494083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4-4.docx"/>
    <w:docVar w:name="TBBStampDate" w:val="03-20-2026"/>
    <w:docVar w:name="TBBVer" w:val="docx"/>
    <w:docVar w:name="TBBYear" w:val="2026"/>
  </w:docVars>
  <w:rsids>
    <w:rsidRoot w:val="00455CC5"/>
    <w:rsid w:val="00006704"/>
    <w:rsid w:val="00010D3E"/>
    <w:rsid w:val="00035105"/>
    <w:rsid w:val="00055419"/>
    <w:rsid w:val="00075517"/>
    <w:rsid w:val="000A5288"/>
    <w:rsid w:val="000A6DC7"/>
    <w:rsid w:val="000B0F31"/>
    <w:rsid w:val="000B259E"/>
    <w:rsid w:val="000C23EA"/>
    <w:rsid w:val="000D0833"/>
    <w:rsid w:val="000D5936"/>
    <w:rsid w:val="000E630E"/>
    <w:rsid w:val="00103258"/>
    <w:rsid w:val="00124EC7"/>
    <w:rsid w:val="001357DF"/>
    <w:rsid w:val="0014734D"/>
    <w:rsid w:val="00167635"/>
    <w:rsid w:val="001B4977"/>
    <w:rsid w:val="001C7034"/>
    <w:rsid w:val="001D113B"/>
    <w:rsid w:val="00212AD4"/>
    <w:rsid w:val="00220537"/>
    <w:rsid w:val="00221D27"/>
    <w:rsid w:val="002307DB"/>
    <w:rsid w:val="002733D1"/>
    <w:rsid w:val="00275570"/>
    <w:rsid w:val="002C1065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24954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4090D"/>
    <w:rsid w:val="00455CC5"/>
    <w:rsid w:val="0046632A"/>
    <w:rsid w:val="004A1988"/>
    <w:rsid w:val="004C5FEE"/>
    <w:rsid w:val="004C7340"/>
    <w:rsid w:val="004D59C8"/>
    <w:rsid w:val="004D7E2D"/>
    <w:rsid w:val="004E343B"/>
    <w:rsid w:val="004F6E30"/>
    <w:rsid w:val="005038A4"/>
    <w:rsid w:val="00505B0D"/>
    <w:rsid w:val="005140F1"/>
    <w:rsid w:val="0054029D"/>
    <w:rsid w:val="00551332"/>
    <w:rsid w:val="00562AB8"/>
    <w:rsid w:val="0056511D"/>
    <w:rsid w:val="00570333"/>
    <w:rsid w:val="00574113"/>
    <w:rsid w:val="00582F0A"/>
    <w:rsid w:val="00585A46"/>
    <w:rsid w:val="005906DA"/>
    <w:rsid w:val="005967D5"/>
    <w:rsid w:val="005A5236"/>
    <w:rsid w:val="005B3021"/>
    <w:rsid w:val="005B4AE9"/>
    <w:rsid w:val="005B683D"/>
    <w:rsid w:val="005C0E95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860C1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1B80"/>
    <w:rsid w:val="00832078"/>
    <w:rsid w:val="00846EF6"/>
    <w:rsid w:val="008575EE"/>
    <w:rsid w:val="00877F53"/>
    <w:rsid w:val="008B3F1F"/>
    <w:rsid w:val="008B7AA1"/>
    <w:rsid w:val="008C295F"/>
    <w:rsid w:val="008D1C8A"/>
    <w:rsid w:val="008D3F7D"/>
    <w:rsid w:val="008D602D"/>
    <w:rsid w:val="008E1B37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D5888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AE7BE6"/>
    <w:rsid w:val="00B12519"/>
    <w:rsid w:val="00B157A8"/>
    <w:rsid w:val="00B15C0D"/>
    <w:rsid w:val="00B17021"/>
    <w:rsid w:val="00B53927"/>
    <w:rsid w:val="00B62242"/>
    <w:rsid w:val="00B87352"/>
    <w:rsid w:val="00BA13C4"/>
    <w:rsid w:val="00BC55F9"/>
    <w:rsid w:val="00BD3C3F"/>
    <w:rsid w:val="00BE2E17"/>
    <w:rsid w:val="00BF340F"/>
    <w:rsid w:val="00C04F3D"/>
    <w:rsid w:val="00C1069F"/>
    <w:rsid w:val="00C16AEA"/>
    <w:rsid w:val="00C445FE"/>
    <w:rsid w:val="00C53FF7"/>
    <w:rsid w:val="00C814DB"/>
    <w:rsid w:val="00CA5BD5"/>
    <w:rsid w:val="00CB155D"/>
    <w:rsid w:val="00CC5C2E"/>
    <w:rsid w:val="00CD150A"/>
    <w:rsid w:val="00CE345A"/>
    <w:rsid w:val="00CF7073"/>
    <w:rsid w:val="00D15388"/>
    <w:rsid w:val="00D25F76"/>
    <w:rsid w:val="00D2766B"/>
    <w:rsid w:val="00D35A20"/>
    <w:rsid w:val="00D429C8"/>
    <w:rsid w:val="00D47494"/>
    <w:rsid w:val="00D562D6"/>
    <w:rsid w:val="00D86585"/>
    <w:rsid w:val="00D93A2E"/>
    <w:rsid w:val="00D94635"/>
    <w:rsid w:val="00D957EF"/>
    <w:rsid w:val="00D96BD5"/>
    <w:rsid w:val="00D96D86"/>
    <w:rsid w:val="00DA05D8"/>
    <w:rsid w:val="00DB22E2"/>
    <w:rsid w:val="00DB48F2"/>
    <w:rsid w:val="00DC4601"/>
    <w:rsid w:val="00DD6E0D"/>
    <w:rsid w:val="00DF64BF"/>
    <w:rsid w:val="00E17361"/>
    <w:rsid w:val="00E36845"/>
    <w:rsid w:val="00E646C4"/>
    <w:rsid w:val="00E7012A"/>
    <w:rsid w:val="00E8508F"/>
    <w:rsid w:val="00E90259"/>
    <w:rsid w:val="00E95688"/>
    <w:rsid w:val="00EA2E36"/>
    <w:rsid w:val="00EB7B83"/>
    <w:rsid w:val="00EF0713"/>
    <w:rsid w:val="00EF3BC1"/>
    <w:rsid w:val="00EF7B3E"/>
    <w:rsid w:val="00F1261B"/>
    <w:rsid w:val="00F22B3D"/>
    <w:rsid w:val="00F2696B"/>
    <w:rsid w:val="00F6777D"/>
    <w:rsid w:val="00F72310"/>
    <w:rsid w:val="00F758FB"/>
    <w:rsid w:val="00F75F04"/>
    <w:rsid w:val="00F91D63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54E1A"/>
  <w15:chartTrackingRefBased/>
  <w15:docId w15:val="{F9F03E70-3BB7-4AB6-BB11-4E286B902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55CC5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55CC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55CC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55CC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55CC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55CC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55CC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55CC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55CC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55CC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55CC5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55CC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55CC5"/>
  </w:style>
  <w:style w:type="paragraph" w:styleId="TOC1">
    <w:name w:val="toc 1"/>
    <w:basedOn w:val="Normal"/>
    <w:next w:val="Normal"/>
    <w:autoRedefine/>
    <w:uiPriority w:val="2"/>
    <w:rsid w:val="00455CC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55CC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55CC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55CC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55CC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55CC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55CC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55CC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55CC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55CC5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55CC5"/>
    <w:pPr>
      <w:numPr>
        <w:numId w:val="10"/>
      </w:numPr>
    </w:pPr>
  </w:style>
  <w:style w:type="paragraph" w:styleId="ListBullet">
    <w:name w:val="List Bullet"/>
    <w:basedOn w:val="BodyText"/>
    <w:uiPriority w:val="1"/>
    <w:rsid w:val="00455CC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55CC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55CC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55CC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55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55CC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55CC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55CC5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55CC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55CC5"/>
    <w:rPr>
      <w:sz w:val="20"/>
      <w:szCs w:val="20"/>
    </w:rPr>
  </w:style>
  <w:style w:type="paragraph" w:customStyle="1" w:styleId="Titlehidden">
    <w:name w:val="Title_hidden"/>
    <w:uiPriority w:val="99"/>
    <w:qFormat/>
    <w:rsid w:val="00455CC5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55CC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55CC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55CC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55CC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55CC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55CC5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55CC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55CC5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55CC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55CC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55CC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55CC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55CC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55CC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55CC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55CC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55CC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55CC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55CC5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55CC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55CC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55CC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55CC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55CC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55CC5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55CC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55CC5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55CC5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55CC5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55CC5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55CC5"/>
  </w:style>
  <w:style w:type="paragraph" w:customStyle="1" w:styleId="TitleBeforeSub">
    <w:name w:val="TitleBeforeSub"/>
    <w:uiPriority w:val="2"/>
    <w:qFormat/>
    <w:rsid w:val="00455CC5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455CC5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455CC5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55CC5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55CC5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55CC5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455CC5"/>
  </w:style>
  <w:style w:type="character" w:customStyle="1" w:styleId="SmallCaps">
    <w:name w:val="SmallCaps"/>
    <w:uiPriority w:val="99"/>
    <w:rsid w:val="00455CC5"/>
    <w:rPr>
      <w:smallCaps/>
      <w:sz w:val="26"/>
      <w:szCs w:val="26"/>
    </w:rPr>
  </w:style>
  <w:style w:type="character" w:styleId="CommentReference">
    <w:name w:val="annotation reference"/>
    <w:rsid w:val="002C1065"/>
    <w:rPr>
      <w:sz w:val="16"/>
      <w:szCs w:val="16"/>
    </w:rPr>
  </w:style>
  <w:style w:type="paragraph" w:styleId="CommentText">
    <w:name w:val="annotation text"/>
    <w:basedOn w:val="Normal"/>
    <w:link w:val="CommentTextChar"/>
    <w:rsid w:val="002C10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C1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D764B16-0D96-4C14-99F0-71F4E4F87A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AABCC0-5E29-4ACC-8207-36F652FA84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1E7C6D-F63E-4C73-B56E-C939867EBD6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DFDC110B-0AF0-44AF-890A-728F0F5C953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8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16</cp:revision>
  <cp:lastPrinted>2010-04-20T04:56:00Z</cp:lastPrinted>
  <dcterms:created xsi:type="dcterms:W3CDTF">2022-01-13T19:00:00Z</dcterms:created>
  <dcterms:modified xsi:type="dcterms:W3CDTF">2026-03-20T13:28:00Z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13884600.0000000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