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29E5F" w14:textId="77777777" w:rsidR="00333F3F" w:rsidRDefault="00333F3F">
      <w:pPr>
        <w:pStyle w:val="Formhidden"/>
      </w:pPr>
      <w:r>
        <w:t>Form 56-13</w:t>
      </w:r>
    </w:p>
    <w:p w14:paraId="41329E60" w14:textId="1621A6E9" w:rsidR="00333F3F" w:rsidRPr="009E2143" w:rsidRDefault="00333F3F" w:rsidP="009E2143">
      <w:pPr>
        <w:pStyle w:val="Title"/>
      </w:pPr>
      <w:r w:rsidRPr="009E2143">
        <w:t>Notice of Intent for Child[ren] to Travel Outside the United States</w:t>
      </w:r>
    </w:p>
    <w:p w14:paraId="41329E61" w14:textId="77777777" w:rsidR="00333F3F" w:rsidRDefault="00BC02FE" w:rsidP="00BC02FE">
      <w:pPr>
        <w:pStyle w:val="Para"/>
        <w:widowControl/>
        <w:tabs>
          <w:tab w:val="left" w:pos="540"/>
        </w:tabs>
        <w:ind w:left="540" w:hanging="540"/>
      </w:pPr>
      <w:r>
        <w:t>TO:</w:t>
      </w:r>
      <w:r>
        <w:tab/>
      </w:r>
      <w:r w:rsidR="00333F3F">
        <w:t>___________________________________.</w:t>
      </w:r>
      <w:r w:rsidR="00333F3F">
        <w:br/>
        <w:t>(Name of nontraveling conservator)</w:t>
      </w:r>
    </w:p>
    <w:p w14:paraId="41329E62" w14:textId="77777777" w:rsidR="00333F3F" w:rsidRDefault="00333F3F" w:rsidP="00154D2D">
      <w:pPr>
        <w:pStyle w:val="Para"/>
      </w:pPr>
      <w:r>
        <w:t xml:space="preserve">In accordance with the terms </w:t>
      </w:r>
      <w:r w:rsidRPr="00154D2D">
        <w:t>of</w:t>
      </w:r>
      <w:r>
        <w:t xml:space="preserve"> the Order Regarding Possession and Transfer of Child[ren]’s Passport[s], please be advised of the following schedule:</w:t>
      </w:r>
    </w:p>
    <w:p w14:paraId="41329E63" w14:textId="77777777" w:rsidR="00333F3F" w:rsidRDefault="00333F3F" w:rsidP="00BC02FE">
      <w:pPr>
        <w:pStyle w:val="Para"/>
        <w:widowControl/>
        <w:spacing w:line="360" w:lineRule="auto"/>
        <w:ind w:firstLine="0"/>
        <w:jc w:val="center"/>
      </w:pPr>
      <w:r>
        <w:t>SELECT AS APPLICABLE.</w:t>
      </w:r>
    </w:p>
    <w:p w14:paraId="41329E64" w14:textId="77777777" w:rsidR="00333F3F" w:rsidRDefault="00333F3F" w:rsidP="00BC02FE">
      <w:pPr>
        <w:pStyle w:val="ParaFlushLeft"/>
        <w:spacing w:line="360" w:lineRule="auto"/>
      </w:pPr>
      <w:r>
        <w:t xml:space="preserve">Date, time, and location of the child[ren]’s departure from the United States: </w:t>
      </w:r>
      <w:r>
        <w:tab/>
      </w:r>
    </w:p>
    <w:p w14:paraId="41329E65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6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 xml:space="preserve">Description of means of transportation: </w:t>
      </w:r>
      <w:r>
        <w:tab/>
      </w:r>
    </w:p>
    <w:p w14:paraId="41329E67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8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9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A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 xml:space="preserve">Description of each destination of the intended travel: </w:t>
      </w:r>
      <w:r>
        <w:tab/>
      </w:r>
    </w:p>
    <w:p w14:paraId="41329E6B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C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D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E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6F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0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1" w14:textId="77777777" w:rsidR="00333F3F" w:rsidRDefault="00333F3F" w:rsidP="00BC02FE">
      <w:pPr>
        <w:pStyle w:val="Para"/>
        <w:keepNext/>
        <w:widowControl/>
        <w:spacing w:line="360" w:lineRule="auto"/>
        <w:ind w:firstLine="0"/>
      </w:pPr>
      <w:r>
        <w:t xml:space="preserve">Dates the child[ren] [is/are] scheduled to arrive and depart at each such destination: </w:t>
      </w:r>
      <w:r>
        <w:tab/>
      </w:r>
    </w:p>
    <w:p w14:paraId="41329E72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3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lastRenderedPageBreak/>
        <w:tab/>
      </w:r>
    </w:p>
    <w:p w14:paraId="41329E74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5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 xml:space="preserve">Date, time, and location of the child[ren]’s return to the United States: </w:t>
      </w:r>
      <w:r>
        <w:tab/>
      </w:r>
    </w:p>
    <w:p w14:paraId="41329E76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7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8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 xml:space="preserve">Each portion of the intended travel during which I will not accompany the child[ren]: </w:t>
      </w:r>
      <w:r>
        <w:tab/>
      </w:r>
    </w:p>
    <w:p w14:paraId="41329E79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A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B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C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 xml:space="preserve">Name, permanent and mailing addresses, and work and home telephone numbers of each person accompanying the child[ren] or information about the group trip and its sponsor: </w:t>
      </w:r>
      <w:r>
        <w:tab/>
      </w:r>
    </w:p>
    <w:p w14:paraId="41329E7D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E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7F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80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ab/>
      </w:r>
    </w:p>
    <w:p w14:paraId="41329E81" w14:textId="77777777" w:rsidR="00333F3F" w:rsidRDefault="00333F3F" w:rsidP="00BC02FE">
      <w:pPr>
        <w:pStyle w:val="Para"/>
        <w:widowControl/>
        <w:spacing w:line="360" w:lineRule="auto"/>
        <w:ind w:firstLine="0"/>
      </w:pPr>
      <w:r>
        <w:t>Please sign and return to me the attached Consent for Child[ren] to Travel Outside the United States together with the child[ren]’s original passports within ten days after you receive this notice and consent form.</w:t>
      </w:r>
    </w:p>
    <w:p w14:paraId="41329E82" w14:textId="77777777" w:rsidR="00333F3F" w:rsidRDefault="00333F3F" w:rsidP="00BC02FE">
      <w:pPr>
        <w:pStyle w:val="SignItemLast"/>
        <w:keepNext/>
        <w:widowControl/>
        <w:spacing w:line="280" w:lineRule="atLeast"/>
      </w:pPr>
      <w:r>
        <w:t>Sincerely,</w:t>
      </w:r>
    </w:p>
    <w:p w14:paraId="41329E83" w14:textId="77777777" w:rsidR="00333F3F" w:rsidRDefault="00333F3F">
      <w:pPr>
        <w:pStyle w:val="SignBlock"/>
        <w:widowControl/>
        <w:spacing w:line="280" w:lineRule="atLeast"/>
      </w:pPr>
      <w:r>
        <w:tab/>
      </w:r>
    </w:p>
    <w:p w14:paraId="41329E84" w14:textId="77777777" w:rsidR="00333F3F" w:rsidRDefault="00333F3F">
      <w:pPr>
        <w:pStyle w:val="SignItemLast"/>
        <w:widowControl/>
        <w:spacing w:line="280" w:lineRule="atLeast"/>
      </w:pPr>
      <w:r>
        <w:t>(Name of traveling conservator)</w:t>
      </w:r>
    </w:p>
    <w:p w14:paraId="41329E85" w14:textId="5843DBCA" w:rsidR="00E77D8F" w:rsidRPr="00EA4564" w:rsidRDefault="00E77D8F" w:rsidP="00EA4564">
      <w:pPr>
        <w:pStyle w:val="SignItemLast"/>
        <w:widowControl/>
        <w:tabs>
          <w:tab w:val="clear" w:pos="4720"/>
        </w:tabs>
        <w:spacing w:after="0" w:line="240" w:lineRule="auto"/>
      </w:pPr>
      <w:r w:rsidRPr="00EA4564">
        <w:tab/>
      </w:r>
    </w:p>
    <w:p w14:paraId="41329E87" w14:textId="345A67BF" w:rsidR="002C211D" w:rsidRDefault="00333F3F" w:rsidP="009E2143">
      <w:pPr>
        <w:pStyle w:val="SignItemLast"/>
        <w:widowControl/>
        <w:spacing w:after="0" w:line="240" w:lineRule="auto"/>
      </w:pPr>
      <w:r>
        <w:t xml:space="preserve">Date: </w:t>
      </w:r>
      <w:r>
        <w:br/>
      </w:r>
    </w:p>
    <w:sectPr w:rsidR="002C211D" w:rsidSect="00333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B3396" w14:textId="77777777" w:rsidR="0064463B" w:rsidRDefault="0064463B">
      <w:r>
        <w:separator/>
      </w:r>
    </w:p>
  </w:endnote>
  <w:endnote w:type="continuationSeparator" w:id="0">
    <w:p w14:paraId="297A92C4" w14:textId="77777777" w:rsidR="0064463B" w:rsidRDefault="00644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E5EF3" w14:textId="77777777" w:rsidR="0064463B" w:rsidRDefault="0064463B">
      <w:r>
        <w:separator/>
      </w:r>
    </w:p>
  </w:footnote>
  <w:footnote w:type="continuationSeparator" w:id="0">
    <w:p w14:paraId="543E17F2" w14:textId="77777777" w:rsidR="0064463B" w:rsidRDefault="00644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214587091">
    <w:abstractNumId w:val="8"/>
  </w:num>
  <w:num w:numId="2" w16cid:durableId="2097631382">
    <w:abstractNumId w:val="8"/>
  </w:num>
  <w:num w:numId="3" w16cid:durableId="1993874752">
    <w:abstractNumId w:val="3"/>
  </w:num>
  <w:num w:numId="4" w16cid:durableId="677849354">
    <w:abstractNumId w:val="3"/>
  </w:num>
  <w:num w:numId="5" w16cid:durableId="829561904">
    <w:abstractNumId w:val="9"/>
  </w:num>
  <w:num w:numId="6" w16cid:durableId="127362166">
    <w:abstractNumId w:val="9"/>
  </w:num>
  <w:num w:numId="7" w16cid:durableId="567421824">
    <w:abstractNumId w:val="7"/>
  </w:num>
  <w:num w:numId="8" w16cid:durableId="1241676383">
    <w:abstractNumId w:val="7"/>
  </w:num>
  <w:num w:numId="9" w16cid:durableId="964698248">
    <w:abstractNumId w:val="12"/>
  </w:num>
  <w:num w:numId="10" w16cid:durableId="709692584">
    <w:abstractNumId w:val="14"/>
  </w:num>
  <w:num w:numId="11" w16cid:durableId="264119345">
    <w:abstractNumId w:val="8"/>
  </w:num>
  <w:num w:numId="12" w16cid:durableId="1391072355">
    <w:abstractNumId w:val="3"/>
  </w:num>
  <w:num w:numId="13" w16cid:durableId="924144016">
    <w:abstractNumId w:val="9"/>
  </w:num>
  <w:num w:numId="14" w16cid:durableId="764543292">
    <w:abstractNumId w:val="7"/>
  </w:num>
  <w:num w:numId="15" w16cid:durableId="278800759">
    <w:abstractNumId w:val="6"/>
  </w:num>
  <w:num w:numId="16" w16cid:durableId="607398639">
    <w:abstractNumId w:val="5"/>
  </w:num>
  <w:num w:numId="17" w16cid:durableId="2145002141">
    <w:abstractNumId w:val="4"/>
  </w:num>
  <w:num w:numId="18" w16cid:durableId="129203454">
    <w:abstractNumId w:val="2"/>
  </w:num>
  <w:num w:numId="19" w16cid:durableId="2143302107">
    <w:abstractNumId w:val="1"/>
  </w:num>
  <w:num w:numId="20" w16cid:durableId="93209880">
    <w:abstractNumId w:val="0"/>
  </w:num>
  <w:num w:numId="21" w16cid:durableId="672296887">
    <w:abstractNumId w:val="10"/>
  </w:num>
  <w:num w:numId="22" w16cid:durableId="766191790">
    <w:abstractNumId w:val="11"/>
  </w:num>
  <w:num w:numId="23" w16cid:durableId="7114247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6-13.docx"/>
    <w:docVar w:name="TBBStampDate" w:val="03-20-2026"/>
    <w:docVar w:name="TBBVer" w:val="docx"/>
    <w:docVar w:name="TBBYear" w:val="2026"/>
  </w:docVars>
  <w:rsids>
    <w:rsidRoot w:val="001977BE"/>
    <w:rsid w:val="00023283"/>
    <w:rsid w:val="00026979"/>
    <w:rsid w:val="000309B1"/>
    <w:rsid w:val="00035105"/>
    <w:rsid w:val="000664C0"/>
    <w:rsid w:val="00075517"/>
    <w:rsid w:val="000A5288"/>
    <w:rsid w:val="000B0F31"/>
    <w:rsid w:val="000B259E"/>
    <w:rsid w:val="000D0833"/>
    <w:rsid w:val="00124EC7"/>
    <w:rsid w:val="001357DF"/>
    <w:rsid w:val="00154D2D"/>
    <w:rsid w:val="001977BE"/>
    <w:rsid w:val="001B4977"/>
    <w:rsid w:val="001C7034"/>
    <w:rsid w:val="001D113B"/>
    <w:rsid w:val="00212AD4"/>
    <w:rsid w:val="00220537"/>
    <w:rsid w:val="00221D27"/>
    <w:rsid w:val="002659F8"/>
    <w:rsid w:val="002733D1"/>
    <w:rsid w:val="002C20F3"/>
    <w:rsid w:val="002C211D"/>
    <w:rsid w:val="002C3E97"/>
    <w:rsid w:val="002C456D"/>
    <w:rsid w:val="002D4648"/>
    <w:rsid w:val="002D4815"/>
    <w:rsid w:val="002F4B1D"/>
    <w:rsid w:val="0031021A"/>
    <w:rsid w:val="003119E6"/>
    <w:rsid w:val="00320622"/>
    <w:rsid w:val="00333F3F"/>
    <w:rsid w:val="00340091"/>
    <w:rsid w:val="00382C39"/>
    <w:rsid w:val="003864FA"/>
    <w:rsid w:val="00386B7C"/>
    <w:rsid w:val="0039278E"/>
    <w:rsid w:val="00397661"/>
    <w:rsid w:val="003C0B1C"/>
    <w:rsid w:val="003C631E"/>
    <w:rsid w:val="003D7347"/>
    <w:rsid w:val="003E1B11"/>
    <w:rsid w:val="00417CAA"/>
    <w:rsid w:val="004217A3"/>
    <w:rsid w:val="004518BF"/>
    <w:rsid w:val="004A1988"/>
    <w:rsid w:val="004C7340"/>
    <w:rsid w:val="004D7E2D"/>
    <w:rsid w:val="004E343B"/>
    <w:rsid w:val="004E3669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2864"/>
    <w:rsid w:val="005C4081"/>
    <w:rsid w:val="00607DAB"/>
    <w:rsid w:val="006161C4"/>
    <w:rsid w:val="006213A8"/>
    <w:rsid w:val="00630A0B"/>
    <w:rsid w:val="0064463B"/>
    <w:rsid w:val="006546C9"/>
    <w:rsid w:val="00662FDF"/>
    <w:rsid w:val="00676127"/>
    <w:rsid w:val="00680E59"/>
    <w:rsid w:val="006959A6"/>
    <w:rsid w:val="006C1BBF"/>
    <w:rsid w:val="006C2810"/>
    <w:rsid w:val="006D14DF"/>
    <w:rsid w:val="00746473"/>
    <w:rsid w:val="00761EE3"/>
    <w:rsid w:val="00763BF6"/>
    <w:rsid w:val="00767ED8"/>
    <w:rsid w:val="00795CB0"/>
    <w:rsid w:val="007A39D0"/>
    <w:rsid w:val="007B3F3B"/>
    <w:rsid w:val="007D0DE2"/>
    <w:rsid w:val="007D2BDA"/>
    <w:rsid w:val="007D3F21"/>
    <w:rsid w:val="007E0A3B"/>
    <w:rsid w:val="007E2112"/>
    <w:rsid w:val="007E4CC2"/>
    <w:rsid w:val="007F111E"/>
    <w:rsid w:val="00813EC4"/>
    <w:rsid w:val="00820566"/>
    <w:rsid w:val="008222BD"/>
    <w:rsid w:val="008234E8"/>
    <w:rsid w:val="00874A48"/>
    <w:rsid w:val="00877F53"/>
    <w:rsid w:val="00884CA7"/>
    <w:rsid w:val="008A4DCF"/>
    <w:rsid w:val="008B3F1F"/>
    <w:rsid w:val="008D3F7D"/>
    <w:rsid w:val="008E057F"/>
    <w:rsid w:val="008F41A5"/>
    <w:rsid w:val="00903348"/>
    <w:rsid w:val="009518AF"/>
    <w:rsid w:val="00965A52"/>
    <w:rsid w:val="00986BE4"/>
    <w:rsid w:val="009A2FE8"/>
    <w:rsid w:val="009C6567"/>
    <w:rsid w:val="009D367E"/>
    <w:rsid w:val="009E2143"/>
    <w:rsid w:val="009F1B69"/>
    <w:rsid w:val="00A0583D"/>
    <w:rsid w:val="00A156B5"/>
    <w:rsid w:val="00A3118B"/>
    <w:rsid w:val="00A3138E"/>
    <w:rsid w:val="00A80654"/>
    <w:rsid w:val="00A91B7E"/>
    <w:rsid w:val="00AA62A9"/>
    <w:rsid w:val="00AA74A2"/>
    <w:rsid w:val="00AB3BCD"/>
    <w:rsid w:val="00AE05F0"/>
    <w:rsid w:val="00AE61F5"/>
    <w:rsid w:val="00B12519"/>
    <w:rsid w:val="00B157A8"/>
    <w:rsid w:val="00B15C0D"/>
    <w:rsid w:val="00B53927"/>
    <w:rsid w:val="00BA13C4"/>
    <w:rsid w:val="00BC02FE"/>
    <w:rsid w:val="00BE2E17"/>
    <w:rsid w:val="00BF410E"/>
    <w:rsid w:val="00C0411B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4284"/>
    <w:rsid w:val="00D562D6"/>
    <w:rsid w:val="00D71E20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77D8F"/>
    <w:rsid w:val="00E8508F"/>
    <w:rsid w:val="00E90259"/>
    <w:rsid w:val="00E95688"/>
    <w:rsid w:val="00EA4564"/>
    <w:rsid w:val="00EF0713"/>
    <w:rsid w:val="00EF3BC1"/>
    <w:rsid w:val="00F063F2"/>
    <w:rsid w:val="00F1261B"/>
    <w:rsid w:val="00F241B6"/>
    <w:rsid w:val="00F6777D"/>
    <w:rsid w:val="00F72310"/>
    <w:rsid w:val="00F81EA0"/>
    <w:rsid w:val="00F94ACB"/>
    <w:rsid w:val="00FD58F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329E5F"/>
  <w15:chartTrackingRefBased/>
  <w15:docId w15:val="{46CE8D94-6108-47AD-B249-11C24E13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3F3F"/>
    <w:rPr>
      <w:sz w:val="24"/>
      <w:szCs w:val="24"/>
    </w:rPr>
  </w:style>
  <w:style w:type="paragraph" w:styleId="Heading1">
    <w:name w:val="heading 1"/>
    <w:basedOn w:val="Normal"/>
    <w:next w:val="Normal"/>
    <w:qFormat/>
    <w:rsid w:val="00333F3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333F3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333F3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333F3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333F3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333F3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333F3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333F3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333F3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33F3F"/>
    <w:pPr>
      <w:spacing w:after="240"/>
    </w:pPr>
    <w:rPr>
      <w:szCs w:val="20"/>
    </w:rPr>
  </w:style>
  <w:style w:type="paragraph" w:styleId="Quote">
    <w:name w:val="Quote"/>
    <w:basedOn w:val="BodyText"/>
    <w:qFormat/>
    <w:rsid w:val="00333F3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33F3F"/>
  </w:style>
  <w:style w:type="paragraph" w:styleId="TOC1">
    <w:name w:val="toc 1"/>
    <w:basedOn w:val="Normal"/>
    <w:next w:val="Normal"/>
    <w:autoRedefine/>
    <w:rsid w:val="00333F3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333F3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333F3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333F3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333F3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333F3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333F3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333F3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333F3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333F3F"/>
    <w:pPr>
      <w:numPr>
        <w:numId w:val="9"/>
      </w:numPr>
    </w:pPr>
  </w:style>
  <w:style w:type="paragraph" w:styleId="ListNumber2">
    <w:name w:val="List Number 2"/>
    <w:basedOn w:val="BodyText"/>
    <w:rsid w:val="00333F3F"/>
    <w:pPr>
      <w:numPr>
        <w:numId w:val="10"/>
      </w:numPr>
    </w:pPr>
  </w:style>
  <w:style w:type="paragraph" w:styleId="ListBullet">
    <w:name w:val="List Bullet"/>
    <w:basedOn w:val="BodyText"/>
    <w:rsid w:val="00333F3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333F3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333F3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33F3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33F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33F3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33F3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33F3F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333F3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33F3F"/>
    <w:rPr>
      <w:sz w:val="20"/>
      <w:szCs w:val="20"/>
    </w:rPr>
  </w:style>
  <w:style w:type="paragraph" w:customStyle="1" w:styleId="Titlehidden">
    <w:name w:val="Title_hidden"/>
    <w:rsid w:val="00333F3F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333F3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33F3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333F3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333F3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333F3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33F3F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qFormat/>
    <w:rsid w:val="00333F3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333F3F"/>
    <w:rPr>
      <w:color w:val="FF0000"/>
    </w:rPr>
  </w:style>
  <w:style w:type="paragraph" w:customStyle="1" w:styleId="MnLevel4hidden">
    <w:name w:val="MnLevel4_hidden"/>
    <w:rsid w:val="00333F3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333F3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333F3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333F3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333F3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333F3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333F3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333F3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333F3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333F3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333F3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33F3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33F3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33F3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33F3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33F3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33F3F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Para">
    <w:name w:val="Para"/>
    <w:uiPriority w:val="99"/>
    <w:rsid w:val="00333F3F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character" w:customStyle="1" w:styleId="TitleChar">
    <w:name w:val="Title Char"/>
    <w:link w:val="Title"/>
    <w:rsid w:val="00333F3F"/>
    <w:rPr>
      <w:rFonts w:ascii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939D4C-7DC8-4D85-BEB4-AA84A128AE4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01A144E3-66FE-476F-BBF7-0BC056D2C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3F7294-5181-4CFB-B565-3CEA67AE2AF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9C92446-C73C-4D0B-A879-72995DB21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6</cp:revision>
  <cp:lastPrinted>2010-04-20T04:56:00Z</cp:lastPrinted>
  <dcterms:created xsi:type="dcterms:W3CDTF">2022-01-13T19:04:00Z</dcterms:created>
  <dcterms:modified xsi:type="dcterms:W3CDTF">2026-03-20T13:32:00Z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13925600.0000000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