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3B841" w14:textId="77777777" w:rsidR="00302B60" w:rsidRDefault="00302B60">
      <w:pPr>
        <w:pStyle w:val="Formhidden"/>
      </w:pPr>
      <w:r>
        <w:t>Form 3-10</w:t>
      </w:r>
    </w:p>
    <w:p w14:paraId="43A3B842" w14:textId="77777777" w:rsidR="00302B60" w:rsidRDefault="00302B60" w:rsidP="00C875CD">
      <w:pPr>
        <w:pStyle w:val="UserInstructioncenterhidden"/>
        <w:ind w:left="2160" w:right="2160"/>
        <w:jc w:val="both"/>
      </w:pPr>
      <w:r>
        <w:t>Include the following notice if a minor is named in the caption or if the order contains other unredacted sensitive data. See § 6 of the Introduction in volume 1 of this manual concerning protection of sensitive data in filed documents.</w:t>
      </w:r>
    </w:p>
    <w:p w14:paraId="43A3B843" w14:textId="77777777" w:rsidR="00302B60" w:rsidRPr="00C761B9" w:rsidRDefault="00C523A1" w:rsidP="00C761B9">
      <w:pPr>
        <w:pStyle w:val="notice"/>
      </w:pPr>
      <w:r w:rsidRPr="00003801">
        <w:t>NOTICE: THIS DOCUMENT</w:t>
      </w:r>
      <w:r w:rsidRPr="00003801">
        <w:br/>
        <w:t>CONTAINS SENSITIVE DATA</w:t>
      </w:r>
    </w:p>
    <w:p w14:paraId="43A3B844" w14:textId="77777777" w:rsidR="00302B60" w:rsidRDefault="00302B60">
      <w:pPr>
        <w:pStyle w:val="Captionhidden"/>
      </w:pPr>
      <w:r>
        <w:t>[Caption. See § 3 of the Introduction in volume 1 of this manual.]</w:t>
      </w:r>
    </w:p>
    <w:p w14:paraId="43A3B846" w14:textId="77777777" w:rsidR="00302B60" w:rsidRDefault="00302B60">
      <w:pPr>
        <w:pStyle w:val="Title"/>
      </w:pPr>
      <w:r>
        <w:t>Order Granting Nonsuit</w:t>
      </w:r>
    </w:p>
    <w:p w14:paraId="43A3B847" w14:textId="77777777" w:rsidR="00302B60" w:rsidRDefault="00302B60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received the Notice of Nonsuit of [</w:t>
      </w:r>
      <w:r>
        <w:rPr>
          <w:rStyle w:val="Substitute"/>
          <w:w w:val="100"/>
        </w:rPr>
        <w:t>name</w:t>
      </w:r>
      <w:r>
        <w:rPr>
          <w:w w:val="100"/>
        </w:rPr>
        <w:t>] and ORDERS this case dismissed without prejudice to [</w:t>
      </w:r>
      <w:r>
        <w:rPr>
          <w:rStyle w:val="Substitute"/>
          <w:w w:val="100"/>
        </w:rPr>
        <w:t>name</w:t>
      </w:r>
      <w:r>
        <w:rPr>
          <w:w w:val="100"/>
        </w:rPr>
        <w:t>]’s right to refile it. All costs incurred are taxed against [</w:t>
      </w:r>
      <w:r>
        <w:rPr>
          <w:rStyle w:val="Substitute"/>
          <w:w w:val="100"/>
        </w:rPr>
        <w:t>name</w:t>
      </w:r>
      <w:r>
        <w:rPr>
          <w:w w:val="100"/>
        </w:rPr>
        <w:t>], for which let execution issue if not paid.</w:t>
      </w:r>
    </w:p>
    <w:p w14:paraId="43A3B848" w14:textId="77777777" w:rsidR="00302B60" w:rsidRDefault="00C523A1" w:rsidP="00C523A1">
      <w:pPr>
        <w:pStyle w:val="SignedOn"/>
        <w:ind w:left="0"/>
      </w:pPr>
      <w:r>
        <w:t>SIGNED on ________________________________.</w:t>
      </w:r>
    </w:p>
    <w:p w14:paraId="43A3B849" w14:textId="77777777" w:rsidR="00302B60" w:rsidRDefault="00302B60">
      <w:pPr>
        <w:pStyle w:val="SignBlock"/>
      </w:pPr>
      <w:r>
        <w:tab/>
      </w:r>
    </w:p>
    <w:p w14:paraId="43A3B84A" w14:textId="77777777" w:rsidR="00302B60" w:rsidRDefault="00302B60">
      <w:pPr>
        <w:pStyle w:val="SignItemLast"/>
      </w:pPr>
      <w:r>
        <w:t xml:space="preserve">JUDGE PRESIDING </w:t>
      </w:r>
    </w:p>
    <w:p w14:paraId="43A3B84B" w14:textId="77777777" w:rsidR="007F463F" w:rsidRDefault="007F463F" w:rsidP="00937698"/>
    <w:sectPr w:rsidR="007F463F" w:rsidSect="00302B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3B84E" w14:textId="77777777" w:rsidR="004E3E4B" w:rsidRDefault="004E3E4B">
      <w:r>
        <w:separator/>
      </w:r>
    </w:p>
  </w:endnote>
  <w:endnote w:type="continuationSeparator" w:id="0">
    <w:p w14:paraId="43A3B84F" w14:textId="77777777" w:rsidR="004E3E4B" w:rsidRDefault="004E3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3B84C" w14:textId="77777777" w:rsidR="004E3E4B" w:rsidRDefault="004E3E4B">
      <w:r>
        <w:separator/>
      </w:r>
    </w:p>
  </w:footnote>
  <w:footnote w:type="continuationSeparator" w:id="0">
    <w:p w14:paraId="43A3B84D" w14:textId="77777777" w:rsidR="004E3E4B" w:rsidRDefault="004E3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25704591">
    <w:abstractNumId w:val="8"/>
  </w:num>
  <w:num w:numId="2" w16cid:durableId="1209607318">
    <w:abstractNumId w:val="8"/>
  </w:num>
  <w:num w:numId="3" w16cid:durableId="145828233">
    <w:abstractNumId w:val="3"/>
  </w:num>
  <w:num w:numId="4" w16cid:durableId="606545009">
    <w:abstractNumId w:val="3"/>
  </w:num>
  <w:num w:numId="5" w16cid:durableId="1035232638">
    <w:abstractNumId w:val="9"/>
  </w:num>
  <w:num w:numId="6" w16cid:durableId="1967156986">
    <w:abstractNumId w:val="9"/>
  </w:num>
  <w:num w:numId="7" w16cid:durableId="1698002876">
    <w:abstractNumId w:val="7"/>
  </w:num>
  <w:num w:numId="8" w16cid:durableId="1060514458">
    <w:abstractNumId w:val="7"/>
  </w:num>
  <w:num w:numId="9" w16cid:durableId="389424903">
    <w:abstractNumId w:val="13"/>
  </w:num>
  <w:num w:numId="10" w16cid:durableId="2075737026">
    <w:abstractNumId w:val="15"/>
  </w:num>
  <w:num w:numId="11" w16cid:durableId="2021079656">
    <w:abstractNumId w:val="8"/>
  </w:num>
  <w:num w:numId="12" w16cid:durableId="1644115133">
    <w:abstractNumId w:val="3"/>
  </w:num>
  <w:num w:numId="13" w16cid:durableId="1177813306">
    <w:abstractNumId w:val="9"/>
  </w:num>
  <w:num w:numId="14" w16cid:durableId="1865166119">
    <w:abstractNumId w:val="7"/>
  </w:num>
  <w:num w:numId="15" w16cid:durableId="936521797">
    <w:abstractNumId w:val="6"/>
  </w:num>
  <w:num w:numId="16" w16cid:durableId="947735659">
    <w:abstractNumId w:val="5"/>
  </w:num>
  <w:num w:numId="17" w16cid:durableId="422603184">
    <w:abstractNumId w:val="4"/>
  </w:num>
  <w:num w:numId="18" w16cid:durableId="968822564">
    <w:abstractNumId w:val="2"/>
  </w:num>
  <w:num w:numId="19" w16cid:durableId="1703437452">
    <w:abstractNumId w:val="1"/>
  </w:num>
  <w:num w:numId="20" w16cid:durableId="1595551566">
    <w:abstractNumId w:val="0"/>
  </w:num>
  <w:num w:numId="21" w16cid:durableId="622736363">
    <w:abstractNumId w:val="11"/>
  </w:num>
  <w:num w:numId="22" w16cid:durableId="1625960848">
    <w:abstractNumId w:val="12"/>
  </w:num>
  <w:num w:numId="23" w16cid:durableId="453141427">
    <w:abstractNumId w:val="14"/>
  </w:num>
  <w:num w:numId="24" w16cid:durableId="134127554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8318699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3-10.docx"/>
    <w:docVar w:name="TBBStampDate" w:val="03-20-2026"/>
    <w:docVar w:name="TBBVer" w:val="docx"/>
    <w:docVar w:name="TBBYear" w:val="2026"/>
  </w:docVars>
  <w:rsids>
    <w:rsidRoot w:val="00302B60"/>
    <w:rsid w:val="00006704"/>
    <w:rsid w:val="00035105"/>
    <w:rsid w:val="00055419"/>
    <w:rsid w:val="000672C7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9685B"/>
    <w:rsid w:val="001B4977"/>
    <w:rsid w:val="001C7034"/>
    <w:rsid w:val="001D113B"/>
    <w:rsid w:val="00212AD4"/>
    <w:rsid w:val="00220537"/>
    <w:rsid w:val="00221D27"/>
    <w:rsid w:val="002733D1"/>
    <w:rsid w:val="00292E3E"/>
    <w:rsid w:val="002C1959"/>
    <w:rsid w:val="002C211D"/>
    <w:rsid w:val="002C3E97"/>
    <w:rsid w:val="002C456D"/>
    <w:rsid w:val="002D4648"/>
    <w:rsid w:val="002D4815"/>
    <w:rsid w:val="002F4B1D"/>
    <w:rsid w:val="00300E00"/>
    <w:rsid w:val="00302B60"/>
    <w:rsid w:val="003068F9"/>
    <w:rsid w:val="003119E6"/>
    <w:rsid w:val="00313D85"/>
    <w:rsid w:val="00320622"/>
    <w:rsid w:val="00340091"/>
    <w:rsid w:val="00373028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21C9"/>
    <w:rsid w:val="003D7347"/>
    <w:rsid w:val="003E1B11"/>
    <w:rsid w:val="004031E7"/>
    <w:rsid w:val="00417CAA"/>
    <w:rsid w:val="004217A3"/>
    <w:rsid w:val="00440D38"/>
    <w:rsid w:val="0046632A"/>
    <w:rsid w:val="004731DB"/>
    <w:rsid w:val="004969CC"/>
    <w:rsid w:val="004A1988"/>
    <w:rsid w:val="004B78FE"/>
    <w:rsid w:val="004C7340"/>
    <w:rsid w:val="004D7E2D"/>
    <w:rsid w:val="004E2358"/>
    <w:rsid w:val="004E343B"/>
    <w:rsid w:val="004E3E4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0CBF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B6169"/>
    <w:rsid w:val="006C0869"/>
    <w:rsid w:val="006C1BBF"/>
    <w:rsid w:val="006C2810"/>
    <w:rsid w:val="006D14DF"/>
    <w:rsid w:val="00700400"/>
    <w:rsid w:val="0070594F"/>
    <w:rsid w:val="00742CA6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2C9"/>
    <w:rsid w:val="008B3F1F"/>
    <w:rsid w:val="008D3F7D"/>
    <w:rsid w:val="008D602D"/>
    <w:rsid w:val="008E0535"/>
    <w:rsid w:val="008F1F2A"/>
    <w:rsid w:val="008F41A5"/>
    <w:rsid w:val="00903348"/>
    <w:rsid w:val="00937698"/>
    <w:rsid w:val="009518AF"/>
    <w:rsid w:val="00965A52"/>
    <w:rsid w:val="00986BE4"/>
    <w:rsid w:val="0099550B"/>
    <w:rsid w:val="009A2FE8"/>
    <w:rsid w:val="009A7C45"/>
    <w:rsid w:val="009B49C6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E05F0"/>
    <w:rsid w:val="00AE61F5"/>
    <w:rsid w:val="00AF20B2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23A1"/>
    <w:rsid w:val="00C53FF7"/>
    <w:rsid w:val="00C761B9"/>
    <w:rsid w:val="00C875CD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1849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75A37"/>
    <w:rsid w:val="00E8508F"/>
    <w:rsid w:val="00E90259"/>
    <w:rsid w:val="00E95688"/>
    <w:rsid w:val="00EF0713"/>
    <w:rsid w:val="00EF3BC1"/>
    <w:rsid w:val="00F1261B"/>
    <w:rsid w:val="00F22B3D"/>
    <w:rsid w:val="00F352EB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A3B841"/>
  <w15:chartTrackingRefBased/>
  <w15:docId w15:val="{0121360A-9C72-4AB1-9753-592DD0AA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02B6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02B6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02B6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02B6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02B6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02B6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02B6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02B6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02B6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02B6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02B6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02B6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02B60"/>
  </w:style>
  <w:style w:type="paragraph" w:styleId="TOC1">
    <w:name w:val="toc 1"/>
    <w:basedOn w:val="Normal"/>
    <w:next w:val="Normal"/>
    <w:autoRedefine/>
    <w:uiPriority w:val="2"/>
    <w:rsid w:val="00302B6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02B6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02B6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02B6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02B6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02B6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02B6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02B6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02B6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02B6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02B60"/>
    <w:pPr>
      <w:numPr>
        <w:numId w:val="10"/>
      </w:numPr>
    </w:pPr>
  </w:style>
  <w:style w:type="paragraph" w:styleId="ListBullet">
    <w:name w:val="List Bullet"/>
    <w:basedOn w:val="BodyText"/>
    <w:uiPriority w:val="1"/>
    <w:rsid w:val="00302B6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02B6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02B6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02B6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02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02B6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02B6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02B6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02B6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02B60"/>
    <w:rPr>
      <w:sz w:val="20"/>
      <w:szCs w:val="20"/>
    </w:rPr>
  </w:style>
  <w:style w:type="paragraph" w:customStyle="1" w:styleId="Titlehidden">
    <w:name w:val="Title_hidden"/>
    <w:uiPriority w:val="99"/>
    <w:qFormat/>
    <w:rsid w:val="00302B60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02B6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02B6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02B6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02B6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02B6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02B6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02B6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02B6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02B6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02B6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02B6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02B6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02B6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02B6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02B6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02B6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02B6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02B6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02B6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02B6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02B6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02B6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02B6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02B6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02B6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02B6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02B60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02B60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02B6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02B6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02B60"/>
  </w:style>
  <w:style w:type="paragraph" w:customStyle="1" w:styleId="TitleBeforeSub">
    <w:name w:val="TitleBeforeSub"/>
    <w:uiPriority w:val="2"/>
    <w:qFormat/>
    <w:rsid w:val="00302B6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302B60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302B60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02B60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02B60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uiPriority w:val="99"/>
    <w:rsid w:val="00C761B9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598C617-54D6-4DAE-919D-24D063455F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FB99F-063A-4AA6-A029-B9E7A10A2D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F507A6-1FEE-40D0-B70B-B7FCDF65CFF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356CEA00-7C8A-4D8F-BE70-3D81CEE48A1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6</cp:revision>
  <cp:lastPrinted>2010-04-20T04:56:00Z</cp:lastPrinted>
  <dcterms:created xsi:type="dcterms:W3CDTF">2022-01-13T18:57:00Z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13854200.0000000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