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C8604" w14:textId="2D5EA649" w:rsidR="00D049B4" w:rsidRDefault="00D049B4">
      <w:pPr>
        <w:pStyle w:val="Formhidden"/>
      </w:pPr>
      <w:r>
        <w:t>Form 19-1</w:t>
      </w:r>
      <w:r w:rsidR="0051309F">
        <w:t>5</w:t>
      </w:r>
    </w:p>
    <w:p w14:paraId="697C8605" w14:textId="77777777" w:rsidR="00D049B4" w:rsidRDefault="00D049B4" w:rsidP="00CC7683">
      <w:pPr>
        <w:pStyle w:val="UserInstructioncenterhidden"/>
        <w:ind w:left="2160" w:right="2160"/>
        <w:jc w:val="both"/>
      </w:pPr>
      <w:r>
        <w:t>Include the following notice if a minor is named in the caption or if the order contains other unredacted sensitive data. See § 6 of the Introduction in volume 1 of this manual concerning protection of sensitive data in filed documents.</w:t>
      </w:r>
    </w:p>
    <w:p w14:paraId="697C8606" w14:textId="77777777" w:rsidR="00B36F13" w:rsidRDefault="00B36F13" w:rsidP="00B36F13">
      <w:pPr>
        <w:pStyle w:val="Notice"/>
      </w:pPr>
      <w:r>
        <w:t>NOTICE: THIS DOCUMENT</w:t>
      </w:r>
      <w:r>
        <w:br/>
        <w:t>CONTAINS SENSITIVE DATA</w:t>
      </w:r>
    </w:p>
    <w:p w14:paraId="697C8607" w14:textId="77777777" w:rsidR="00D049B4" w:rsidRDefault="00D049B4">
      <w:pPr>
        <w:pStyle w:val="Captionhidden"/>
      </w:pPr>
      <w:r>
        <w:t>[Caption. See § 3 of the Introduction in volume 1 of this manual.]</w:t>
      </w:r>
    </w:p>
    <w:p w14:paraId="697C8608" w14:textId="77777777" w:rsidR="007674D6" w:rsidRDefault="00B73F26" w:rsidP="007674D6">
      <w:pPr>
        <w:pStyle w:val="Captionhidden"/>
        <w:jc w:val="left"/>
      </w:pPr>
      <w:r>
        <w:rPr>
          <w:color w:val="1F497D"/>
        </w:rPr>
        <w:t xml:space="preserve"> </w:t>
      </w:r>
    </w:p>
    <w:p w14:paraId="697C8609" w14:textId="77777777" w:rsidR="00D049B4" w:rsidRDefault="00D049B4">
      <w:pPr>
        <w:pStyle w:val="Title"/>
      </w:pPr>
      <w:r>
        <w:t>Order on Motion in Limine</w:t>
      </w:r>
    </w:p>
    <w:p w14:paraId="697C860A" w14:textId="77777777" w:rsidR="00D049B4" w:rsidRDefault="00D049B4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in Limine of [</w:t>
      </w:r>
      <w:r>
        <w:rPr>
          <w:rStyle w:val="Substitute"/>
          <w:w w:val="100"/>
        </w:rPr>
        <w:t>name of movant</w:t>
      </w:r>
      <w:r>
        <w:rPr>
          <w:w w:val="100"/>
        </w:rPr>
        <w:t>] and ORDERS:</w:t>
      </w:r>
    </w:p>
    <w:p w14:paraId="697C860B" w14:textId="55443157" w:rsidR="00D049B4" w:rsidRDefault="00D049B4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The motion is GRANTED as to paragraph[s] [</w:t>
      </w:r>
      <w:r>
        <w:rPr>
          <w:rStyle w:val="Substitute"/>
          <w:w w:val="100"/>
        </w:rPr>
        <w:t>number</w:t>
      </w:r>
      <w:r w:rsidR="00B109D6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B109D6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97C860C" w14:textId="2716BE42" w:rsidR="00D049B4" w:rsidRDefault="00D049B4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The motion is DENIED as to paragraph[s] [</w:t>
      </w:r>
      <w:r>
        <w:rPr>
          <w:rStyle w:val="Substitute"/>
          <w:w w:val="100"/>
        </w:rPr>
        <w:t>number</w:t>
      </w:r>
      <w:r w:rsidR="00B109D6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B109D6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97C860D" w14:textId="77777777" w:rsidR="00D049B4" w:rsidRDefault="007674D6" w:rsidP="007674D6">
      <w:pPr>
        <w:pStyle w:val="SignedOn"/>
        <w:ind w:left="0"/>
      </w:pPr>
      <w:r>
        <w:t>SIGNED on _________________________________.</w:t>
      </w:r>
    </w:p>
    <w:p w14:paraId="697C860E" w14:textId="77777777" w:rsidR="00D049B4" w:rsidRDefault="00D049B4">
      <w:pPr>
        <w:pStyle w:val="SignBlock"/>
      </w:pPr>
      <w:r>
        <w:tab/>
      </w:r>
    </w:p>
    <w:p w14:paraId="697C860F" w14:textId="77777777" w:rsidR="00D049B4" w:rsidRDefault="00D049B4">
      <w:pPr>
        <w:pStyle w:val="SignItemLast"/>
      </w:pPr>
      <w:r>
        <w:t xml:space="preserve">JUDGE PRESIDING </w:t>
      </w:r>
    </w:p>
    <w:p w14:paraId="697C8610" w14:textId="77777777" w:rsidR="007F463F" w:rsidRDefault="007F463F" w:rsidP="00937698"/>
    <w:sectPr w:rsidR="007F463F" w:rsidSect="00D049B4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390BA" w14:textId="77777777" w:rsidR="00C16CE9" w:rsidRDefault="00C16CE9">
      <w:r>
        <w:separator/>
      </w:r>
    </w:p>
  </w:endnote>
  <w:endnote w:type="continuationSeparator" w:id="0">
    <w:p w14:paraId="6F43EDB7" w14:textId="77777777" w:rsidR="00C16CE9" w:rsidRDefault="00C16CE9">
      <w:r>
        <w:continuationSeparator/>
      </w:r>
    </w:p>
  </w:endnote>
  <w:endnote w:type="continuationNotice" w:id="1">
    <w:p w14:paraId="3513DF2C" w14:textId="77777777" w:rsidR="005444CC" w:rsidRDefault="005444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8616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830E0" w14:textId="77777777" w:rsidR="00C16CE9" w:rsidRDefault="00C16CE9">
      <w:r>
        <w:separator/>
      </w:r>
    </w:p>
  </w:footnote>
  <w:footnote w:type="continuationSeparator" w:id="0">
    <w:p w14:paraId="13A665A4" w14:textId="77777777" w:rsidR="00C16CE9" w:rsidRDefault="00C16CE9">
      <w:r>
        <w:continuationSeparator/>
      </w:r>
    </w:p>
  </w:footnote>
  <w:footnote w:type="continuationNotice" w:id="1">
    <w:p w14:paraId="509F9451" w14:textId="77777777" w:rsidR="005444CC" w:rsidRDefault="005444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861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65288892">
    <w:abstractNumId w:val="8"/>
  </w:num>
  <w:num w:numId="2" w16cid:durableId="1344359489">
    <w:abstractNumId w:val="8"/>
  </w:num>
  <w:num w:numId="3" w16cid:durableId="2085907714">
    <w:abstractNumId w:val="3"/>
  </w:num>
  <w:num w:numId="4" w16cid:durableId="1327053120">
    <w:abstractNumId w:val="3"/>
  </w:num>
  <w:num w:numId="5" w16cid:durableId="180318300">
    <w:abstractNumId w:val="9"/>
  </w:num>
  <w:num w:numId="6" w16cid:durableId="176316444">
    <w:abstractNumId w:val="9"/>
  </w:num>
  <w:num w:numId="7" w16cid:durableId="620384274">
    <w:abstractNumId w:val="7"/>
  </w:num>
  <w:num w:numId="8" w16cid:durableId="466049533">
    <w:abstractNumId w:val="7"/>
  </w:num>
  <w:num w:numId="9" w16cid:durableId="1014528541">
    <w:abstractNumId w:val="13"/>
  </w:num>
  <w:num w:numId="10" w16cid:durableId="659775100">
    <w:abstractNumId w:val="15"/>
  </w:num>
  <w:num w:numId="11" w16cid:durableId="292904224">
    <w:abstractNumId w:val="8"/>
  </w:num>
  <w:num w:numId="12" w16cid:durableId="1462847311">
    <w:abstractNumId w:val="3"/>
  </w:num>
  <w:num w:numId="13" w16cid:durableId="74940266">
    <w:abstractNumId w:val="9"/>
  </w:num>
  <w:num w:numId="14" w16cid:durableId="1838960027">
    <w:abstractNumId w:val="7"/>
  </w:num>
  <w:num w:numId="15" w16cid:durableId="121004276">
    <w:abstractNumId w:val="6"/>
  </w:num>
  <w:num w:numId="16" w16cid:durableId="1569072756">
    <w:abstractNumId w:val="5"/>
  </w:num>
  <w:num w:numId="17" w16cid:durableId="974987628">
    <w:abstractNumId w:val="4"/>
  </w:num>
  <w:num w:numId="18" w16cid:durableId="1931232342">
    <w:abstractNumId w:val="2"/>
  </w:num>
  <w:num w:numId="19" w16cid:durableId="1515998535">
    <w:abstractNumId w:val="1"/>
  </w:num>
  <w:num w:numId="20" w16cid:durableId="1187403259">
    <w:abstractNumId w:val="0"/>
  </w:num>
  <w:num w:numId="21" w16cid:durableId="332222218">
    <w:abstractNumId w:val="11"/>
  </w:num>
  <w:num w:numId="22" w16cid:durableId="1737315216">
    <w:abstractNumId w:val="12"/>
  </w:num>
  <w:num w:numId="23" w16cid:durableId="691764587">
    <w:abstractNumId w:val="14"/>
  </w:num>
  <w:num w:numId="24" w16cid:durableId="66998580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451439816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9-15.docx"/>
    <w:docVar w:name="TBBStampDate" w:val="03-20-2026"/>
    <w:docVar w:name="TBBVer" w:val="docx"/>
    <w:docVar w:name="TBBYear" w:val="2026"/>
  </w:docVars>
  <w:rsids>
    <w:rsidRoot w:val="00D049B4"/>
    <w:rsid w:val="00006704"/>
    <w:rsid w:val="00035105"/>
    <w:rsid w:val="00055419"/>
    <w:rsid w:val="00075517"/>
    <w:rsid w:val="00081475"/>
    <w:rsid w:val="000A5288"/>
    <w:rsid w:val="000A6DC7"/>
    <w:rsid w:val="000B0F31"/>
    <w:rsid w:val="000B259E"/>
    <w:rsid w:val="000D0833"/>
    <w:rsid w:val="000D5936"/>
    <w:rsid w:val="00103258"/>
    <w:rsid w:val="001143DE"/>
    <w:rsid w:val="00124EC7"/>
    <w:rsid w:val="001357DF"/>
    <w:rsid w:val="00167635"/>
    <w:rsid w:val="00194701"/>
    <w:rsid w:val="00194C00"/>
    <w:rsid w:val="001B4977"/>
    <w:rsid w:val="001C7034"/>
    <w:rsid w:val="001D113B"/>
    <w:rsid w:val="00203607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A6F8D"/>
    <w:rsid w:val="003C0B1C"/>
    <w:rsid w:val="003D7347"/>
    <w:rsid w:val="003E1B11"/>
    <w:rsid w:val="003E59EA"/>
    <w:rsid w:val="004031E7"/>
    <w:rsid w:val="00417CAA"/>
    <w:rsid w:val="004217A3"/>
    <w:rsid w:val="0046038A"/>
    <w:rsid w:val="0046632A"/>
    <w:rsid w:val="004A1988"/>
    <w:rsid w:val="004C7340"/>
    <w:rsid w:val="004D7E2D"/>
    <w:rsid w:val="004E343B"/>
    <w:rsid w:val="004F6E30"/>
    <w:rsid w:val="005038A4"/>
    <w:rsid w:val="0051309F"/>
    <w:rsid w:val="005140F1"/>
    <w:rsid w:val="0054029D"/>
    <w:rsid w:val="005444CC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4F6D"/>
    <w:rsid w:val="006C0869"/>
    <w:rsid w:val="006C1BBF"/>
    <w:rsid w:val="006C2810"/>
    <w:rsid w:val="006D14DF"/>
    <w:rsid w:val="006E40E8"/>
    <w:rsid w:val="0070594F"/>
    <w:rsid w:val="00726FCE"/>
    <w:rsid w:val="00746473"/>
    <w:rsid w:val="00763BF6"/>
    <w:rsid w:val="007674D6"/>
    <w:rsid w:val="00767ED8"/>
    <w:rsid w:val="0078378D"/>
    <w:rsid w:val="0079537E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80F89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7322E"/>
    <w:rsid w:val="00A81B89"/>
    <w:rsid w:val="00AA74A2"/>
    <w:rsid w:val="00AB3BCD"/>
    <w:rsid w:val="00AD3BDF"/>
    <w:rsid w:val="00AE05F0"/>
    <w:rsid w:val="00AE138D"/>
    <w:rsid w:val="00AE61F5"/>
    <w:rsid w:val="00B109D6"/>
    <w:rsid w:val="00B12519"/>
    <w:rsid w:val="00B157A8"/>
    <w:rsid w:val="00B15C0D"/>
    <w:rsid w:val="00B17021"/>
    <w:rsid w:val="00B36F13"/>
    <w:rsid w:val="00B53927"/>
    <w:rsid w:val="00B73F26"/>
    <w:rsid w:val="00B90DCC"/>
    <w:rsid w:val="00BA13C4"/>
    <w:rsid w:val="00BE2E17"/>
    <w:rsid w:val="00C04F3D"/>
    <w:rsid w:val="00C1069F"/>
    <w:rsid w:val="00C16AEA"/>
    <w:rsid w:val="00C16CE9"/>
    <w:rsid w:val="00C445FE"/>
    <w:rsid w:val="00C53FF7"/>
    <w:rsid w:val="00CA5BD5"/>
    <w:rsid w:val="00CB155D"/>
    <w:rsid w:val="00CC5C2E"/>
    <w:rsid w:val="00CC7683"/>
    <w:rsid w:val="00CD150A"/>
    <w:rsid w:val="00CF7073"/>
    <w:rsid w:val="00D049B4"/>
    <w:rsid w:val="00D25F76"/>
    <w:rsid w:val="00D2766B"/>
    <w:rsid w:val="00D35A20"/>
    <w:rsid w:val="00D4022A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442D"/>
    <w:rsid w:val="00E7012A"/>
    <w:rsid w:val="00E8208E"/>
    <w:rsid w:val="00E8508F"/>
    <w:rsid w:val="00E90259"/>
    <w:rsid w:val="00E95688"/>
    <w:rsid w:val="00EF0713"/>
    <w:rsid w:val="00EF3BC1"/>
    <w:rsid w:val="00F07968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  <w:rsid w:val="00FF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7C8604"/>
  <w15:chartTrackingRefBased/>
  <w15:docId w15:val="{57227D87-2A42-468A-8379-6166A42A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049B4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049B4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049B4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049B4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049B4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049B4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049B4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049B4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049B4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049B4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049B4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049B4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049B4"/>
  </w:style>
  <w:style w:type="paragraph" w:styleId="TOC1">
    <w:name w:val="toc 1"/>
    <w:basedOn w:val="Normal"/>
    <w:next w:val="Normal"/>
    <w:autoRedefine/>
    <w:uiPriority w:val="2"/>
    <w:rsid w:val="00D049B4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049B4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049B4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049B4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049B4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049B4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049B4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049B4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049B4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049B4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049B4"/>
    <w:pPr>
      <w:numPr>
        <w:numId w:val="10"/>
      </w:numPr>
    </w:pPr>
  </w:style>
  <w:style w:type="paragraph" w:styleId="ListBullet">
    <w:name w:val="List Bullet"/>
    <w:basedOn w:val="BodyText"/>
    <w:uiPriority w:val="1"/>
    <w:rsid w:val="00D049B4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049B4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049B4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049B4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04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049B4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049B4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049B4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049B4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049B4"/>
    <w:rPr>
      <w:sz w:val="20"/>
      <w:szCs w:val="20"/>
    </w:rPr>
  </w:style>
  <w:style w:type="paragraph" w:customStyle="1" w:styleId="Titlehidden">
    <w:name w:val="Title_hidden"/>
    <w:uiPriority w:val="99"/>
    <w:qFormat/>
    <w:rsid w:val="00D049B4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049B4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049B4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049B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049B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049B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049B4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049B4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049B4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049B4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049B4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049B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049B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049B4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049B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049B4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049B4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049B4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049B4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049B4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049B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049B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049B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049B4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049B4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049B4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049B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049B4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049B4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049B4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049B4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049B4"/>
  </w:style>
  <w:style w:type="paragraph" w:customStyle="1" w:styleId="TitleBeforeSub">
    <w:name w:val="TitleBeforeSub"/>
    <w:uiPriority w:val="2"/>
    <w:qFormat/>
    <w:rsid w:val="00D049B4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D049B4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D049B4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D049B4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D049B4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049B4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049B4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B36F1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FC5CBE-D1E6-4CE1-8877-C7EDD7F8A9E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A9F45F5-C2BD-4314-BAF6-3E3AEF45BC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EECCB-871F-4A54-85C2-D16BAC79811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4843E1C9-FD24-49A4-AD70-8E6DB51F3F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2010-04-20T04:56:00Z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13825400.0000000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